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E71BB">
        <w:rPr>
          <w:rFonts w:ascii="Arial" w:hAnsi="Arial" w:cs="Arial"/>
          <w:bCs/>
          <w:i w:val="0"/>
          <w:szCs w:val="24"/>
        </w:rPr>
        <w:t>7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6270A" w:rsidRPr="0096270A">
        <w:rPr>
          <w:rFonts w:ascii="Arial" w:hAnsi="Arial" w:cs="Arial"/>
          <w:b/>
          <w:sz w:val="24"/>
          <w:szCs w:val="24"/>
        </w:rPr>
        <w:t>SZW/DZP/79/2023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6270A" w:rsidRPr="0096270A">
        <w:rPr>
          <w:rFonts w:ascii="Arial" w:hAnsi="Arial" w:cs="Arial"/>
        </w:rPr>
        <w:t>SZPITAL WOJEWÓDZKI W POZNANIU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6270A" w:rsidRPr="0096270A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96270A" w:rsidRPr="0096270A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6270A" w:rsidRPr="0096270A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96270A" w:rsidRPr="0096270A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6270A" w:rsidRPr="0012157F" w:rsidTr="006C331D">
        <w:tc>
          <w:tcPr>
            <w:tcW w:w="9104" w:type="dxa"/>
            <w:shd w:val="clear" w:color="auto" w:fill="D9D9D9"/>
          </w:tcPr>
          <w:p w:rsidR="0096270A" w:rsidRPr="0012157F" w:rsidRDefault="0096270A" w:rsidP="006C331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6270A" w:rsidRDefault="0096270A" w:rsidP="006C331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6270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6270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6270A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6270A" w:rsidRPr="00C86421" w:rsidRDefault="0096270A" w:rsidP="006C331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6270A" w:rsidRDefault="0096270A" w:rsidP="006C331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6270A" w:rsidRPr="00C86421" w:rsidRDefault="0096270A" w:rsidP="006C331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6270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6270A">
        <w:rPr>
          <w:rFonts w:ascii="Arial" w:hAnsi="Arial" w:cs="Arial"/>
          <w:b/>
          <w:sz w:val="24"/>
          <w:szCs w:val="24"/>
        </w:rPr>
        <w:t>Doposażenie Szpitala w sprzęt i aparaturę medyczną na potrzeby udzielanych świadczeń zdrowotnych (4 pakiety)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6270A" w:rsidRPr="0096270A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6270A" w:rsidRPr="0012157F" w:rsidTr="006C33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70A" w:rsidRPr="0012157F" w:rsidRDefault="0096270A" w:rsidP="006C331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70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96270A" w:rsidRPr="0012157F" w:rsidTr="006C33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70A" w:rsidRPr="0012157F" w:rsidRDefault="0096270A" w:rsidP="006C331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70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96270A" w:rsidRPr="0012157F" w:rsidTr="006C33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70A" w:rsidRPr="0012157F" w:rsidRDefault="0096270A" w:rsidP="006C331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70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96270A" w:rsidRPr="0012157F" w:rsidTr="006C33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70A" w:rsidRPr="0012157F" w:rsidRDefault="0096270A" w:rsidP="006C331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70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6270A" w:rsidRPr="0012157F" w:rsidRDefault="0096270A" w:rsidP="006C331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70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A2F" w:rsidRDefault="00A62A2F" w:rsidP="0038231F">
      <w:pPr>
        <w:spacing w:after="0" w:line="240" w:lineRule="auto"/>
      </w:pPr>
      <w:r>
        <w:separator/>
      </w:r>
    </w:p>
  </w:endnote>
  <w:endnote w:type="continuationSeparator" w:id="0">
    <w:p w:rsidR="00A62A2F" w:rsidRDefault="00A62A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70A" w:rsidRDefault="009627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71B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71B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70A" w:rsidRDefault="009627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A2F" w:rsidRDefault="00A62A2F" w:rsidP="0038231F">
      <w:pPr>
        <w:spacing w:after="0" w:line="240" w:lineRule="auto"/>
      </w:pPr>
      <w:r>
        <w:separator/>
      </w:r>
    </w:p>
  </w:footnote>
  <w:footnote w:type="continuationSeparator" w:id="0">
    <w:p w:rsidR="00A62A2F" w:rsidRDefault="00A62A2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70A" w:rsidRDefault="009627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70A" w:rsidRDefault="009627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70A" w:rsidRDefault="009627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2A2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71BB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270A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2A2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240F98-F579-4609-BB58-842B25168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0FBF1-377D-4087-941E-E099695F7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1031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2023-07-03T08:00:00Z</dcterms:created>
  <dcterms:modified xsi:type="dcterms:W3CDTF">2023-07-03T08:00:00Z</dcterms:modified>
</cp:coreProperties>
</file>