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F0654">
        <w:rPr>
          <w:rFonts w:ascii="Arial" w:hAnsi="Arial" w:cs="Arial"/>
          <w:bCs/>
          <w:i w:val="0"/>
          <w:szCs w:val="24"/>
        </w:rPr>
        <w:t>9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91C75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591C75">
        <w:rPr>
          <w:rFonts w:ascii="Arial" w:hAnsi="Arial" w:cs="Arial"/>
        </w:rPr>
        <w:t>SZPITAL WOJEWÓDZKI W POZNANIU</w:t>
      </w:r>
    </w:p>
    <w:p w:rsidR="006676AE" w:rsidRPr="0012157F" w:rsidRDefault="00591C7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91C75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591C75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91C7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91C75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591C75">
        <w:rPr>
          <w:rFonts w:ascii="Arial" w:hAnsi="Arial" w:cs="Arial"/>
        </w:rPr>
        <w:t>Poznań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1C75" w:rsidRPr="0012157F" w:rsidTr="006C331D">
        <w:tc>
          <w:tcPr>
            <w:tcW w:w="9104" w:type="dxa"/>
            <w:shd w:val="clear" w:color="auto" w:fill="D9D9D9"/>
          </w:tcPr>
          <w:p w:rsidR="00591C75" w:rsidRPr="0012157F" w:rsidRDefault="00591C75" w:rsidP="006C331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91C75" w:rsidRPr="00094F76" w:rsidRDefault="00591C75" w:rsidP="006C331D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91C7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91C7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91C7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591C75" w:rsidRPr="0017574D" w:rsidRDefault="00591C75" w:rsidP="006C331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591C75" w:rsidRDefault="00591C75" w:rsidP="006C331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91C75" w:rsidRPr="002C3302" w:rsidRDefault="00591C75" w:rsidP="006C331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91C7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91C75">
        <w:rPr>
          <w:rFonts w:ascii="Arial" w:hAnsi="Arial" w:cs="Arial"/>
          <w:b/>
          <w:sz w:val="24"/>
          <w:szCs w:val="24"/>
        </w:rPr>
        <w:t>Doposażenie Szpitala w sprzęt i aparaturę medyczną na potrzeby udzielanych świadczeń zdrowotnych (4 pakiety)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91C75" w:rsidRPr="00591C75">
        <w:rPr>
          <w:rFonts w:ascii="Arial" w:hAnsi="Arial" w:cs="Arial"/>
          <w:b/>
          <w:sz w:val="24"/>
          <w:szCs w:val="24"/>
        </w:rPr>
        <w:t>SZW/DZP/79/2023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1C75" w:rsidRPr="00591C75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B9E" w:rsidRDefault="00330B9E" w:rsidP="0038231F">
      <w:pPr>
        <w:spacing w:after="0" w:line="240" w:lineRule="auto"/>
      </w:pPr>
      <w:r>
        <w:separator/>
      </w:r>
    </w:p>
  </w:endnote>
  <w:endnote w:type="continuationSeparator" w:id="0">
    <w:p w:rsidR="00330B9E" w:rsidRDefault="00330B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C75" w:rsidRDefault="00591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065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065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C75" w:rsidRDefault="00591C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B9E" w:rsidRDefault="00330B9E" w:rsidP="0038231F">
      <w:pPr>
        <w:spacing w:after="0" w:line="240" w:lineRule="auto"/>
      </w:pPr>
      <w:r>
        <w:separator/>
      </w:r>
    </w:p>
  </w:footnote>
  <w:footnote w:type="continuationSeparator" w:id="0">
    <w:p w:rsidR="00330B9E" w:rsidRDefault="00330B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C75" w:rsidRDefault="00591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C75" w:rsidRDefault="00591C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C75" w:rsidRDefault="00591C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0B9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0B9E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0654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1C75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25BE67-A9EB-4389-8E7D-2F124CFB7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E0DA1-608B-4C3C-883A-3C9CB9E7A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2023-07-03T08:03:00Z</dcterms:created>
  <dcterms:modified xsi:type="dcterms:W3CDTF">2023-07-03T08:03:00Z</dcterms:modified>
</cp:coreProperties>
</file>