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DB3" w:rsidRPr="00AE2ACB" w:rsidRDefault="008A4DB3" w:rsidP="008A4DB3">
      <w:pPr>
        <w:pStyle w:val="Nagwek"/>
        <w:rPr>
          <w:sz w:val="20"/>
          <w:szCs w:val="20"/>
        </w:rPr>
      </w:pPr>
      <w:r w:rsidRPr="00AE2ACB">
        <w:rPr>
          <w:sz w:val="20"/>
          <w:szCs w:val="20"/>
        </w:rPr>
        <w:t xml:space="preserve">Znak sprawy </w:t>
      </w:r>
      <w:r>
        <w:rPr>
          <w:sz w:val="20"/>
          <w:szCs w:val="20"/>
        </w:rPr>
        <w:t>SZW/DZP/79/2023</w:t>
      </w:r>
    </w:p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bookmarkStart w:id="0" w:name="_GoBack"/>
      <w:bookmarkEnd w:id="0"/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9C5F86" w:rsidRPr="009C5F86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9C5F86" w:rsidRPr="009C5F86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9C5F86" w:rsidRPr="009C5F86">
        <w:rPr>
          <w:b/>
          <w:sz w:val="22"/>
          <w:szCs w:val="22"/>
        </w:rPr>
        <w:t>Doposażenie Szpitala w sprzęt i aparaturę medyczną na potrzeby udzi</w:t>
      </w:r>
      <w:r w:rsidR="008A4DB3">
        <w:rPr>
          <w:b/>
          <w:sz w:val="22"/>
          <w:szCs w:val="22"/>
        </w:rPr>
        <w:t>elanych świadczeń zdrowotnych (4</w:t>
      </w:r>
      <w:r w:rsidR="009C5F86" w:rsidRPr="009C5F86">
        <w:rPr>
          <w:b/>
          <w:sz w:val="22"/>
          <w:szCs w:val="22"/>
        </w:rPr>
        <w:t xml:space="preserve"> pakiety)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166FF7" w:rsidRDefault="00166FF7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Zadanie częściowe nr 1</w:t>
      </w: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Pr="00166FF7" w:rsidRDefault="00166FF7" w:rsidP="006B63D6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Obejmująca asortyment wyszczególniony w OPZ stanowiącym załącznik do Formularza ofertowego.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 xml:space="preserve">Termin wykonania umowy wynosi </w:t>
      </w:r>
      <w:r w:rsidRPr="00166FF7">
        <w:rPr>
          <w:b/>
          <w:bCs/>
          <w:sz w:val="22"/>
          <w:szCs w:val="22"/>
        </w:rPr>
        <w:t xml:space="preserve">60 dni od daty zawarcia umowy 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Warunki płatności 60 dni</w:t>
      </w: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66FF7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Zadanie częściowe nr 2</w:t>
      </w:r>
    </w:p>
    <w:p w:rsidR="00166FF7" w:rsidRPr="0097776D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>zł netto</w:t>
      </w:r>
    </w:p>
    <w:p w:rsidR="00166FF7" w:rsidRPr="0097776D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:rsidR="00166FF7" w:rsidRPr="0097776D" w:rsidRDefault="00166FF7" w:rsidP="00166FF7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166FF7" w:rsidRPr="0097776D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 xml:space="preserve">zł brutto </w:t>
      </w:r>
    </w:p>
    <w:p w:rsidR="00166FF7" w:rsidRDefault="00166FF7" w:rsidP="00166FF7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Obejmująca asortyment wyszczególniony w OPZ stanowiącym załącznik do Formularza ofertowego.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 xml:space="preserve">Termin wykonania umowy wynosi </w:t>
      </w:r>
      <w:r w:rsidRPr="00166FF7">
        <w:rPr>
          <w:b/>
          <w:bCs/>
          <w:sz w:val="22"/>
          <w:szCs w:val="22"/>
        </w:rPr>
        <w:t xml:space="preserve">60 dni od daty zawarcia umowy </w:t>
      </w: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Warunki płatności 60 dni</w:t>
      </w: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:rsidR="00166FF7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Zadanie częściowe nr 3</w:t>
      </w:r>
    </w:p>
    <w:p w:rsidR="00166FF7" w:rsidRPr="0097776D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>zł netto</w:t>
      </w:r>
    </w:p>
    <w:p w:rsidR="00166FF7" w:rsidRPr="0097776D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:rsidR="00166FF7" w:rsidRPr="0097776D" w:rsidRDefault="00166FF7" w:rsidP="00166FF7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166FF7" w:rsidRPr="0097776D" w:rsidRDefault="00166FF7" w:rsidP="00166FF7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 xml:space="preserve">zł brutto </w:t>
      </w:r>
    </w:p>
    <w:p w:rsidR="00166FF7" w:rsidRDefault="00166FF7" w:rsidP="00166FF7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Obejmująca asortyment wyszczególniony w OPZ stanowiącym załącznik do Formularza ofertowego.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 xml:space="preserve">Termin wykonania umowy wynosi </w:t>
      </w:r>
      <w:r w:rsidRPr="00166FF7">
        <w:rPr>
          <w:b/>
          <w:bCs/>
          <w:sz w:val="22"/>
          <w:szCs w:val="22"/>
        </w:rPr>
        <w:t xml:space="preserve">60 dni od daty zawarcia umowy 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Warunki płatności 60 dni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:rsidR="008A4DB3" w:rsidRDefault="008A4DB3" w:rsidP="008A4DB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Zadanie częściowe nr 4</w:t>
      </w:r>
    </w:p>
    <w:p w:rsidR="008A4DB3" w:rsidRPr="0097776D" w:rsidRDefault="008A4DB3" w:rsidP="008A4DB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>zł netto</w:t>
      </w:r>
    </w:p>
    <w:p w:rsidR="008A4DB3" w:rsidRPr="0097776D" w:rsidRDefault="008A4DB3" w:rsidP="008A4DB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:rsidR="008A4DB3" w:rsidRPr="0097776D" w:rsidRDefault="008A4DB3" w:rsidP="008A4DB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8A4DB3" w:rsidRPr="0097776D" w:rsidRDefault="008A4DB3" w:rsidP="008A4DB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 xml:space="preserve">zł brutto </w:t>
      </w:r>
    </w:p>
    <w:p w:rsidR="008A4DB3" w:rsidRDefault="008A4DB3" w:rsidP="008A4DB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8A4DB3" w:rsidRPr="00166FF7" w:rsidRDefault="008A4DB3" w:rsidP="008A4DB3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Obejmująca asortyment wyszczególniony w OPZ stanowiącym załącznik do Formularza ofertowego.</w:t>
      </w:r>
    </w:p>
    <w:p w:rsidR="008A4DB3" w:rsidRPr="00166FF7" w:rsidRDefault="008A4DB3" w:rsidP="008A4DB3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 xml:space="preserve">Termin wykonania umowy wynosi </w:t>
      </w:r>
      <w:r w:rsidRPr="00166FF7">
        <w:rPr>
          <w:b/>
          <w:bCs/>
          <w:sz w:val="22"/>
          <w:szCs w:val="22"/>
        </w:rPr>
        <w:t xml:space="preserve">60 dni od daty zawarcia umowy </w:t>
      </w:r>
    </w:p>
    <w:p w:rsidR="008A4DB3" w:rsidRPr="00166FF7" w:rsidRDefault="008A4DB3" w:rsidP="008A4DB3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Warunki płatności 60 dni</w:t>
      </w:r>
    </w:p>
    <w:p w:rsidR="00166FF7" w:rsidRPr="00AF4AC3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A4DB3" w:rsidRDefault="008A4DB3" w:rsidP="008A4DB3">
      <w:pPr>
        <w:spacing w:before="120" w:line="276" w:lineRule="auto"/>
        <w:jc w:val="both"/>
        <w:rPr>
          <w:sz w:val="22"/>
        </w:rPr>
      </w:pPr>
    </w:p>
    <w:p w:rsidR="008A4DB3" w:rsidRPr="008A4DB3" w:rsidRDefault="008A4DB3" w:rsidP="008A4DB3">
      <w:pPr>
        <w:spacing w:before="120" w:line="276" w:lineRule="auto"/>
        <w:jc w:val="both"/>
        <w:rPr>
          <w:sz w:val="22"/>
        </w:rPr>
      </w:pPr>
    </w:p>
    <w:p w:rsidR="00166FF7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gwarancji na okres </w:t>
      </w:r>
      <w:r w:rsidR="00166FF7">
        <w:rPr>
          <w:sz w:val="22"/>
        </w:rPr>
        <w:t>min. (24 miesiące):</w:t>
      </w:r>
    </w:p>
    <w:p w:rsidR="00FF57EE" w:rsidRDefault="00166FF7" w:rsidP="00166FF7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 dotyczy zadania częściowego nr 1:</w:t>
      </w:r>
      <w:r w:rsidR="00FF57EE" w:rsidRPr="0097776D">
        <w:rPr>
          <w:sz w:val="22"/>
        </w:rPr>
        <w:t>.......... miesięcy licząc od daty odbioru końcowego;</w:t>
      </w:r>
    </w:p>
    <w:p w:rsidR="00166FF7" w:rsidRPr="00166FF7" w:rsidRDefault="00166FF7" w:rsidP="00166FF7">
      <w:pPr>
        <w:pStyle w:val="Akapitzlist"/>
        <w:ind w:hanging="11"/>
        <w:rPr>
          <w:sz w:val="22"/>
        </w:rPr>
      </w:pPr>
      <w:r w:rsidRPr="00166FF7">
        <w:rPr>
          <w:sz w:val="22"/>
        </w:rPr>
        <w:t xml:space="preserve">dotyczy zadania częściowego nr </w:t>
      </w:r>
      <w:r>
        <w:rPr>
          <w:sz w:val="22"/>
        </w:rPr>
        <w:t>2</w:t>
      </w:r>
      <w:r w:rsidRPr="00166FF7">
        <w:rPr>
          <w:sz w:val="22"/>
        </w:rPr>
        <w:t>:.......... miesięcy licząc od daty odbioru końcowego;</w:t>
      </w:r>
    </w:p>
    <w:p w:rsidR="00166FF7" w:rsidRDefault="00166FF7" w:rsidP="00166FF7">
      <w:pPr>
        <w:pStyle w:val="Akapitzlist"/>
        <w:rPr>
          <w:sz w:val="22"/>
        </w:rPr>
      </w:pPr>
      <w:r w:rsidRPr="00166FF7">
        <w:rPr>
          <w:sz w:val="22"/>
        </w:rPr>
        <w:t xml:space="preserve">dotyczy zadania częściowego nr </w:t>
      </w:r>
      <w:r w:rsidR="008A4DB3">
        <w:rPr>
          <w:sz w:val="22"/>
        </w:rPr>
        <w:t>3</w:t>
      </w:r>
      <w:r w:rsidRPr="00166FF7">
        <w:rPr>
          <w:sz w:val="22"/>
        </w:rPr>
        <w:t>:.......... miesięcy licząc od daty odbioru końcowego;</w:t>
      </w:r>
    </w:p>
    <w:p w:rsidR="008A4DB3" w:rsidRPr="008A4DB3" w:rsidRDefault="008A4DB3" w:rsidP="008A4DB3">
      <w:pPr>
        <w:pStyle w:val="Akapitzlist"/>
        <w:rPr>
          <w:sz w:val="22"/>
        </w:rPr>
      </w:pPr>
      <w:r>
        <w:rPr>
          <w:sz w:val="22"/>
        </w:rPr>
        <w:t>dotyczy zadania częściowego nr 4</w:t>
      </w:r>
      <w:r w:rsidRPr="008A4DB3">
        <w:rPr>
          <w:sz w:val="22"/>
        </w:rPr>
        <w:t>:.......... miesięcy licząc od daty odbioru końcowego;</w:t>
      </w:r>
    </w:p>
    <w:p w:rsidR="008A4DB3" w:rsidRPr="00166FF7" w:rsidRDefault="008A4DB3" w:rsidP="00166FF7">
      <w:pPr>
        <w:pStyle w:val="Akapitzlist"/>
        <w:rPr>
          <w:sz w:val="22"/>
        </w:rPr>
      </w:pPr>
    </w:p>
    <w:p w:rsidR="00166FF7" w:rsidRPr="0097776D" w:rsidRDefault="00166FF7" w:rsidP="00166FF7">
      <w:pPr>
        <w:pStyle w:val="Akapitzlist"/>
        <w:spacing w:before="120" w:line="276" w:lineRule="auto"/>
        <w:ind w:left="644"/>
        <w:jc w:val="both"/>
        <w:rPr>
          <w:sz w:val="22"/>
        </w:rPr>
      </w:pP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4623D0">
        <w:rPr>
          <w:sz w:val="22"/>
        </w:rPr>
        <w:t>wzorem</w:t>
      </w:r>
      <w:r w:rsidRPr="0097776D">
        <w:rPr>
          <w:sz w:val="22"/>
        </w:rPr>
        <w:t xml:space="preserve"> umowy</w:t>
      </w:r>
      <w:r w:rsidR="00A50E18">
        <w:rPr>
          <w:sz w:val="22"/>
        </w:rPr>
        <w:t xml:space="preserve"> </w:t>
      </w:r>
      <w:r w:rsidR="004623D0">
        <w:rPr>
          <w:sz w:val="22"/>
        </w:rPr>
        <w:t xml:space="preserve">stanowiącym załącznik do SWZ </w:t>
      </w:r>
      <w:r w:rsidR="00A50E18">
        <w:rPr>
          <w:sz w:val="22"/>
        </w:rPr>
        <w:t>w sprawie zamówienia publicznego</w:t>
      </w:r>
      <w:r w:rsidR="004623D0">
        <w:rPr>
          <w:sz w:val="22"/>
        </w:rPr>
        <w:t xml:space="preserve"> </w:t>
      </w:r>
      <w:r w:rsidRPr="0097776D">
        <w:rPr>
          <w:sz w:val="22"/>
        </w:rPr>
        <w:t>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Pr="004623D0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4623D0" w:rsidRPr="004623D0" w:rsidRDefault="004623D0" w:rsidP="004623D0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4623D0"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</w:t>
      </w:r>
    </w:p>
    <w:p w:rsidR="004623D0" w:rsidRDefault="004623D0" w:rsidP="004623D0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 w:rsidRPr="004623D0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7D475B" w:rsidRDefault="007D475B" w:rsidP="004623D0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061" w:rsidRDefault="00695061" w:rsidP="00FF57EE">
      <w:r>
        <w:separator/>
      </w:r>
    </w:p>
  </w:endnote>
  <w:endnote w:type="continuationSeparator" w:id="0">
    <w:p w:rsidR="00695061" w:rsidRDefault="0069506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061" w:rsidRDefault="00695061" w:rsidP="00FF57EE">
      <w:r>
        <w:separator/>
      </w:r>
    </w:p>
  </w:footnote>
  <w:footnote w:type="continuationSeparator" w:id="0">
    <w:p w:rsidR="00695061" w:rsidRDefault="00695061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DB3" w:rsidRDefault="008A4DB3" w:rsidP="008A4DB3">
    <w:pPr>
      <w:pStyle w:val="Nagwek"/>
      <w:jc w:val="center"/>
    </w:pPr>
    <w:r w:rsidRPr="00956AD0">
      <w:rPr>
        <w:rFonts w:cstheme="minorHAnsi"/>
        <w:noProof/>
      </w:rPr>
      <w:drawing>
        <wp:anchor distT="0" distB="0" distL="114300" distR="114300" simplePos="0" relativeHeight="251659264" behindDoc="1" locked="0" layoutInCell="1" allowOverlap="1" wp14:anchorId="03942BE6" wp14:editId="6664CF93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5762625" cy="568325"/>
          <wp:effectExtent l="19050" t="0" r="9525" b="0"/>
          <wp:wrapTight wrapText="bothSides">
            <wp:wrapPolygon edited="0">
              <wp:start x="-71" y="0"/>
              <wp:lineTo x="-71" y="20997"/>
              <wp:lineTo x="21636" y="20997"/>
              <wp:lineTo x="21636" y="0"/>
              <wp:lineTo x="-71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RR_Samorzad_skala_szaros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25" cy="568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9419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061"/>
    <w:rsid w:val="001063D3"/>
    <w:rsid w:val="00166FF7"/>
    <w:rsid w:val="001C7D84"/>
    <w:rsid w:val="002214DB"/>
    <w:rsid w:val="00264B11"/>
    <w:rsid w:val="00267D1F"/>
    <w:rsid w:val="002E612D"/>
    <w:rsid w:val="003B769C"/>
    <w:rsid w:val="004623D0"/>
    <w:rsid w:val="004D0FFC"/>
    <w:rsid w:val="004D5A42"/>
    <w:rsid w:val="00525EFF"/>
    <w:rsid w:val="005844F6"/>
    <w:rsid w:val="005F6F5F"/>
    <w:rsid w:val="00695061"/>
    <w:rsid w:val="006B63D6"/>
    <w:rsid w:val="006C641D"/>
    <w:rsid w:val="006D09E0"/>
    <w:rsid w:val="007D475B"/>
    <w:rsid w:val="007E331F"/>
    <w:rsid w:val="008A4DB3"/>
    <w:rsid w:val="009312B4"/>
    <w:rsid w:val="0097776D"/>
    <w:rsid w:val="00983D1D"/>
    <w:rsid w:val="009C5F86"/>
    <w:rsid w:val="009D75A8"/>
    <w:rsid w:val="00A30EEC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9FA7D58F-F72F-41FA-9A09-D65CD4E04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3C929-5AE0-44EC-8D69-122191704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953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2023-07-03T10:32:00Z</dcterms:created>
  <dcterms:modified xsi:type="dcterms:W3CDTF">2023-07-03T10:32:00Z</dcterms:modified>
</cp:coreProperties>
</file>