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5CB40" w14:textId="77777777" w:rsidR="00D665F5" w:rsidRPr="00BB547B" w:rsidRDefault="00FF4240" w:rsidP="00FE7D24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F4240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F4240">
        <w:rPr>
          <w:rFonts w:ascii="Arial" w:hAnsi="Arial" w:cs="Arial"/>
          <w:sz w:val="24"/>
          <w:szCs w:val="24"/>
        </w:rPr>
        <w:t>2023-07-11</w:t>
      </w:r>
    </w:p>
    <w:p w14:paraId="5AD16A58" w14:textId="77777777" w:rsidR="00FF4240" w:rsidRPr="00FF4240" w:rsidRDefault="00FF4240" w:rsidP="00FE7D24">
      <w:pPr>
        <w:rPr>
          <w:rFonts w:ascii="Arial" w:hAnsi="Arial" w:cs="Arial"/>
          <w:b/>
          <w:bCs/>
          <w:sz w:val="24"/>
          <w:szCs w:val="24"/>
        </w:rPr>
      </w:pPr>
      <w:r w:rsidRPr="00FF424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EE99001" w14:textId="77777777" w:rsidR="00D665F5" w:rsidRPr="00BB547B" w:rsidRDefault="00FF4240" w:rsidP="00FE7D24">
      <w:pPr>
        <w:rPr>
          <w:rFonts w:ascii="Arial" w:hAnsi="Arial" w:cs="Arial"/>
          <w:b/>
          <w:bCs/>
          <w:sz w:val="24"/>
          <w:szCs w:val="24"/>
        </w:rPr>
      </w:pPr>
      <w:r w:rsidRPr="00FF424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1464EA1" w14:textId="77777777" w:rsidR="00D665F5" w:rsidRPr="00BB547B" w:rsidRDefault="00FF4240" w:rsidP="00FE7D24">
      <w:pPr>
        <w:rPr>
          <w:rFonts w:ascii="Arial" w:hAnsi="Arial" w:cs="Arial"/>
          <w:sz w:val="24"/>
          <w:szCs w:val="24"/>
        </w:rPr>
      </w:pPr>
      <w:r w:rsidRPr="00FF4240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4240">
        <w:rPr>
          <w:rFonts w:ascii="Arial" w:hAnsi="Arial" w:cs="Arial"/>
          <w:sz w:val="24"/>
          <w:szCs w:val="24"/>
        </w:rPr>
        <w:t>7/19</w:t>
      </w:r>
    </w:p>
    <w:p w14:paraId="11434F48" w14:textId="77777777" w:rsidR="00D665F5" w:rsidRPr="00BB547B" w:rsidRDefault="00FF4240" w:rsidP="00FE7D24">
      <w:pPr>
        <w:rPr>
          <w:rFonts w:ascii="Arial" w:hAnsi="Arial" w:cs="Arial"/>
          <w:sz w:val="24"/>
          <w:szCs w:val="24"/>
        </w:rPr>
      </w:pPr>
      <w:r w:rsidRPr="00FF4240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4240">
        <w:rPr>
          <w:rFonts w:ascii="Arial" w:hAnsi="Arial" w:cs="Arial"/>
          <w:sz w:val="24"/>
          <w:szCs w:val="24"/>
        </w:rPr>
        <w:t>Poznań</w:t>
      </w:r>
    </w:p>
    <w:p w14:paraId="054EE81D" w14:textId="77777777" w:rsidR="00D665F5" w:rsidRPr="00BB547B" w:rsidRDefault="00D665F5" w:rsidP="00FE7D24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F2B5A15" w14:textId="77777777" w:rsidR="00A80738" w:rsidRPr="00BB547B" w:rsidRDefault="00D665F5" w:rsidP="00FE7D2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F4240" w:rsidRPr="00FF4240">
        <w:rPr>
          <w:rFonts w:ascii="Arial" w:hAnsi="Arial" w:cs="Arial"/>
          <w:b/>
          <w:sz w:val="24"/>
          <w:szCs w:val="24"/>
        </w:rPr>
        <w:t>SZW/DZP/77/2023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D2B9E48" w14:textId="77777777" w:rsidR="00A80738" w:rsidRPr="00BB547B" w:rsidRDefault="00A80738" w:rsidP="00FE7D2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46983B" w14:textId="77777777" w:rsidR="00A80738" w:rsidRPr="00BB547B" w:rsidRDefault="00A80738" w:rsidP="00FE7D2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4AFEC8" w14:textId="77777777" w:rsidR="00A80738" w:rsidRPr="00BB547B" w:rsidRDefault="00A80738" w:rsidP="00FE7D2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C1CEEFC" w14:textId="77777777" w:rsidR="00A80738" w:rsidRDefault="00A80738" w:rsidP="00FE7D2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8452782" w14:textId="77777777" w:rsidR="00FE7D24" w:rsidRPr="00BB547B" w:rsidRDefault="00FE7D24" w:rsidP="00FE7D2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D091975" w14:textId="313F71F5" w:rsidR="00C659E2" w:rsidRDefault="00C659E2" w:rsidP="00FE7D2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F4240" w:rsidRPr="00FF4240">
        <w:rPr>
          <w:rFonts w:ascii="Arial" w:hAnsi="Arial" w:cs="Arial"/>
          <w:sz w:val="24"/>
          <w:szCs w:val="24"/>
        </w:rPr>
        <w:t>podstawowy</w:t>
      </w:r>
      <w:r w:rsidR="00FE7D24">
        <w:rPr>
          <w:rFonts w:ascii="Arial" w:hAnsi="Arial" w:cs="Arial"/>
          <w:sz w:val="24"/>
          <w:szCs w:val="24"/>
        </w:rPr>
        <w:t>m</w:t>
      </w:r>
      <w:r w:rsidR="00FF4240" w:rsidRPr="00FF4240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FF4240" w:rsidRPr="00FF4240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691E73D" w14:textId="77777777" w:rsidR="00FE7D24" w:rsidRPr="00BB547B" w:rsidRDefault="00FE7D24" w:rsidP="00FE7D2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122642A" w14:textId="77777777" w:rsidR="00A80738" w:rsidRDefault="00FF4240" w:rsidP="00FE7D24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FF4240">
        <w:rPr>
          <w:rFonts w:ascii="Arial" w:hAnsi="Arial" w:cs="Arial"/>
          <w:b/>
          <w:szCs w:val="24"/>
        </w:rPr>
        <w:t>Sukcesywna dostawa wędlin, mleka i wyrobów mlecznych do Szpitala Wojewódzkiego w Poznaniu</w:t>
      </w:r>
    </w:p>
    <w:p w14:paraId="154C9754" w14:textId="77777777" w:rsidR="00FE7D24" w:rsidRPr="00BB547B" w:rsidRDefault="00FE7D24" w:rsidP="00FE7D24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F695DC0" w14:textId="12AB7B7B" w:rsidR="00D665F5" w:rsidRPr="00FE7D24" w:rsidRDefault="00D665F5" w:rsidP="00FE7D2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4240" w:rsidRPr="00FF4240">
        <w:rPr>
          <w:rFonts w:ascii="Arial" w:hAnsi="Arial" w:cs="Arial"/>
          <w:sz w:val="24"/>
          <w:szCs w:val="24"/>
        </w:rPr>
        <w:t>(</w:t>
      </w:r>
      <w:proofErr w:type="spellStart"/>
      <w:r w:rsidR="00FF4240" w:rsidRPr="00FF4240">
        <w:rPr>
          <w:rFonts w:ascii="Arial" w:hAnsi="Arial" w:cs="Arial"/>
          <w:sz w:val="24"/>
          <w:szCs w:val="24"/>
        </w:rPr>
        <w:t>t.j</w:t>
      </w:r>
      <w:proofErr w:type="spellEnd"/>
      <w:r w:rsidR="00FF4240" w:rsidRPr="00FF4240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FE7D24">
        <w:rPr>
          <w:rFonts w:ascii="Arial" w:hAnsi="Arial" w:cs="Arial"/>
          <w:sz w:val="24"/>
          <w:szCs w:val="24"/>
        </w:rPr>
        <w:t>informacj</w:t>
      </w:r>
      <w:r w:rsidR="00577BC6" w:rsidRPr="00FE7D24">
        <w:rPr>
          <w:rFonts w:ascii="Arial" w:hAnsi="Arial" w:cs="Arial"/>
          <w:sz w:val="24"/>
          <w:szCs w:val="24"/>
        </w:rPr>
        <w:t>ę</w:t>
      </w:r>
      <w:r w:rsidR="00035488" w:rsidRPr="00FE7D24">
        <w:rPr>
          <w:rFonts w:ascii="Arial" w:hAnsi="Arial" w:cs="Arial"/>
          <w:sz w:val="24"/>
          <w:szCs w:val="24"/>
        </w:rPr>
        <w:t xml:space="preserve"> z otwarcia ofert</w:t>
      </w:r>
      <w:r w:rsidR="00577BC6" w:rsidRPr="00FE7D24">
        <w:rPr>
          <w:rFonts w:ascii="Arial" w:hAnsi="Arial" w:cs="Arial"/>
          <w:sz w:val="24"/>
          <w:szCs w:val="24"/>
        </w:rPr>
        <w:t>.</w:t>
      </w:r>
    </w:p>
    <w:p w14:paraId="1D7ED0F2" w14:textId="77777777" w:rsidR="00FE7D24" w:rsidRPr="00FE7D24" w:rsidRDefault="00FE7D24" w:rsidP="00FE7D24">
      <w:pPr>
        <w:jc w:val="both"/>
        <w:rPr>
          <w:rFonts w:ascii="Arial" w:hAnsi="Arial" w:cs="Arial"/>
          <w:sz w:val="24"/>
          <w:szCs w:val="24"/>
        </w:rPr>
      </w:pPr>
    </w:p>
    <w:p w14:paraId="1371CA1C" w14:textId="77777777" w:rsidR="00FE7D24" w:rsidRPr="00FE7D24" w:rsidRDefault="00FE7D24" w:rsidP="00FE7D24">
      <w:pPr>
        <w:rPr>
          <w:rFonts w:ascii="Arial" w:hAnsi="Arial" w:cs="Arial"/>
          <w:sz w:val="24"/>
          <w:szCs w:val="24"/>
        </w:rPr>
      </w:pPr>
      <w:r w:rsidRPr="00FE7D2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1A8FB7A" w14:textId="1F01F44C" w:rsidR="00FE7D24" w:rsidRPr="00FE7D24" w:rsidRDefault="00FE7D24" w:rsidP="00FE7D24">
      <w:pPr>
        <w:rPr>
          <w:rFonts w:ascii="Arial" w:hAnsi="Arial" w:cs="Arial"/>
          <w:sz w:val="24"/>
          <w:szCs w:val="24"/>
        </w:rPr>
      </w:pPr>
      <w:r w:rsidRPr="00FE7D24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FE7D24">
        <w:rPr>
          <w:rFonts w:ascii="Arial" w:hAnsi="Arial" w:cs="Arial"/>
          <w:sz w:val="24"/>
          <w:szCs w:val="24"/>
        </w:rPr>
        <w:t>419555,00 zł brutto</w:t>
      </w:r>
    </w:p>
    <w:p w14:paraId="5F1E765B" w14:textId="5B827130" w:rsidR="00FE7D24" w:rsidRPr="00FE7D24" w:rsidRDefault="00FE7D24" w:rsidP="00FE7D24">
      <w:pPr>
        <w:rPr>
          <w:rFonts w:ascii="Arial" w:hAnsi="Arial" w:cs="Arial"/>
          <w:sz w:val="24"/>
          <w:szCs w:val="24"/>
        </w:rPr>
      </w:pPr>
      <w:r w:rsidRPr="00FE7D24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FE7D24">
        <w:rPr>
          <w:rFonts w:ascii="Arial" w:hAnsi="Arial" w:cs="Arial"/>
          <w:sz w:val="24"/>
          <w:szCs w:val="24"/>
        </w:rPr>
        <w:t>475245,00 zł brutto</w:t>
      </w:r>
    </w:p>
    <w:p w14:paraId="1D2FC253" w14:textId="020A73BF" w:rsidR="00FE7D24" w:rsidRPr="00FE7D24" w:rsidRDefault="00FE7D24" w:rsidP="00FE7D24">
      <w:pPr>
        <w:rPr>
          <w:rFonts w:ascii="Arial" w:hAnsi="Arial" w:cs="Arial"/>
          <w:sz w:val="24"/>
          <w:szCs w:val="24"/>
        </w:rPr>
      </w:pPr>
      <w:r w:rsidRPr="00FE7D24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FE7D24">
        <w:rPr>
          <w:rFonts w:ascii="Arial" w:hAnsi="Arial" w:cs="Arial"/>
          <w:sz w:val="24"/>
          <w:szCs w:val="24"/>
        </w:rPr>
        <w:t>44593,00 zł brutto</w:t>
      </w:r>
      <w:r>
        <w:rPr>
          <w:rFonts w:ascii="Arial" w:hAnsi="Arial" w:cs="Arial"/>
          <w:sz w:val="24"/>
          <w:szCs w:val="24"/>
        </w:rPr>
        <w:t>.</w:t>
      </w:r>
    </w:p>
    <w:p w14:paraId="69491089" w14:textId="77777777" w:rsidR="00FE7D24" w:rsidRPr="00FE7D24" w:rsidRDefault="00FE7D24" w:rsidP="00FE7D24">
      <w:pPr>
        <w:jc w:val="both"/>
        <w:rPr>
          <w:rFonts w:ascii="Arial" w:hAnsi="Arial" w:cs="Arial"/>
          <w:sz w:val="24"/>
          <w:szCs w:val="24"/>
        </w:rPr>
      </w:pPr>
    </w:p>
    <w:p w14:paraId="583E54F5" w14:textId="77777777" w:rsidR="00A80738" w:rsidRPr="00BB547B" w:rsidRDefault="00D665F5" w:rsidP="00FE7D24">
      <w:pPr>
        <w:jc w:val="both"/>
        <w:rPr>
          <w:rFonts w:ascii="Arial" w:hAnsi="Arial" w:cs="Arial"/>
          <w:sz w:val="24"/>
          <w:szCs w:val="24"/>
        </w:rPr>
      </w:pPr>
      <w:r w:rsidRPr="00FE7D24">
        <w:rPr>
          <w:rFonts w:ascii="Arial" w:hAnsi="Arial" w:cs="Arial"/>
          <w:sz w:val="24"/>
          <w:szCs w:val="24"/>
        </w:rPr>
        <w:t>Podczas otwarcia ofert,</w:t>
      </w:r>
      <w:r w:rsidRPr="00BB547B">
        <w:rPr>
          <w:rFonts w:ascii="Arial" w:hAnsi="Arial" w:cs="Arial"/>
          <w:sz w:val="24"/>
          <w:szCs w:val="24"/>
        </w:rPr>
        <w:t xml:space="preserve">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F4240" w:rsidRPr="00FF4240">
        <w:rPr>
          <w:rFonts w:ascii="Arial" w:hAnsi="Arial" w:cs="Arial"/>
          <w:sz w:val="24"/>
          <w:szCs w:val="24"/>
        </w:rPr>
        <w:t>11/07/2023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F4240" w:rsidRPr="00FF4240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8EB3350" w14:textId="77777777" w:rsidTr="00C82837">
        <w:tc>
          <w:tcPr>
            <w:tcW w:w="993" w:type="dxa"/>
            <w:shd w:val="clear" w:color="auto" w:fill="auto"/>
            <w:vAlign w:val="center"/>
          </w:tcPr>
          <w:p w14:paraId="6A4E1C69" w14:textId="77777777" w:rsidR="006B27ED" w:rsidRPr="00BB547B" w:rsidRDefault="006B27ED" w:rsidP="00FE7D2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A4C714" w14:textId="77777777" w:rsidR="006B27ED" w:rsidRPr="00BB547B" w:rsidRDefault="006B27ED" w:rsidP="00FE7D2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976296D" w14:textId="77777777" w:rsidR="006B27ED" w:rsidRPr="00BB547B" w:rsidRDefault="006B27ED" w:rsidP="00FE7D2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0084D" w14:textId="77777777" w:rsidR="006B27ED" w:rsidRPr="00BB547B" w:rsidRDefault="006B27ED" w:rsidP="00FE7D2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F4240" w:rsidRPr="00BB547B" w14:paraId="370DB00C" w14:textId="77777777" w:rsidTr="003A39B8">
        <w:tc>
          <w:tcPr>
            <w:tcW w:w="993" w:type="dxa"/>
            <w:shd w:val="clear" w:color="auto" w:fill="auto"/>
            <w:vAlign w:val="center"/>
          </w:tcPr>
          <w:p w14:paraId="321C4686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CA60F2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68BCB3F" w14:textId="77777777" w:rsidR="00CD00C5" w:rsidRDefault="00CD00C5" w:rsidP="00FE7D2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PPHU JOHN</w:t>
            </w:r>
          </w:p>
          <w:p w14:paraId="0B5ABB3C" w14:textId="77777777" w:rsidR="00CD00C5" w:rsidRDefault="00CD00C5" w:rsidP="00FE7D2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Grotniki, ul. Źródlana5</w:t>
            </w:r>
          </w:p>
          <w:p w14:paraId="379E852A" w14:textId="064429C2" w:rsidR="00FF4240" w:rsidRPr="00BB547B" w:rsidRDefault="00CD00C5" w:rsidP="00FE7D2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64-140</w:t>
            </w:r>
            <w:r w:rsidR="00FF4240" w:rsidRPr="00BB547B">
              <w:rPr>
                <w:rFonts w:ascii="Arial" w:hAnsi="Arial" w:cs="Arial"/>
              </w:rPr>
              <w:t xml:space="preserve"> </w:t>
            </w:r>
            <w:r w:rsidR="00FF4240" w:rsidRPr="00FF4240">
              <w:rPr>
                <w:rFonts w:ascii="Arial" w:hAnsi="Arial" w:cs="Arial"/>
              </w:rPr>
              <w:t>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677559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385 975.00 zł</w:t>
            </w:r>
          </w:p>
        </w:tc>
      </w:tr>
      <w:tr w:rsidR="00FF4240" w:rsidRPr="00BB547B" w14:paraId="558A6447" w14:textId="77777777" w:rsidTr="003A39B8">
        <w:tc>
          <w:tcPr>
            <w:tcW w:w="993" w:type="dxa"/>
            <w:shd w:val="clear" w:color="auto" w:fill="auto"/>
            <w:vAlign w:val="center"/>
          </w:tcPr>
          <w:p w14:paraId="23279899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15F010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1A75E6C" w14:textId="77777777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 xml:space="preserve">Zakład Przetwórstwa Mięsnego E.M.K. Smolarek </w:t>
            </w:r>
            <w:proofErr w:type="spellStart"/>
            <w:r w:rsidRPr="00FF4240">
              <w:rPr>
                <w:rFonts w:ascii="Arial" w:hAnsi="Arial" w:cs="Arial"/>
              </w:rPr>
              <w:t>Sp.J</w:t>
            </w:r>
            <w:proofErr w:type="spellEnd"/>
            <w:r w:rsidRPr="00FF4240">
              <w:rPr>
                <w:rFonts w:ascii="Arial" w:hAnsi="Arial" w:cs="Arial"/>
              </w:rPr>
              <w:t>.</w:t>
            </w:r>
          </w:p>
          <w:p w14:paraId="0CDE0917" w14:textId="77777777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Niemcewicza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0F5F25" w14:textId="77777777" w:rsidR="00FF4240" w:rsidRPr="00BB547B" w:rsidRDefault="00FF4240" w:rsidP="00FE7D24">
            <w:pPr>
              <w:jc w:val="both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64-000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Kościan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C1DEBB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587 750.00 zł</w:t>
            </w:r>
          </w:p>
        </w:tc>
      </w:tr>
      <w:tr w:rsidR="00FF4240" w:rsidRPr="00BB547B" w14:paraId="29A8C852" w14:textId="77777777" w:rsidTr="003A39B8">
        <w:tc>
          <w:tcPr>
            <w:tcW w:w="993" w:type="dxa"/>
            <w:shd w:val="clear" w:color="auto" w:fill="auto"/>
            <w:vAlign w:val="center"/>
          </w:tcPr>
          <w:p w14:paraId="3935E869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1DE35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022218E" w14:textId="77777777" w:rsidR="00A656AE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 xml:space="preserve">Masarstwo Wędliniarstwo KRAFT </w:t>
            </w:r>
          </w:p>
          <w:p w14:paraId="02567DD6" w14:textId="0F88DA0F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Sp. z o. o.</w:t>
            </w:r>
          </w:p>
          <w:p w14:paraId="4B262168" w14:textId="086E0F98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ul. Leśna 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DC6223" w14:textId="77777777" w:rsidR="00FF4240" w:rsidRPr="00BB547B" w:rsidRDefault="00FF4240" w:rsidP="00FE7D24">
            <w:pPr>
              <w:jc w:val="both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64-710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AD8A8A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460 550.00 zł</w:t>
            </w:r>
          </w:p>
        </w:tc>
      </w:tr>
      <w:tr w:rsidR="00FF4240" w:rsidRPr="00BB547B" w14:paraId="6E8687B0" w14:textId="77777777" w:rsidTr="003A39B8">
        <w:tc>
          <w:tcPr>
            <w:tcW w:w="993" w:type="dxa"/>
            <w:shd w:val="clear" w:color="auto" w:fill="auto"/>
            <w:vAlign w:val="center"/>
          </w:tcPr>
          <w:p w14:paraId="4B19B2C0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EB5C19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A9E031B" w14:textId="77777777" w:rsidR="00A656AE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Okręgowa Spółdzielnia Mleczarska</w:t>
            </w:r>
          </w:p>
          <w:p w14:paraId="6738F795" w14:textId="2AE9F396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w Śremie</w:t>
            </w:r>
          </w:p>
          <w:p w14:paraId="0F7EFA6E" w14:textId="77777777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Mickiewicza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5A05A3" w14:textId="77777777" w:rsidR="00FF4240" w:rsidRPr="00BB547B" w:rsidRDefault="00FF4240" w:rsidP="00FE7D24">
            <w:pPr>
              <w:jc w:val="both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63-100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96F01E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480 550.00 zł</w:t>
            </w:r>
          </w:p>
        </w:tc>
      </w:tr>
      <w:tr w:rsidR="00FF4240" w:rsidRPr="00BB547B" w14:paraId="6616ACE0" w14:textId="77777777" w:rsidTr="003A39B8">
        <w:tc>
          <w:tcPr>
            <w:tcW w:w="993" w:type="dxa"/>
            <w:shd w:val="clear" w:color="auto" w:fill="auto"/>
            <w:vAlign w:val="center"/>
          </w:tcPr>
          <w:p w14:paraId="3A104E25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2A7CD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B3C2C73" w14:textId="77777777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Spółdzielnia Mleczarska MLEKOVITA</w:t>
            </w:r>
          </w:p>
          <w:p w14:paraId="4E8234D5" w14:textId="76C187F6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ul. Ludowa 122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31AF5C" w14:textId="77777777" w:rsidR="00FF4240" w:rsidRPr="00BB547B" w:rsidRDefault="00FF4240" w:rsidP="00FE7D24">
            <w:pPr>
              <w:jc w:val="both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18-200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15069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565 580.54 zł</w:t>
            </w:r>
          </w:p>
        </w:tc>
      </w:tr>
      <w:tr w:rsidR="00FF4240" w:rsidRPr="00BB547B" w14:paraId="0AA6B402" w14:textId="77777777" w:rsidTr="003A39B8">
        <w:tc>
          <w:tcPr>
            <w:tcW w:w="993" w:type="dxa"/>
            <w:shd w:val="clear" w:color="auto" w:fill="auto"/>
            <w:vAlign w:val="center"/>
          </w:tcPr>
          <w:p w14:paraId="0EF2FA53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9F9AD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46C2C2D" w14:textId="77777777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Spółdzielnia Mleczarska MLEKOVITA</w:t>
            </w:r>
          </w:p>
          <w:p w14:paraId="54E79B61" w14:textId="732A9611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ul. Ludowa 122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40BAB1" w14:textId="77777777" w:rsidR="00FF4240" w:rsidRPr="00BB547B" w:rsidRDefault="00FF4240" w:rsidP="00FE7D24">
            <w:pPr>
              <w:jc w:val="both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18-200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470C10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41 633.10 zł</w:t>
            </w:r>
          </w:p>
        </w:tc>
      </w:tr>
      <w:tr w:rsidR="00FF4240" w:rsidRPr="00BB547B" w14:paraId="010A031E" w14:textId="77777777" w:rsidTr="003A39B8">
        <w:tc>
          <w:tcPr>
            <w:tcW w:w="993" w:type="dxa"/>
            <w:shd w:val="clear" w:color="auto" w:fill="auto"/>
            <w:vAlign w:val="center"/>
          </w:tcPr>
          <w:p w14:paraId="38545D4F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8C7C77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38F8FC4" w14:textId="77777777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 xml:space="preserve">Bruno </w:t>
            </w:r>
            <w:proofErr w:type="spellStart"/>
            <w:r w:rsidRPr="00FF4240">
              <w:rPr>
                <w:rFonts w:ascii="Arial" w:hAnsi="Arial" w:cs="Arial"/>
              </w:rPr>
              <w:t>Tassi</w:t>
            </w:r>
            <w:proofErr w:type="spellEnd"/>
            <w:r w:rsidRPr="00FF4240">
              <w:rPr>
                <w:rFonts w:ascii="Arial" w:hAnsi="Arial" w:cs="Arial"/>
              </w:rPr>
              <w:t xml:space="preserve"> Sp. z o.o.</w:t>
            </w:r>
          </w:p>
          <w:p w14:paraId="358AFDF6" w14:textId="77777777" w:rsidR="00FF4240" w:rsidRPr="00BB547B" w:rsidRDefault="00FF4240" w:rsidP="00FE7D24">
            <w:pPr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Logistyczna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3DA334" w14:textId="77777777" w:rsidR="00FF4240" w:rsidRPr="00BB547B" w:rsidRDefault="00FF4240" w:rsidP="00FE7D24">
            <w:pPr>
              <w:jc w:val="both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40">
              <w:rPr>
                <w:rFonts w:ascii="Arial" w:hAnsi="Arial" w:cs="Arial"/>
              </w:rPr>
              <w:t>Sady k. Tarnowa Podgórnego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ADDC1" w14:textId="77777777" w:rsidR="00FF4240" w:rsidRPr="00BB547B" w:rsidRDefault="00FF4240" w:rsidP="00FE7D24">
            <w:pPr>
              <w:jc w:val="center"/>
              <w:rPr>
                <w:rFonts w:ascii="Arial" w:hAnsi="Arial" w:cs="Arial"/>
              </w:rPr>
            </w:pPr>
            <w:r w:rsidRPr="00FF4240">
              <w:rPr>
                <w:rFonts w:ascii="Arial" w:hAnsi="Arial" w:cs="Arial"/>
              </w:rPr>
              <w:t>419 815.50 zł</w:t>
            </w:r>
          </w:p>
        </w:tc>
      </w:tr>
    </w:tbl>
    <w:p w14:paraId="3BFBE7FE" w14:textId="77777777" w:rsidR="00FE7D24" w:rsidRDefault="00FE7D24" w:rsidP="00FE7D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8264CBE" w14:textId="66072AA5" w:rsidR="00A80738" w:rsidRDefault="00A80738" w:rsidP="00FE7D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51B6521" w14:textId="77777777" w:rsidR="008B3534" w:rsidRDefault="008B3534" w:rsidP="008B353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7036632" w14:textId="77777777" w:rsidR="008B3534" w:rsidRDefault="008B3534" w:rsidP="008B353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87489BE" w14:textId="77777777" w:rsidR="008B3534" w:rsidRDefault="008B3534" w:rsidP="008B353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9D5285A" w14:textId="77777777" w:rsidR="008B3534" w:rsidRPr="006B27ED" w:rsidRDefault="008B3534" w:rsidP="008B353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7BEF849" w14:textId="77777777" w:rsidR="008B3534" w:rsidRPr="00BB547B" w:rsidRDefault="008B3534" w:rsidP="00FE7D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B3534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077FB" w14:textId="77777777" w:rsidR="006E7970" w:rsidRDefault="006E7970">
      <w:r>
        <w:separator/>
      </w:r>
    </w:p>
  </w:endnote>
  <w:endnote w:type="continuationSeparator" w:id="0">
    <w:p w14:paraId="0869E886" w14:textId="77777777" w:rsidR="006E7970" w:rsidRDefault="006E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2A9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2C64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4765A" w14:textId="6972ACCA" w:rsidR="009F189D" w:rsidRDefault="008B35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339154" wp14:editId="4E4FE0D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5404087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A287D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5DD36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C72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ED9284" w14:textId="77777777" w:rsidR="009F189D" w:rsidRDefault="009F189D">
    <w:pPr>
      <w:pStyle w:val="Stopka"/>
      <w:tabs>
        <w:tab w:val="clear" w:pos="4536"/>
      </w:tabs>
      <w:jc w:val="center"/>
    </w:pPr>
  </w:p>
  <w:p w14:paraId="621A95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D0D2" w14:textId="77777777" w:rsidR="006E7970" w:rsidRDefault="006E7970">
      <w:r>
        <w:separator/>
      </w:r>
    </w:p>
  </w:footnote>
  <w:footnote w:type="continuationSeparator" w:id="0">
    <w:p w14:paraId="76938051" w14:textId="77777777" w:rsidR="006E7970" w:rsidRDefault="006E7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B917" w14:textId="77777777" w:rsidR="00FF4240" w:rsidRDefault="00FF4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C078A" w14:textId="77777777" w:rsidR="00FF4240" w:rsidRDefault="00FF4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1C90" w14:textId="77777777" w:rsidR="00FF4240" w:rsidRDefault="00FF4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970"/>
    <w:rsid w:val="00007727"/>
    <w:rsid w:val="00017720"/>
    <w:rsid w:val="00035488"/>
    <w:rsid w:val="000D7F25"/>
    <w:rsid w:val="000E00E5"/>
    <w:rsid w:val="00173B20"/>
    <w:rsid w:val="001C69FF"/>
    <w:rsid w:val="0023318D"/>
    <w:rsid w:val="002F086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E7970"/>
    <w:rsid w:val="00843263"/>
    <w:rsid w:val="00861E75"/>
    <w:rsid w:val="008B3534"/>
    <w:rsid w:val="009D19BD"/>
    <w:rsid w:val="009F189D"/>
    <w:rsid w:val="00A656AE"/>
    <w:rsid w:val="00A80738"/>
    <w:rsid w:val="00BB547B"/>
    <w:rsid w:val="00C236D3"/>
    <w:rsid w:val="00C659E2"/>
    <w:rsid w:val="00C82837"/>
    <w:rsid w:val="00CA3D66"/>
    <w:rsid w:val="00CB0802"/>
    <w:rsid w:val="00CD00C5"/>
    <w:rsid w:val="00D665F5"/>
    <w:rsid w:val="00D7128F"/>
    <w:rsid w:val="00E025A5"/>
    <w:rsid w:val="00EA3476"/>
    <w:rsid w:val="00F16C60"/>
    <w:rsid w:val="00F95C33"/>
    <w:rsid w:val="00FC7F5E"/>
    <w:rsid w:val="00FE7D24"/>
    <w:rsid w:val="00FF424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8D2632"/>
  <w15:chartTrackingRefBased/>
  <w15:docId w15:val="{3C1493C4-F7DC-4B76-AA3B-7D2EBA287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E7D24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8B353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6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9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70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75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56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3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6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26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2023-07-11T08:34:00Z</cp:lastPrinted>
  <dcterms:created xsi:type="dcterms:W3CDTF">2023-07-11T08:34:00Z</dcterms:created>
  <dcterms:modified xsi:type="dcterms:W3CDTF">2023-07-11T08:34:00Z</dcterms:modified>
</cp:coreProperties>
</file>