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1C4B0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C4B0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1C4B00">
        <w:rPr>
          <w:rFonts w:ascii="Arial Narrow" w:eastAsia="Times New Roman" w:hAnsi="Arial Narrow" w:cs="Arial"/>
          <w:bCs/>
          <w:sz w:val="24"/>
          <w:szCs w:val="24"/>
          <w:lang w:eastAsia="pl-PL"/>
        </w:rPr>
        <w:t>5</w:t>
      </w:r>
      <w:r w:rsidRPr="001C4B0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1C4B00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1C4B00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1C4B00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1C4B00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1C4B00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1C4B00">
        <w:rPr>
          <w:rFonts w:ascii="Arial Narrow" w:hAnsi="Arial Narrow" w:cs="Arial"/>
        </w:rPr>
        <w:t>……………………………………………………………………………………………………………</w:t>
      </w:r>
      <w:bookmarkStart w:id="0" w:name="_GoBack"/>
      <w:bookmarkEnd w:id="0"/>
    </w:p>
    <w:p w:rsidR="00BC121E" w:rsidRPr="001C4B00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1C4B00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1C4B00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1C4B00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1C4B00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1C4B00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1C4B00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1C4B00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C4B00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1C4B0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05308" w:rsidRPr="001C4B00" w:rsidTr="0035462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05308" w:rsidRPr="001C4B00" w:rsidRDefault="00D05308" w:rsidP="0035462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C4B0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05308" w:rsidRPr="001C4B00" w:rsidRDefault="00D05308" w:rsidP="00354625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1C4B00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1C4B00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1C4B00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1C4B00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1C4B00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1C4B00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D05308" w:rsidRPr="001C4B00" w:rsidRDefault="00D05308" w:rsidP="0035462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1C4B0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1C4B0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D05308" w:rsidRPr="001C4B00" w:rsidRDefault="00D05308" w:rsidP="0035462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1C4B00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1C4B00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C4B00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1C4B00" w:rsidRDefault="00D05308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C4B00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użytku dla Oddziału Okulistyki na okres 24 miesięcy</w:t>
      </w:r>
    </w:p>
    <w:p w:rsidR="00BC121E" w:rsidRPr="001C4B00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C4B0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D05308" w:rsidRPr="001C4B00">
        <w:rPr>
          <w:rFonts w:ascii="Arial Narrow" w:eastAsia="Times New Roman" w:hAnsi="Arial Narrow" w:cs="Arial"/>
          <w:b/>
          <w:sz w:val="24"/>
          <w:szCs w:val="24"/>
          <w:lang w:eastAsia="pl-PL"/>
        </w:rPr>
        <w:t>83/2023</w:t>
      </w:r>
    </w:p>
    <w:p w:rsidR="00BC121E" w:rsidRPr="001C4B00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1C4B00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1C4B0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D05308" w:rsidRPr="001C4B0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1C4B0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1C4B0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1C4B0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1C4B00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C4B0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1C4B00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1C4B0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1C4B00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1C4B0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1C4B0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1C4B00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C4B0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1C4B00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1C4B0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1C4B00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1C4B0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1C4B00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C4B0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C4B00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C4B0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4B0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C4B0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4B0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C4B0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4B0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C4B0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C4B0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4B0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C4B0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C4B0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C4B0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C4B0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4B0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C4B0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C4B0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C4B0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C4B0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1C4B0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C4B00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1C4B0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C4B0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C4B0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C4B0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1C4B0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C4B00" w:rsidTr="00620E37">
        <w:tc>
          <w:tcPr>
            <w:tcW w:w="2660" w:type="dxa"/>
            <w:shd w:val="clear" w:color="auto" w:fill="auto"/>
          </w:tcPr>
          <w:p w:rsidR="00BC121E" w:rsidRPr="001C4B0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1C4B0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C4B00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1C4B00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C4B00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1C4B0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1C4B0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C4B0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C4B00" w:rsidRDefault="00D0530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1C4B0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1C4B0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1C4B0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1C4B00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1C4B00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1C4B00" w:rsidRDefault="00106AC7" w:rsidP="00BC121E">
      <w:pPr>
        <w:rPr>
          <w:rFonts w:ascii="Arial Narrow" w:hAnsi="Arial Narrow"/>
        </w:rPr>
      </w:pPr>
    </w:p>
    <w:sectPr w:rsidR="00106AC7" w:rsidRPr="001C4B0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764" w:rsidRDefault="00D13764">
      <w:r>
        <w:separator/>
      </w:r>
    </w:p>
  </w:endnote>
  <w:endnote w:type="continuationSeparator" w:id="0">
    <w:p w:rsidR="00D13764" w:rsidRDefault="00D13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4B0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4B0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308" w:rsidRDefault="00D053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764" w:rsidRDefault="00D13764">
      <w:r>
        <w:separator/>
      </w:r>
    </w:p>
  </w:footnote>
  <w:footnote w:type="continuationSeparator" w:id="0">
    <w:p w:rsidR="00D13764" w:rsidRDefault="00D137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308" w:rsidRDefault="00D053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308" w:rsidRDefault="00D053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308" w:rsidRDefault="00D053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3764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C4B00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05308"/>
    <w:rsid w:val="00D13764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6CED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2F7972-B9D1-4B5F-970F-43B22991A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2023-07-05T11:25:00Z</dcterms:created>
  <dcterms:modified xsi:type="dcterms:W3CDTF">2023-07-05T11:25:00Z</dcterms:modified>
</cp:coreProperties>
</file>