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564D2" w14:textId="77777777" w:rsidR="00FB7F50" w:rsidRPr="002245BE" w:rsidRDefault="00950D8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50D85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950D85">
        <w:rPr>
          <w:sz w:val="22"/>
          <w:szCs w:val="22"/>
        </w:rPr>
        <w:t>2023-07-11</w:t>
      </w:r>
    </w:p>
    <w:p w14:paraId="1989A1A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00A996B" w14:textId="77777777" w:rsidR="00950D85" w:rsidRPr="00950D85" w:rsidRDefault="00950D85" w:rsidP="00FB7F50">
      <w:pPr>
        <w:spacing w:after="40"/>
        <w:rPr>
          <w:b/>
          <w:bCs/>
          <w:sz w:val="22"/>
          <w:szCs w:val="22"/>
        </w:rPr>
      </w:pPr>
      <w:r w:rsidRPr="00950D85">
        <w:rPr>
          <w:b/>
          <w:bCs/>
          <w:sz w:val="22"/>
          <w:szCs w:val="22"/>
        </w:rPr>
        <w:t>Szpital Wojewódzki w Poznaniu</w:t>
      </w:r>
    </w:p>
    <w:p w14:paraId="41AC8858" w14:textId="77777777" w:rsidR="00FB7F50" w:rsidRPr="002245BE" w:rsidRDefault="00950D85" w:rsidP="00FB7F50">
      <w:pPr>
        <w:spacing w:after="40"/>
        <w:rPr>
          <w:b/>
          <w:bCs/>
          <w:sz w:val="22"/>
          <w:szCs w:val="22"/>
        </w:rPr>
      </w:pPr>
      <w:r w:rsidRPr="00950D85">
        <w:rPr>
          <w:b/>
          <w:bCs/>
          <w:sz w:val="22"/>
          <w:szCs w:val="22"/>
        </w:rPr>
        <w:t>Dział Zamówień Publicznych</w:t>
      </w:r>
    </w:p>
    <w:p w14:paraId="12F77615" w14:textId="77777777" w:rsidR="00FB7F50" w:rsidRPr="002245BE" w:rsidRDefault="00950D85" w:rsidP="00FB7F50">
      <w:pPr>
        <w:rPr>
          <w:sz w:val="22"/>
          <w:szCs w:val="22"/>
        </w:rPr>
      </w:pPr>
      <w:r w:rsidRPr="00950D8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950D85">
        <w:rPr>
          <w:sz w:val="22"/>
          <w:szCs w:val="22"/>
        </w:rPr>
        <w:t>7/19</w:t>
      </w:r>
    </w:p>
    <w:p w14:paraId="3A79BC80" w14:textId="77777777" w:rsidR="00FB7F50" w:rsidRPr="002245BE" w:rsidRDefault="00950D85" w:rsidP="00FB7F50">
      <w:pPr>
        <w:rPr>
          <w:sz w:val="22"/>
          <w:szCs w:val="22"/>
        </w:rPr>
      </w:pPr>
      <w:r w:rsidRPr="00950D8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950D85">
        <w:rPr>
          <w:sz w:val="22"/>
          <w:szCs w:val="22"/>
        </w:rPr>
        <w:t>Poznań</w:t>
      </w:r>
    </w:p>
    <w:p w14:paraId="2C7E1B2E" w14:textId="77777777" w:rsidR="00FB7F50" w:rsidRPr="002245BE" w:rsidRDefault="00FB7F50" w:rsidP="00FB7F50">
      <w:pPr>
        <w:rPr>
          <w:sz w:val="22"/>
          <w:szCs w:val="22"/>
        </w:rPr>
      </w:pPr>
    </w:p>
    <w:p w14:paraId="7CE58827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950D85" w:rsidRPr="00950D85">
        <w:rPr>
          <w:bCs/>
          <w:sz w:val="22"/>
          <w:szCs w:val="22"/>
        </w:rPr>
        <w:t>SZW/DZP/41/2023/20</w:t>
      </w:r>
    </w:p>
    <w:p w14:paraId="0CA53536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8F7019B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705587E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320DB07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E7F5BC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950D85" w:rsidRPr="00607F9B" w14:paraId="1231F12C" w14:textId="77777777" w:rsidTr="008141FD">
        <w:trPr>
          <w:trHeight w:val="638"/>
        </w:trPr>
        <w:tc>
          <w:tcPr>
            <w:tcW w:w="959" w:type="dxa"/>
            <w:shd w:val="clear" w:color="auto" w:fill="auto"/>
          </w:tcPr>
          <w:p w14:paraId="36EFEE81" w14:textId="77777777" w:rsidR="00950D85" w:rsidRPr="00607F9B" w:rsidRDefault="00950D85" w:rsidP="008141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9D9A37" w14:textId="77777777" w:rsidR="00950D85" w:rsidRPr="00607F9B" w:rsidRDefault="00950D85" w:rsidP="008141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50D8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0D85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- część 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0D85">
              <w:rPr>
                <w:b/>
                <w:sz w:val="22"/>
                <w:szCs w:val="22"/>
              </w:rPr>
              <w:t>SZW/DZP/41/2023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0FDD983" w14:textId="77777777" w:rsidR="00950D85" w:rsidRPr="00950D8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50D85" w:rsidRPr="00950D85">
        <w:rPr>
          <w:b/>
          <w:sz w:val="22"/>
          <w:szCs w:val="22"/>
        </w:rPr>
        <w:t>Szpital Wojewódzki w Poznaniu</w:t>
      </w:r>
    </w:p>
    <w:p w14:paraId="458E36BA" w14:textId="77777777" w:rsidR="008642B3" w:rsidRDefault="00950D8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50D8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950D85">
        <w:rPr>
          <w:sz w:val="22"/>
          <w:szCs w:val="22"/>
        </w:rPr>
        <w:t>(</w:t>
      </w:r>
      <w:proofErr w:type="spellStart"/>
      <w:r w:rsidRPr="00950D85">
        <w:rPr>
          <w:sz w:val="22"/>
          <w:szCs w:val="22"/>
        </w:rPr>
        <w:t>t.j</w:t>
      </w:r>
      <w:proofErr w:type="spellEnd"/>
      <w:r w:rsidRPr="00950D85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50D85" w:rsidRPr="009D0561" w14:paraId="7B9BA221" w14:textId="77777777" w:rsidTr="008141FD">
        <w:trPr>
          <w:cantSplit/>
        </w:trPr>
        <w:tc>
          <w:tcPr>
            <w:tcW w:w="9498" w:type="dxa"/>
          </w:tcPr>
          <w:p w14:paraId="70CECD6D" w14:textId="77777777" w:rsidR="009D0561" w:rsidRPr="009D0561" w:rsidRDefault="009D0561" w:rsidP="009D0561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>Medtronic Poland sp. z o.o.</w:t>
            </w:r>
          </w:p>
          <w:p w14:paraId="48ABCF79" w14:textId="77777777" w:rsidR="009D0561" w:rsidRPr="009D0561" w:rsidRDefault="009D0561" w:rsidP="009D0561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Polna 11 </w:t>
            </w:r>
          </w:p>
          <w:p w14:paraId="48944863" w14:textId="77777777" w:rsidR="009D0561" w:rsidRPr="009D0561" w:rsidRDefault="009D0561" w:rsidP="009D056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00-633 Warszawa </w:t>
            </w:r>
          </w:p>
          <w:p w14:paraId="5F256AC0" w14:textId="27BE3F6F" w:rsidR="00950D85" w:rsidRPr="009D0561" w:rsidRDefault="00950D85" w:rsidP="009D05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397D4196" w14:textId="5CC72E2D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  <w:u w:val="single"/>
              </w:rPr>
              <w:t>Zadanie nr 1: Stymulator jednojamowy podstawowy - SR z elektrodą w komplecie umożliwiające przeprowadzenie badania</w:t>
            </w:r>
            <w:r w:rsidRPr="009D0561">
              <w:rPr>
                <w:sz w:val="22"/>
                <w:szCs w:val="22"/>
              </w:rPr>
              <w:t xml:space="preserve"> </w:t>
            </w:r>
            <w:r w:rsidRPr="0092360F">
              <w:rPr>
                <w:sz w:val="22"/>
                <w:szCs w:val="22"/>
                <w:u w:val="single"/>
              </w:rPr>
              <w:t xml:space="preserve">MRI bez stref wykluczenia za cenę brutto </w:t>
            </w:r>
            <w:r w:rsidRPr="0092360F">
              <w:rPr>
                <w:b/>
                <w:sz w:val="22"/>
                <w:szCs w:val="22"/>
                <w:u w:val="single"/>
              </w:rPr>
              <w:t>534 600.00 zł</w:t>
            </w:r>
            <w:r w:rsidRPr="0092360F">
              <w:rPr>
                <w:bCs/>
                <w:sz w:val="22"/>
                <w:szCs w:val="22"/>
                <w:u w:val="single"/>
              </w:rPr>
              <w:t>.</w:t>
            </w:r>
          </w:p>
          <w:p w14:paraId="1549D84F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6FD6B94D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4CFC06BF" w14:textId="1B8FB630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26AE55F6" w14:textId="77777777" w:rsidTr="008141FD">
        <w:trPr>
          <w:cantSplit/>
        </w:trPr>
        <w:tc>
          <w:tcPr>
            <w:tcW w:w="9498" w:type="dxa"/>
          </w:tcPr>
          <w:p w14:paraId="19169A1E" w14:textId="77777777" w:rsidR="009D0561" w:rsidRPr="009D0561" w:rsidRDefault="009D0561" w:rsidP="009D0561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lastRenderedPageBreak/>
              <w:t>Medtronic Poland sp. z o.o.</w:t>
            </w:r>
          </w:p>
          <w:p w14:paraId="13232653" w14:textId="77777777" w:rsidR="009D0561" w:rsidRPr="009D0561" w:rsidRDefault="009D0561" w:rsidP="009D0561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Polna 11 </w:t>
            </w:r>
          </w:p>
          <w:p w14:paraId="4682052F" w14:textId="77777777" w:rsidR="009D0561" w:rsidRPr="009D0561" w:rsidRDefault="009D0561" w:rsidP="009D056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00-633 Warszawa </w:t>
            </w:r>
          </w:p>
          <w:p w14:paraId="38C3C9BD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4A1F3878" w14:textId="2423409F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>Zadanie nr 2</w:t>
            </w:r>
            <w:r w:rsidR="00324C65" w:rsidRPr="009D0561">
              <w:rPr>
                <w:sz w:val="22"/>
                <w:szCs w:val="22"/>
                <w:u w:val="single"/>
              </w:rPr>
              <w:t xml:space="preserve">: </w:t>
            </w:r>
            <w:r w:rsidRPr="009D0561">
              <w:rPr>
                <w:sz w:val="22"/>
                <w:szCs w:val="22"/>
                <w:u w:val="single"/>
              </w:rPr>
              <w:t xml:space="preserve">Stymulator dwujamowy podstawowy -DDDR z elektrodami </w:t>
            </w:r>
            <w:proofErr w:type="spellStart"/>
            <w:r w:rsidRPr="009D0561">
              <w:rPr>
                <w:sz w:val="22"/>
                <w:szCs w:val="22"/>
                <w:u w:val="single"/>
              </w:rPr>
              <w:t>umozliwiający</w:t>
            </w:r>
            <w:proofErr w:type="spellEnd"/>
            <w:r w:rsidRPr="009D0561">
              <w:rPr>
                <w:sz w:val="22"/>
                <w:szCs w:val="22"/>
                <w:u w:val="single"/>
              </w:rPr>
              <w:t xml:space="preserve"> wykonanie badania MRI bez stref wykluczenia za cenę brutto </w:t>
            </w:r>
            <w:r w:rsidRPr="009D0561">
              <w:rPr>
                <w:b/>
                <w:sz w:val="22"/>
                <w:szCs w:val="22"/>
                <w:u w:val="single"/>
              </w:rPr>
              <w:t>1 784 160.00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2AC62125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621D7E4E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0DF26235" w14:textId="20836F6C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3B12253A" w14:textId="77777777" w:rsidTr="008141FD">
        <w:trPr>
          <w:cantSplit/>
        </w:trPr>
        <w:tc>
          <w:tcPr>
            <w:tcW w:w="9498" w:type="dxa"/>
          </w:tcPr>
          <w:p w14:paraId="24A2DC87" w14:textId="77777777" w:rsidR="004B62E1" w:rsidRPr="009D0561" w:rsidRDefault="004B62E1" w:rsidP="004B62E1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>Abbott Medical Sp. z o. o.</w:t>
            </w:r>
          </w:p>
          <w:p w14:paraId="16F2FDE3" w14:textId="77777777" w:rsidR="004B62E1" w:rsidRPr="009D0561" w:rsidRDefault="004B62E1" w:rsidP="004B62E1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Postępu 21B </w:t>
            </w:r>
          </w:p>
          <w:p w14:paraId="56316573" w14:textId="77777777" w:rsidR="004B62E1" w:rsidRPr="009D0561" w:rsidRDefault="004B62E1" w:rsidP="004B62E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02-676 Warszawa </w:t>
            </w:r>
          </w:p>
          <w:p w14:paraId="13778EC2" w14:textId="6FF647E7" w:rsidR="00950D85" w:rsidRPr="009D0561" w:rsidRDefault="00950D85" w:rsidP="004B62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6CAC611F" w14:textId="7772D2A0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3: Zaawansowany wszczepialny stymulator dwujamowy - DDDR z elektrodami umożliwiający wykonanie badania MRI w polu 1,5T oraz 3T bez strefy wykluczenia za cenę brutto </w:t>
            </w:r>
            <w:r w:rsidRPr="009D0561">
              <w:rPr>
                <w:b/>
                <w:sz w:val="22"/>
                <w:szCs w:val="22"/>
                <w:u w:val="single"/>
              </w:rPr>
              <w:t>1 247 400.00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2C16C864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10910D75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01126DFD" w14:textId="27BDFFC5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78A79C65" w14:textId="77777777" w:rsidTr="008141FD">
        <w:trPr>
          <w:cantSplit/>
        </w:trPr>
        <w:tc>
          <w:tcPr>
            <w:tcW w:w="9498" w:type="dxa"/>
          </w:tcPr>
          <w:p w14:paraId="050DBD69" w14:textId="77777777" w:rsidR="009D0561" w:rsidRPr="009D0561" w:rsidRDefault="009D0561" w:rsidP="009D0561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>Medtronic Poland sp. z o.o.</w:t>
            </w:r>
          </w:p>
          <w:p w14:paraId="7B2816BE" w14:textId="77777777" w:rsidR="009D0561" w:rsidRPr="009D0561" w:rsidRDefault="009D0561" w:rsidP="009D0561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Polna 11 </w:t>
            </w:r>
          </w:p>
          <w:p w14:paraId="4BFD80AB" w14:textId="77777777" w:rsidR="009D0561" w:rsidRPr="009D0561" w:rsidRDefault="009D0561" w:rsidP="009D056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00-633 Warszawa </w:t>
            </w:r>
          </w:p>
          <w:p w14:paraId="6E292C4A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3C95181B" w14:textId="0B072D2E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4: Kardiowerter-defibrylator jednojamowy ICD VR podstawowy z elektrodą defibrylującą za cenę brutto </w:t>
            </w:r>
            <w:r w:rsidRPr="009D0561">
              <w:rPr>
                <w:b/>
                <w:sz w:val="22"/>
                <w:szCs w:val="22"/>
                <w:u w:val="single"/>
              </w:rPr>
              <w:t>400 464.00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3ECA9C26" w14:textId="77777777" w:rsidR="00950D85" w:rsidRPr="009D0561" w:rsidRDefault="00950D85" w:rsidP="008141F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9D0561">
              <w:rPr>
                <w:color w:val="000000"/>
                <w:sz w:val="22"/>
                <w:szCs w:val="22"/>
              </w:rPr>
              <w:t>:</w:t>
            </w:r>
          </w:p>
          <w:p w14:paraId="6A7EFAFF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7DD53D8F" w14:textId="246FFFED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48A0D2A9" w14:textId="77777777" w:rsidTr="008141FD">
        <w:trPr>
          <w:cantSplit/>
        </w:trPr>
        <w:tc>
          <w:tcPr>
            <w:tcW w:w="9498" w:type="dxa"/>
          </w:tcPr>
          <w:p w14:paraId="0274FA2F" w14:textId="77777777" w:rsidR="009D0561" w:rsidRPr="009D0561" w:rsidRDefault="009D0561" w:rsidP="009D0561">
            <w:pPr>
              <w:rPr>
                <w:b/>
                <w:bCs/>
                <w:sz w:val="22"/>
                <w:szCs w:val="22"/>
              </w:rPr>
            </w:pPr>
            <w:r w:rsidRPr="009D0561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5CAE96FE" w14:textId="77777777" w:rsidR="009D0561" w:rsidRPr="009D0561" w:rsidRDefault="009D0561" w:rsidP="009D0561">
            <w:pPr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ul. Murawa 12-18 </w:t>
            </w:r>
          </w:p>
          <w:p w14:paraId="1EE74722" w14:textId="77777777" w:rsidR="009D0561" w:rsidRPr="009D0561" w:rsidRDefault="009D0561" w:rsidP="009D05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61-655 Poznań </w:t>
            </w:r>
          </w:p>
          <w:p w14:paraId="70E50475" w14:textId="3843DFA3" w:rsidR="00950D85" w:rsidRPr="009D0561" w:rsidRDefault="00950D85" w:rsidP="009D056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1CE8FB23" w14:textId="2D5CE44D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5: Kardiowerter-defibrylator jednojamowy ICD VR podstawowy z elektrodą defibrylującą za cenę brutto </w:t>
            </w:r>
            <w:r w:rsidRPr="009D0561">
              <w:rPr>
                <w:b/>
                <w:sz w:val="22"/>
                <w:szCs w:val="22"/>
                <w:u w:val="single"/>
              </w:rPr>
              <w:t>316 872.00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30F7204B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7D98E343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139EA807" w14:textId="6D538CEE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6C313EDC" w14:textId="77777777" w:rsidTr="008141FD">
        <w:trPr>
          <w:cantSplit/>
        </w:trPr>
        <w:tc>
          <w:tcPr>
            <w:tcW w:w="9498" w:type="dxa"/>
          </w:tcPr>
          <w:p w14:paraId="56710335" w14:textId="77777777" w:rsidR="004B62E1" w:rsidRPr="009D0561" w:rsidRDefault="004B62E1" w:rsidP="004B62E1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lastRenderedPageBreak/>
              <w:t>Abbott Medical Sp. z o. o.</w:t>
            </w:r>
          </w:p>
          <w:p w14:paraId="4894EF0E" w14:textId="77777777" w:rsidR="004B62E1" w:rsidRPr="009D0561" w:rsidRDefault="004B62E1" w:rsidP="004B62E1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Postępu 21B </w:t>
            </w:r>
          </w:p>
          <w:p w14:paraId="14A3CE05" w14:textId="77777777" w:rsidR="004B62E1" w:rsidRPr="009D0561" w:rsidRDefault="004B62E1" w:rsidP="004B62E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02-676 Warszawa </w:t>
            </w:r>
          </w:p>
          <w:p w14:paraId="4469142D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0E37EA5A" w14:textId="1A759792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6: Zaawansowany wszczepialny kardiowerter-defibrylator jednojamowy o rozszerzonej konfiguracji impulsu HV i sterowania. za cenę brutto </w:t>
            </w:r>
            <w:r w:rsidRPr="009D0561">
              <w:rPr>
                <w:b/>
                <w:sz w:val="22"/>
                <w:szCs w:val="22"/>
                <w:u w:val="single"/>
              </w:rPr>
              <w:t>151 632.00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122636AB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26CBD093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5F0C0BE5" w14:textId="740D622E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6FA93958" w14:textId="77777777" w:rsidTr="008141FD">
        <w:trPr>
          <w:cantSplit/>
        </w:trPr>
        <w:tc>
          <w:tcPr>
            <w:tcW w:w="9498" w:type="dxa"/>
          </w:tcPr>
          <w:p w14:paraId="6B2358CD" w14:textId="77777777" w:rsidR="004B62E1" w:rsidRPr="009D0561" w:rsidRDefault="004B62E1" w:rsidP="004B62E1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>Abbott Medical Sp. z o. o.</w:t>
            </w:r>
          </w:p>
          <w:p w14:paraId="46129926" w14:textId="77777777" w:rsidR="004B62E1" w:rsidRPr="009D0561" w:rsidRDefault="004B62E1" w:rsidP="004B62E1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Postępu 21B </w:t>
            </w:r>
          </w:p>
          <w:p w14:paraId="528A1734" w14:textId="77777777" w:rsidR="004B62E1" w:rsidRPr="009D0561" w:rsidRDefault="004B62E1" w:rsidP="004B62E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02-676 Warszawa </w:t>
            </w:r>
          </w:p>
          <w:p w14:paraId="740AB7CF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5A3A667A" w14:textId="2C448E63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7: Zaawansowany wszczepialny kardiowerter-defibrylator resynchronizujący trójjamowy o rozszerzonej konfiguracji impulsu HV i sterowania, z łączem IS-4, z balonem do wenografii CS z zestawem wprowadzającym do CS za cenę brutto </w:t>
            </w:r>
            <w:r w:rsidRPr="009D0561">
              <w:rPr>
                <w:b/>
                <w:sz w:val="22"/>
                <w:szCs w:val="22"/>
                <w:u w:val="single"/>
              </w:rPr>
              <w:t>543 024.00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0D7A2DEA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0DB16FA0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23402A73" w14:textId="6B1416DA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3236B784" w14:textId="77777777" w:rsidTr="008141FD">
        <w:trPr>
          <w:cantSplit/>
        </w:trPr>
        <w:tc>
          <w:tcPr>
            <w:tcW w:w="9498" w:type="dxa"/>
          </w:tcPr>
          <w:p w14:paraId="573DED85" w14:textId="77777777" w:rsidR="009D0561" w:rsidRPr="009D0561" w:rsidRDefault="009D0561" w:rsidP="009D0561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>Medtronic Poland sp. z o.o.</w:t>
            </w:r>
          </w:p>
          <w:p w14:paraId="7DCDF981" w14:textId="77777777" w:rsidR="009D0561" w:rsidRPr="009D0561" w:rsidRDefault="009D0561" w:rsidP="009D0561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Polna 11 </w:t>
            </w:r>
          </w:p>
          <w:p w14:paraId="61E9C32C" w14:textId="77777777" w:rsidR="009D0561" w:rsidRPr="009D0561" w:rsidRDefault="009D0561" w:rsidP="009D056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00-633 Warszawa </w:t>
            </w:r>
          </w:p>
          <w:p w14:paraId="654E5B8C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0A1AE43A" w14:textId="5D17375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8: Wysokoenergetyczny kardiowerter-defibrylator dwujamowy z kompletem elektrod za cenę brutto </w:t>
            </w:r>
            <w:r w:rsidRPr="009D0561">
              <w:rPr>
                <w:b/>
                <w:bCs/>
                <w:sz w:val="22"/>
                <w:szCs w:val="22"/>
                <w:u w:val="single"/>
              </w:rPr>
              <w:t>503 496.00 zł.</w:t>
            </w:r>
          </w:p>
          <w:p w14:paraId="44B23ACB" w14:textId="77777777" w:rsidR="00950D85" w:rsidRPr="009D0561" w:rsidRDefault="00950D85" w:rsidP="008141F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9D0561">
              <w:rPr>
                <w:color w:val="000000"/>
                <w:sz w:val="22"/>
                <w:szCs w:val="22"/>
              </w:rPr>
              <w:t>:</w:t>
            </w:r>
          </w:p>
          <w:p w14:paraId="3E464CBB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048660A8" w14:textId="29FA787A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3CF4116D" w14:textId="77777777" w:rsidTr="008141FD">
        <w:trPr>
          <w:cantSplit/>
        </w:trPr>
        <w:tc>
          <w:tcPr>
            <w:tcW w:w="9498" w:type="dxa"/>
          </w:tcPr>
          <w:p w14:paraId="5FF14BD2" w14:textId="77777777" w:rsidR="009D0561" w:rsidRPr="009D0561" w:rsidRDefault="009D0561" w:rsidP="009D0561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>Medtronic Poland sp. z o.o.</w:t>
            </w:r>
          </w:p>
          <w:p w14:paraId="46F69327" w14:textId="77777777" w:rsidR="009D0561" w:rsidRPr="009D0561" w:rsidRDefault="009D0561" w:rsidP="009D0561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Polna 11 </w:t>
            </w:r>
          </w:p>
          <w:p w14:paraId="7C780D2A" w14:textId="77777777" w:rsidR="009D0561" w:rsidRPr="009D0561" w:rsidRDefault="009D0561" w:rsidP="009D056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00-633 Warszawa </w:t>
            </w:r>
          </w:p>
          <w:p w14:paraId="0C59B26D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681EB279" w14:textId="4E166BC6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9: Wysokoenergetyczny kardiowerter-defibrylator resynchronizujący trójjamowy (CRT-D) z kompletem elektrod oraz zestawem do wenografii za cenę brutto </w:t>
            </w:r>
            <w:r w:rsidRPr="009D0561">
              <w:rPr>
                <w:b/>
                <w:sz w:val="22"/>
                <w:szCs w:val="22"/>
                <w:u w:val="single"/>
              </w:rPr>
              <w:t>1 216 155.60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7CB1B29B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3826F7F0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481DDEAB" w14:textId="4A0275C6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6B94BA83" w14:textId="77777777" w:rsidTr="008141FD">
        <w:trPr>
          <w:cantSplit/>
        </w:trPr>
        <w:tc>
          <w:tcPr>
            <w:tcW w:w="9498" w:type="dxa"/>
          </w:tcPr>
          <w:p w14:paraId="4A6E20A3" w14:textId="77777777" w:rsidR="004B62E1" w:rsidRPr="009D0561" w:rsidRDefault="004B62E1" w:rsidP="004B62E1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lastRenderedPageBreak/>
              <w:t xml:space="preserve">Aesculap Chifa Sp. z o.o. </w:t>
            </w:r>
          </w:p>
          <w:p w14:paraId="7DE6EA46" w14:textId="77777777" w:rsidR="004B62E1" w:rsidRPr="009D0561" w:rsidRDefault="004B62E1" w:rsidP="004B62E1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Tysiąclecia 14 </w:t>
            </w:r>
          </w:p>
          <w:p w14:paraId="14D829E3" w14:textId="77777777" w:rsidR="004B62E1" w:rsidRPr="009D0561" w:rsidRDefault="004B62E1" w:rsidP="004B62E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64-300 Nowy Tomyśl </w:t>
            </w:r>
          </w:p>
          <w:p w14:paraId="205E0AD3" w14:textId="56910776" w:rsidR="00950D85" w:rsidRPr="009D0561" w:rsidRDefault="00950D85" w:rsidP="004B62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52D200CA" w14:textId="636EA5E3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>Zadanie nr 10:</w:t>
            </w:r>
            <w:r w:rsidR="00324C65" w:rsidRPr="009D0561">
              <w:rPr>
                <w:sz w:val="22"/>
                <w:szCs w:val="22"/>
                <w:u w:val="single"/>
              </w:rPr>
              <w:t xml:space="preserve"> </w:t>
            </w:r>
            <w:proofErr w:type="spellStart"/>
            <w:r w:rsidRPr="009D0561">
              <w:rPr>
                <w:sz w:val="22"/>
                <w:szCs w:val="22"/>
                <w:u w:val="single"/>
              </w:rPr>
              <w:t>Introducery</w:t>
            </w:r>
            <w:proofErr w:type="spellEnd"/>
            <w:r w:rsidRPr="009D0561">
              <w:rPr>
                <w:sz w:val="22"/>
                <w:szCs w:val="22"/>
                <w:u w:val="single"/>
              </w:rPr>
              <w:t xml:space="preserve"> typu "</w:t>
            </w:r>
            <w:proofErr w:type="spellStart"/>
            <w:r w:rsidRPr="009D0561">
              <w:rPr>
                <w:sz w:val="22"/>
                <w:szCs w:val="22"/>
                <w:u w:val="single"/>
              </w:rPr>
              <w:t>Peel</w:t>
            </w:r>
            <w:proofErr w:type="spellEnd"/>
            <w:r w:rsidRPr="009D0561">
              <w:rPr>
                <w:sz w:val="22"/>
                <w:szCs w:val="22"/>
                <w:u w:val="single"/>
              </w:rPr>
              <w:t xml:space="preserve"> </w:t>
            </w:r>
            <w:proofErr w:type="spellStart"/>
            <w:r w:rsidRPr="009D0561">
              <w:rPr>
                <w:sz w:val="22"/>
                <w:szCs w:val="22"/>
                <w:u w:val="single"/>
              </w:rPr>
              <w:t>away</w:t>
            </w:r>
            <w:proofErr w:type="spellEnd"/>
            <w:r w:rsidRPr="009D0561">
              <w:rPr>
                <w:sz w:val="22"/>
                <w:szCs w:val="22"/>
                <w:u w:val="single"/>
              </w:rPr>
              <w:t xml:space="preserve">" do implantacji elektrod za cenę brutto </w:t>
            </w:r>
            <w:r w:rsidRPr="009D0561">
              <w:rPr>
                <w:b/>
                <w:sz w:val="22"/>
                <w:szCs w:val="22"/>
                <w:u w:val="single"/>
              </w:rPr>
              <w:t>100 440.00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5D7531CD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6EAEE0F2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74047F4E" w14:textId="45F88505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670ADAD0" w14:textId="77777777" w:rsidTr="008141FD">
        <w:trPr>
          <w:cantSplit/>
        </w:trPr>
        <w:tc>
          <w:tcPr>
            <w:tcW w:w="9498" w:type="dxa"/>
          </w:tcPr>
          <w:p w14:paraId="16A8FBE9" w14:textId="77777777" w:rsidR="004B62E1" w:rsidRPr="009D0561" w:rsidRDefault="004B62E1" w:rsidP="004B62E1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>Abbott Medical Sp. z o. o.</w:t>
            </w:r>
          </w:p>
          <w:p w14:paraId="6BD4E133" w14:textId="77777777" w:rsidR="004B62E1" w:rsidRPr="009D0561" w:rsidRDefault="004B62E1" w:rsidP="004B62E1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Postępu 21B </w:t>
            </w:r>
          </w:p>
          <w:p w14:paraId="60D04D46" w14:textId="77777777" w:rsidR="004B62E1" w:rsidRPr="009D0561" w:rsidRDefault="004B62E1" w:rsidP="004B62E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02-676 Warszawa </w:t>
            </w:r>
          </w:p>
          <w:p w14:paraId="47EB4536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27CB0096" w14:textId="26DEE2C9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11: Zaawansowany wszczepialny kardiowerter-defibrylator dwujamowy o rozszerzonej konfiguracji impulsu HV i sterowania z kompletem elektrod i </w:t>
            </w:r>
            <w:proofErr w:type="spellStart"/>
            <w:r w:rsidRPr="009D0561">
              <w:rPr>
                <w:sz w:val="22"/>
                <w:szCs w:val="22"/>
                <w:u w:val="single"/>
              </w:rPr>
              <w:t>łaczem</w:t>
            </w:r>
            <w:proofErr w:type="spellEnd"/>
            <w:r w:rsidRPr="009D0561">
              <w:rPr>
                <w:sz w:val="22"/>
                <w:szCs w:val="22"/>
                <w:u w:val="single"/>
              </w:rPr>
              <w:t xml:space="preserve"> DF-4 za cenę brutto </w:t>
            </w:r>
            <w:r w:rsidRPr="009D0561">
              <w:rPr>
                <w:b/>
                <w:sz w:val="22"/>
                <w:szCs w:val="22"/>
                <w:u w:val="single"/>
              </w:rPr>
              <w:t>352 404.00 zł</w:t>
            </w:r>
            <w:r w:rsidRPr="009D0561">
              <w:rPr>
                <w:bCs/>
                <w:sz w:val="22"/>
                <w:szCs w:val="22"/>
              </w:rPr>
              <w:t>.</w:t>
            </w:r>
          </w:p>
          <w:p w14:paraId="31E23769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2B65EF27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4E748478" w14:textId="009472A7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65DCAC88" w14:textId="77777777" w:rsidTr="008141FD">
        <w:trPr>
          <w:cantSplit/>
        </w:trPr>
        <w:tc>
          <w:tcPr>
            <w:tcW w:w="9498" w:type="dxa"/>
          </w:tcPr>
          <w:p w14:paraId="5706852B" w14:textId="77777777" w:rsidR="00271E46" w:rsidRPr="009D0561" w:rsidRDefault="00271E46" w:rsidP="00271E46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 xml:space="preserve">Boston Scientific Polska Sp. z o.o. </w:t>
            </w:r>
          </w:p>
          <w:p w14:paraId="302F9B90" w14:textId="77777777" w:rsidR="00271E46" w:rsidRPr="009D0561" w:rsidRDefault="00271E46" w:rsidP="00271E46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Al. Jana Pawła II 22 </w:t>
            </w:r>
          </w:p>
          <w:p w14:paraId="295C6C9C" w14:textId="77777777" w:rsidR="00271E46" w:rsidRPr="009D0561" w:rsidRDefault="00271E46" w:rsidP="00271E4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00-133 Warszawa </w:t>
            </w:r>
          </w:p>
          <w:p w14:paraId="665198ED" w14:textId="4F05B779" w:rsidR="00950D85" w:rsidRPr="009D0561" w:rsidRDefault="00950D85" w:rsidP="00271E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63649722" w14:textId="4FAF1362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12: Zaawansowany kardiowerter-defibrylator jednojamowy przeznaczony dla osób kachektycznych za cenę brutto </w:t>
            </w:r>
            <w:r w:rsidRPr="009D0561">
              <w:rPr>
                <w:b/>
                <w:sz w:val="22"/>
                <w:szCs w:val="22"/>
                <w:u w:val="single"/>
              </w:rPr>
              <w:t>676 512.00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2506E7CB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46328E7E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14F71491" w14:textId="1C9157C3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397F641E" w14:textId="77777777" w:rsidTr="008141FD">
        <w:trPr>
          <w:cantSplit/>
        </w:trPr>
        <w:tc>
          <w:tcPr>
            <w:tcW w:w="9498" w:type="dxa"/>
          </w:tcPr>
          <w:p w14:paraId="248DB373" w14:textId="77777777" w:rsidR="00271E46" w:rsidRPr="009D0561" w:rsidRDefault="00271E46" w:rsidP="00271E46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 xml:space="preserve">Boston Scientific Polska Sp. z o.o. </w:t>
            </w:r>
          </w:p>
          <w:p w14:paraId="6B2A1B57" w14:textId="77777777" w:rsidR="00271E46" w:rsidRPr="009D0561" w:rsidRDefault="00271E46" w:rsidP="00271E46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Al. Jana Pawła II 22 </w:t>
            </w:r>
          </w:p>
          <w:p w14:paraId="4967CD45" w14:textId="77777777" w:rsidR="00271E46" w:rsidRPr="009D0561" w:rsidRDefault="00271E46" w:rsidP="00271E4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00-133 Warszawa </w:t>
            </w:r>
          </w:p>
          <w:p w14:paraId="247058DD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>na:</w:t>
            </w:r>
          </w:p>
          <w:p w14:paraId="050DED22" w14:textId="0A8772B1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13: Zaawansowany kardiowerter-defibrylator dwujamowy przeznaczony dla osób kachektycznych za cenę brutto </w:t>
            </w:r>
            <w:r w:rsidRPr="009D0561">
              <w:rPr>
                <w:b/>
                <w:sz w:val="22"/>
                <w:szCs w:val="22"/>
                <w:u w:val="single"/>
              </w:rPr>
              <w:t>259 200.00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024ED279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443C4B48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24ED2A60" w14:textId="5820D3A2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78496675" w14:textId="77777777" w:rsidTr="008141FD">
        <w:trPr>
          <w:cantSplit/>
        </w:trPr>
        <w:tc>
          <w:tcPr>
            <w:tcW w:w="9498" w:type="dxa"/>
          </w:tcPr>
          <w:p w14:paraId="2E3AA2DD" w14:textId="77777777" w:rsidR="00271E46" w:rsidRPr="009D0561" w:rsidRDefault="00271E46" w:rsidP="00271E46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lastRenderedPageBreak/>
              <w:t xml:space="preserve">Boston Scientific Polska Sp. z o.o. </w:t>
            </w:r>
          </w:p>
          <w:p w14:paraId="1A86C71D" w14:textId="77777777" w:rsidR="00271E46" w:rsidRPr="009D0561" w:rsidRDefault="00271E46" w:rsidP="00271E46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Al. Jana Pawła II 22 </w:t>
            </w:r>
          </w:p>
          <w:p w14:paraId="3F915A4F" w14:textId="77777777" w:rsidR="00271E46" w:rsidRPr="009D0561" w:rsidRDefault="00271E46" w:rsidP="00271E4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00-133 Warszawa </w:t>
            </w:r>
          </w:p>
          <w:p w14:paraId="7B3FE95A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5DE826EB" w14:textId="0947ACD9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14: Zaawansowany kardiowerter-defibrylator resynchronizujący przeznaczony dla osób kachektycznych za cenę brutto </w:t>
            </w:r>
            <w:r w:rsidRPr="009D0561">
              <w:rPr>
                <w:b/>
                <w:sz w:val="22"/>
                <w:szCs w:val="22"/>
                <w:u w:val="single"/>
              </w:rPr>
              <w:t>398 520.00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2E29DDB7" w14:textId="77777777" w:rsidR="00950D85" w:rsidRPr="009D0561" w:rsidRDefault="00950D85" w:rsidP="008141F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9D0561">
              <w:rPr>
                <w:color w:val="000000"/>
                <w:sz w:val="22"/>
                <w:szCs w:val="22"/>
              </w:rPr>
              <w:t>:</w:t>
            </w:r>
          </w:p>
          <w:p w14:paraId="1255837D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172B6EE1" w14:textId="75A20416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1CC005BC" w14:textId="77777777" w:rsidTr="008141FD">
        <w:trPr>
          <w:cantSplit/>
        </w:trPr>
        <w:tc>
          <w:tcPr>
            <w:tcW w:w="9498" w:type="dxa"/>
          </w:tcPr>
          <w:p w14:paraId="249E07D5" w14:textId="77777777" w:rsidR="009D0561" w:rsidRPr="009D0561" w:rsidRDefault="009D0561" w:rsidP="009D0561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>Medtronic Poland sp. z o.o.</w:t>
            </w:r>
          </w:p>
          <w:p w14:paraId="5D9F4EB8" w14:textId="77777777" w:rsidR="009D0561" w:rsidRPr="009D0561" w:rsidRDefault="009D0561" w:rsidP="009D0561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Polna 11 </w:t>
            </w:r>
          </w:p>
          <w:p w14:paraId="439BC89A" w14:textId="77777777" w:rsidR="009D0561" w:rsidRPr="009D0561" w:rsidRDefault="009D0561" w:rsidP="009D056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00-633 Warszawa </w:t>
            </w:r>
          </w:p>
          <w:p w14:paraId="14B4B16F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7307A45F" w14:textId="5C9DCF05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15: Zestaw resynchronizujący do stymulacji pęczka HISA (stymulator resynchronizujący, dedykowana elektroda i cewnik doprowadzający) za cenę brutto </w:t>
            </w:r>
            <w:r w:rsidRPr="009D0561">
              <w:rPr>
                <w:b/>
                <w:sz w:val="22"/>
                <w:szCs w:val="22"/>
                <w:u w:val="single"/>
              </w:rPr>
              <w:t>163 080.00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0739C16F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43ACB672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4DBE689C" w14:textId="53E005AF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59107A1E" w14:textId="77777777" w:rsidTr="008141FD">
        <w:trPr>
          <w:cantSplit/>
        </w:trPr>
        <w:tc>
          <w:tcPr>
            <w:tcW w:w="9498" w:type="dxa"/>
          </w:tcPr>
          <w:p w14:paraId="37CCD217" w14:textId="77777777" w:rsidR="009D0561" w:rsidRPr="009D0561" w:rsidRDefault="009D0561" w:rsidP="009D0561">
            <w:pPr>
              <w:rPr>
                <w:b/>
                <w:bCs/>
                <w:sz w:val="22"/>
                <w:szCs w:val="22"/>
              </w:rPr>
            </w:pPr>
            <w:r w:rsidRPr="009D0561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47A4858F" w14:textId="77777777" w:rsidR="009D0561" w:rsidRPr="009D0561" w:rsidRDefault="009D0561" w:rsidP="009D0561">
            <w:pPr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ul. Murawa 12-18 </w:t>
            </w:r>
          </w:p>
          <w:p w14:paraId="0DA4AA8D" w14:textId="77777777" w:rsidR="009D0561" w:rsidRPr="009D0561" w:rsidRDefault="009D0561" w:rsidP="009D05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61-655 Poznań </w:t>
            </w:r>
          </w:p>
          <w:p w14:paraId="50FD3D83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1E2DB943" w14:textId="2D1BE0D0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16: Zaawansowany kardiowerter-defibrylator jednojamowy z elektrodą defibrylującą z automatycznym rozpoznawaniem pola MRI za cenę brutto </w:t>
            </w:r>
            <w:r w:rsidRPr="009D0561">
              <w:rPr>
                <w:b/>
                <w:sz w:val="22"/>
                <w:szCs w:val="22"/>
                <w:u w:val="single"/>
              </w:rPr>
              <w:t>151 200.00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5B28FDAE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070E5400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4E98DAD8" w14:textId="4BB93080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6CB14FDA" w14:textId="77777777" w:rsidTr="008141FD">
        <w:trPr>
          <w:cantSplit/>
        </w:trPr>
        <w:tc>
          <w:tcPr>
            <w:tcW w:w="9498" w:type="dxa"/>
          </w:tcPr>
          <w:p w14:paraId="012F9069" w14:textId="77777777" w:rsidR="009D0561" w:rsidRPr="009D0561" w:rsidRDefault="009D0561" w:rsidP="009D0561">
            <w:pPr>
              <w:rPr>
                <w:b/>
                <w:bCs/>
                <w:sz w:val="22"/>
                <w:szCs w:val="22"/>
              </w:rPr>
            </w:pPr>
            <w:r w:rsidRPr="009D0561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18C3AD91" w14:textId="77777777" w:rsidR="009D0561" w:rsidRPr="009D0561" w:rsidRDefault="009D0561" w:rsidP="009D0561">
            <w:pPr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ul. Murawa 12-18 </w:t>
            </w:r>
          </w:p>
          <w:p w14:paraId="25E6479B" w14:textId="77777777" w:rsidR="009D0561" w:rsidRPr="009D0561" w:rsidRDefault="009D0561" w:rsidP="009D05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61-655 Poznań </w:t>
            </w:r>
          </w:p>
          <w:p w14:paraId="4172650D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5C9B898C" w14:textId="218C57EB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17: Zaawansowany kardiowerter-defibrylator dwujamowy z kompletem elektrod z automatycznym rozpoznaniem pola MRI za cenę brutto </w:t>
            </w:r>
            <w:r w:rsidRPr="009D0561">
              <w:rPr>
                <w:b/>
                <w:sz w:val="22"/>
                <w:szCs w:val="22"/>
                <w:u w:val="single"/>
              </w:rPr>
              <w:t>163 620.00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55F8BA4B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02295721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420FA171" w14:textId="07004F14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78AA3B05" w14:textId="77777777" w:rsidTr="008141FD">
        <w:trPr>
          <w:cantSplit/>
        </w:trPr>
        <w:tc>
          <w:tcPr>
            <w:tcW w:w="9498" w:type="dxa"/>
          </w:tcPr>
          <w:p w14:paraId="0E55BF92" w14:textId="77777777" w:rsidR="009D0561" w:rsidRPr="009D0561" w:rsidRDefault="009D0561" w:rsidP="009D0561">
            <w:pPr>
              <w:rPr>
                <w:b/>
                <w:bCs/>
                <w:sz w:val="22"/>
                <w:szCs w:val="22"/>
              </w:rPr>
            </w:pPr>
            <w:r w:rsidRPr="009D0561">
              <w:rPr>
                <w:b/>
                <w:bCs/>
                <w:sz w:val="22"/>
                <w:szCs w:val="22"/>
              </w:rPr>
              <w:lastRenderedPageBreak/>
              <w:t>Biotronik Polska Sp. z o. o.</w:t>
            </w:r>
          </w:p>
          <w:p w14:paraId="0AA2ECFE" w14:textId="77777777" w:rsidR="009D0561" w:rsidRPr="009D0561" w:rsidRDefault="009D0561" w:rsidP="009D0561">
            <w:pPr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ul. Murawa 12-18 </w:t>
            </w:r>
          </w:p>
          <w:p w14:paraId="276A76CC" w14:textId="77777777" w:rsidR="009D0561" w:rsidRPr="009D0561" w:rsidRDefault="009D0561" w:rsidP="009D05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61-655 Poznań </w:t>
            </w:r>
          </w:p>
          <w:p w14:paraId="1E8367F5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3237EBA9" w14:textId="2015895F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18: Zaawansowany kardiowerter-defibrylator resynchronizujący trójjamowy (CRT-D) z kompletem elektrod oraz zestawem do wenografii (dwa cewniki do intubacji CS oraz cewnik z balonem) umożliwiający rozpoznanie obecności w polu MRI za cenę brutto </w:t>
            </w:r>
            <w:r w:rsidRPr="009D0561">
              <w:rPr>
                <w:b/>
                <w:sz w:val="22"/>
                <w:szCs w:val="22"/>
                <w:u w:val="single"/>
              </w:rPr>
              <w:t>265 140.00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26587B14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29BCB636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2B766916" w14:textId="47A6EF50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35D7E532" w14:textId="77777777" w:rsidTr="008141FD">
        <w:trPr>
          <w:cantSplit/>
        </w:trPr>
        <w:tc>
          <w:tcPr>
            <w:tcW w:w="9498" w:type="dxa"/>
          </w:tcPr>
          <w:p w14:paraId="59B3DBC8" w14:textId="77777777" w:rsidR="00D072E8" w:rsidRPr="009D0561" w:rsidRDefault="00D072E8" w:rsidP="00D072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9D0561">
              <w:rPr>
                <w:b/>
                <w:sz w:val="22"/>
                <w:szCs w:val="22"/>
              </w:rPr>
              <w:t>Symico</w:t>
            </w:r>
            <w:proofErr w:type="spellEnd"/>
            <w:r w:rsidRPr="009D0561">
              <w:rPr>
                <w:b/>
                <w:sz w:val="22"/>
                <w:szCs w:val="22"/>
              </w:rPr>
              <w:t xml:space="preserve"> Sp. z o.o.</w:t>
            </w:r>
          </w:p>
          <w:p w14:paraId="64035F18" w14:textId="77777777" w:rsidR="00D072E8" w:rsidRPr="009D0561" w:rsidRDefault="00D072E8" w:rsidP="00D072E8">
            <w:pPr>
              <w:spacing w:before="60" w:after="40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Powstańców Śląskich 54a/2 </w:t>
            </w:r>
          </w:p>
          <w:p w14:paraId="2698F472" w14:textId="77777777" w:rsidR="00D072E8" w:rsidRPr="009D0561" w:rsidRDefault="00D072E8" w:rsidP="00D072E8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>53-333 Wrocław</w:t>
            </w:r>
          </w:p>
          <w:p w14:paraId="5C4C00A0" w14:textId="547897A7" w:rsidR="00950D85" w:rsidRPr="009D0561" w:rsidRDefault="00950D85" w:rsidP="00D07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6AC0D323" w14:textId="7543C16C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19: Koszulka naczyniowa z metalową igłą wprowadzającą do dostępu udowego za cenę brutto </w:t>
            </w:r>
            <w:r w:rsidRPr="009D0561">
              <w:rPr>
                <w:b/>
                <w:sz w:val="22"/>
                <w:szCs w:val="22"/>
                <w:u w:val="single"/>
              </w:rPr>
              <w:t>5 961.60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0270DDD4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57FEE22B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3EFAC803" w14:textId="68377F15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087B5353" w14:textId="77777777" w:rsidTr="008141FD">
        <w:trPr>
          <w:cantSplit/>
        </w:trPr>
        <w:tc>
          <w:tcPr>
            <w:tcW w:w="9498" w:type="dxa"/>
          </w:tcPr>
          <w:p w14:paraId="32315810" w14:textId="77777777" w:rsidR="004B62E1" w:rsidRPr="009D0561" w:rsidRDefault="004B62E1" w:rsidP="004B62E1">
            <w:pPr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>Abbott Medical Sp. z o. o.</w:t>
            </w:r>
          </w:p>
          <w:p w14:paraId="2A0C2B4A" w14:textId="77777777" w:rsidR="004B62E1" w:rsidRPr="009D0561" w:rsidRDefault="004B62E1" w:rsidP="004B62E1">
            <w:pPr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Postępu 21B </w:t>
            </w:r>
          </w:p>
          <w:p w14:paraId="2FE588AE" w14:textId="77777777" w:rsidR="004B62E1" w:rsidRPr="009D0561" w:rsidRDefault="004B62E1" w:rsidP="004B62E1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02-676 Warszawa </w:t>
            </w:r>
          </w:p>
          <w:p w14:paraId="628289D6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44EEC124" w14:textId="43604A1D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20:: Elektroda neutralna do generatora AMPERE za cenę brutto </w:t>
            </w:r>
            <w:r w:rsidRPr="009D0561">
              <w:rPr>
                <w:b/>
                <w:sz w:val="22"/>
                <w:szCs w:val="22"/>
                <w:u w:val="single"/>
              </w:rPr>
              <w:t>17 280.00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16745939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07B28599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088F9CB4" w14:textId="66BBEDC9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5B52CDE8" w14:textId="77777777" w:rsidTr="008141FD">
        <w:trPr>
          <w:cantSplit/>
        </w:trPr>
        <w:tc>
          <w:tcPr>
            <w:tcW w:w="9498" w:type="dxa"/>
          </w:tcPr>
          <w:p w14:paraId="13C003CB" w14:textId="77777777" w:rsidR="00D072E8" w:rsidRPr="009D0561" w:rsidRDefault="00D072E8" w:rsidP="00D072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9D0561">
              <w:rPr>
                <w:b/>
                <w:sz w:val="22"/>
                <w:szCs w:val="22"/>
              </w:rPr>
              <w:t>Symico</w:t>
            </w:r>
            <w:proofErr w:type="spellEnd"/>
            <w:r w:rsidRPr="009D0561">
              <w:rPr>
                <w:b/>
                <w:sz w:val="22"/>
                <w:szCs w:val="22"/>
              </w:rPr>
              <w:t xml:space="preserve"> Sp. z o.o.</w:t>
            </w:r>
          </w:p>
          <w:p w14:paraId="485E4488" w14:textId="77777777" w:rsidR="00D072E8" w:rsidRPr="009D0561" w:rsidRDefault="00D072E8" w:rsidP="00D072E8">
            <w:pPr>
              <w:spacing w:before="60" w:after="40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Powstańców Śląskich 54a/2 </w:t>
            </w:r>
          </w:p>
          <w:p w14:paraId="4AB031B6" w14:textId="77777777" w:rsidR="00D072E8" w:rsidRPr="009D0561" w:rsidRDefault="00D072E8" w:rsidP="00D072E8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53-333 Wrocław </w:t>
            </w:r>
          </w:p>
          <w:p w14:paraId="1E0DCC82" w14:textId="2D4BA971" w:rsidR="00950D85" w:rsidRPr="009D0561" w:rsidRDefault="00950D85" w:rsidP="00D07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126B5558" w14:textId="31E86E34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22: Karta magnetyczna do pomiaru czasu krzepliwości krwi za cenę brutto </w:t>
            </w:r>
            <w:r w:rsidRPr="009D0561">
              <w:rPr>
                <w:b/>
                <w:sz w:val="22"/>
                <w:szCs w:val="22"/>
                <w:u w:val="single"/>
              </w:rPr>
              <w:t>4 050.00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3AB5DAB3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370612E8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6D93D4AC" w14:textId="7F102904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2D0AB044" w14:textId="77777777" w:rsidTr="008141FD">
        <w:trPr>
          <w:cantSplit/>
        </w:trPr>
        <w:tc>
          <w:tcPr>
            <w:tcW w:w="9498" w:type="dxa"/>
          </w:tcPr>
          <w:p w14:paraId="3A5C39E0" w14:textId="77777777" w:rsidR="009D0561" w:rsidRPr="009D0561" w:rsidRDefault="009D0561" w:rsidP="009D0561">
            <w:pPr>
              <w:rPr>
                <w:b/>
                <w:bCs/>
                <w:sz w:val="22"/>
                <w:szCs w:val="22"/>
              </w:rPr>
            </w:pPr>
            <w:r w:rsidRPr="009D0561">
              <w:rPr>
                <w:b/>
                <w:bCs/>
                <w:sz w:val="22"/>
                <w:szCs w:val="22"/>
              </w:rPr>
              <w:lastRenderedPageBreak/>
              <w:t>Biotronik Polska Sp. z o. o.</w:t>
            </w:r>
          </w:p>
          <w:p w14:paraId="7F252CB0" w14:textId="77777777" w:rsidR="009D0561" w:rsidRPr="009D0561" w:rsidRDefault="009D0561" w:rsidP="009D0561">
            <w:pPr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ul. Murawa 12-18 </w:t>
            </w:r>
          </w:p>
          <w:p w14:paraId="50304A15" w14:textId="77777777" w:rsidR="009D0561" w:rsidRPr="009D0561" w:rsidRDefault="009D0561" w:rsidP="009D05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61-655 Poznań </w:t>
            </w:r>
          </w:p>
          <w:p w14:paraId="501565A8" w14:textId="77777777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5FE9C5A8" w14:textId="3CD88381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23: Cewniki ablacyjne, kable, elektrody diagnostyczne za cenę brutto </w:t>
            </w:r>
            <w:r w:rsidRPr="009D0561">
              <w:rPr>
                <w:b/>
                <w:sz w:val="22"/>
                <w:szCs w:val="22"/>
                <w:u w:val="single"/>
              </w:rPr>
              <w:t>247 212.00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26509FE4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1355D3DE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7E12A9D8" w14:textId="5EADA9EA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12594D7B" w14:textId="77777777" w:rsidTr="008141FD">
        <w:trPr>
          <w:cantSplit/>
        </w:trPr>
        <w:tc>
          <w:tcPr>
            <w:tcW w:w="9498" w:type="dxa"/>
          </w:tcPr>
          <w:p w14:paraId="77A418F4" w14:textId="77777777" w:rsidR="00D072E8" w:rsidRPr="00D072E8" w:rsidRDefault="00D072E8" w:rsidP="00D072E8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D072E8">
              <w:rPr>
                <w:b/>
                <w:bCs/>
                <w:sz w:val="22"/>
                <w:szCs w:val="22"/>
              </w:rPr>
              <w:t>Hagmed Sp. z o.o. Sp. k.</w:t>
            </w:r>
          </w:p>
          <w:p w14:paraId="6D5E2E8A" w14:textId="77777777" w:rsidR="00D072E8" w:rsidRPr="00D072E8" w:rsidRDefault="00D072E8" w:rsidP="00D072E8">
            <w:pPr>
              <w:rPr>
                <w:sz w:val="22"/>
                <w:szCs w:val="22"/>
              </w:rPr>
            </w:pPr>
            <w:r w:rsidRPr="00D072E8">
              <w:rPr>
                <w:sz w:val="22"/>
                <w:szCs w:val="22"/>
              </w:rPr>
              <w:t xml:space="preserve">ul. Tomaszowska 32 </w:t>
            </w:r>
          </w:p>
          <w:p w14:paraId="3BF66047" w14:textId="77777777" w:rsidR="00D072E8" w:rsidRPr="009D0561" w:rsidRDefault="00D072E8" w:rsidP="00D07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96-200 Rawa Mazowiecka</w:t>
            </w:r>
          </w:p>
          <w:p w14:paraId="719E5D9F" w14:textId="107D8AB6" w:rsidR="00950D85" w:rsidRPr="009D0561" w:rsidRDefault="00950D85" w:rsidP="00D07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637A9A57" w14:textId="5939B1B2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24: Elektrody diagnostyczne, kable do elektrod diagnostycznych za cenę brutto </w:t>
            </w:r>
            <w:r w:rsidRPr="009D0561">
              <w:rPr>
                <w:b/>
                <w:sz w:val="22"/>
                <w:szCs w:val="22"/>
                <w:u w:val="single"/>
              </w:rPr>
              <w:t>58 482.00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717FE5ED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635DA8C3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52A4ABA2" w14:textId="1B201FB4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950D85" w:rsidRPr="009D0561" w14:paraId="5C37558A" w14:textId="77777777" w:rsidTr="008141FD">
        <w:trPr>
          <w:cantSplit/>
        </w:trPr>
        <w:tc>
          <w:tcPr>
            <w:tcW w:w="9498" w:type="dxa"/>
          </w:tcPr>
          <w:p w14:paraId="3497BDC9" w14:textId="77777777" w:rsidR="00D072E8" w:rsidRPr="009D0561" w:rsidRDefault="00D072E8" w:rsidP="00D072E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D0561">
              <w:rPr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9D0561">
              <w:rPr>
                <w:b/>
                <w:sz w:val="22"/>
                <w:szCs w:val="22"/>
              </w:rPr>
              <w:t>Symico</w:t>
            </w:r>
            <w:proofErr w:type="spellEnd"/>
            <w:r w:rsidRPr="009D0561">
              <w:rPr>
                <w:b/>
                <w:sz w:val="22"/>
                <w:szCs w:val="22"/>
              </w:rPr>
              <w:t xml:space="preserve"> Sp. z o.o.</w:t>
            </w:r>
          </w:p>
          <w:p w14:paraId="3C58A049" w14:textId="77777777" w:rsidR="00D072E8" w:rsidRPr="009D0561" w:rsidRDefault="00D072E8" w:rsidP="00D072E8">
            <w:pPr>
              <w:spacing w:before="60" w:after="40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ul. Powstańców Śląskich 54a/2 </w:t>
            </w:r>
          </w:p>
          <w:p w14:paraId="4C1E4C8F" w14:textId="77777777" w:rsidR="00D072E8" w:rsidRPr="009D0561" w:rsidRDefault="00D072E8" w:rsidP="00D072E8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9D0561">
              <w:rPr>
                <w:bCs/>
                <w:sz w:val="22"/>
                <w:szCs w:val="22"/>
              </w:rPr>
              <w:t xml:space="preserve">53-333 Wrocław </w:t>
            </w:r>
          </w:p>
          <w:p w14:paraId="2E0C5119" w14:textId="356DB0A4" w:rsidR="00950D85" w:rsidRPr="009D0561" w:rsidRDefault="00950D85" w:rsidP="00D072E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>na:</w:t>
            </w:r>
          </w:p>
          <w:p w14:paraId="298FFEA8" w14:textId="0D023A66" w:rsidR="00950D85" w:rsidRPr="009D0561" w:rsidRDefault="00950D85" w:rsidP="008141FD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D0561">
              <w:rPr>
                <w:sz w:val="22"/>
                <w:szCs w:val="22"/>
                <w:u w:val="single"/>
              </w:rPr>
              <w:t xml:space="preserve">Zadanie nr 25: Igły transseptalne, koszulki transseptalne za cenę brutto </w:t>
            </w:r>
            <w:r w:rsidRPr="009D0561">
              <w:rPr>
                <w:b/>
                <w:sz w:val="22"/>
                <w:szCs w:val="22"/>
                <w:u w:val="single"/>
              </w:rPr>
              <w:t>8 640.00 zł</w:t>
            </w:r>
            <w:r w:rsidRPr="009D0561">
              <w:rPr>
                <w:bCs/>
                <w:sz w:val="22"/>
                <w:szCs w:val="22"/>
                <w:u w:val="single"/>
              </w:rPr>
              <w:t>.</w:t>
            </w:r>
          </w:p>
          <w:p w14:paraId="14292CF4" w14:textId="77777777" w:rsidR="00950D85" w:rsidRPr="009D0561" w:rsidRDefault="00950D85" w:rsidP="008141FD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10C0975A" w14:textId="77777777" w:rsidR="00324C6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0AAE4FC8" w14:textId="477B0B9F" w:rsidR="00950D85" w:rsidRPr="009D0561" w:rsidRDefault="00324C65" w:rsidP="00324C6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51D97D9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1"/>
        <w:gridCol w:w="2835"/>
        <w:gridCol w:w="2097"/>
        <w:gridCol w:w="1560"/>
      </w:tblGrid>
      <w:tr w:rsidR="00211A34" w:rsidRPr="009D0561" w14:paraId="24D0DECC" w14:textId="77777777" w:rsidTr="009D0561">
        <w:tc>
          <w:tcPr>
            <w:tcW w:w="3001" w:type="dxa"/>
            <w:shd w:val="clear" w:color="auto" w:fill="F3F3F3"/>
          </w:tcPr>
          <w:p w14:paraId="1FB36691" w14:textId="77777777" w:rsidR="00211A34" w:rsidRPr="009D0561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14:paraId="40728D4F" w14:textId="77777777" w:rsidR="00211A34" w:rsidRPr="009D0561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097" w:type="dxa"/>
            <w:shd w:val="clear" w:color="auto" w:fill="F3F3F3"/>
          </w:tcPr>
          <w:p w14:paraId="05A3F83A" w14:textId="77777777" w:rsidR="00211A34" w:rsidRPr="009D0561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9D0561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E768B74" w14:textId="77777777" w:rsidR="00211A34" w:rsidRPr="009D0561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9D0561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50D85" w:rsidRPr="009D0561" w14:paraId="1B9F7A44" w14:textId="77777777" w:rsidTr="009D0561">
        <w:tc>
          <w:tcPr>
            <w:tcW w:w="3001" w:type="dxa"/>
            <w:shd w:val="clear" w:color="auto" w:fill="auto"/>
          </w:tcPr>
          <w:p w14:paraId="7C00031C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Pakiet nr 1: Stymulator jednojamowy podstawowy - SR z elektrodą w komplecie umożliwiające przeprowadzenie badania MRI bez stref wykluczenia</w:t>
            </w:r>
          </w:p>
        </w:tc>
        <w:tc>
          <w:tcPr>
            <w:tcW w:w="2835" w:type="dxa"/>
            <w:shd w:val="clear" w:color="auto" w:fill="auto"/>
          </w:tcPr>
          <w:p w14:paraId="2F9EDB50" w14:textId="77777777" w:rsidR="009D0561" w:rsidRPr="009D0561" w:rsidRDefault="009D0561" w:rsidP="009D056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Medtronic Poland sp. z o.o.</w:t>
            </w:r>
          </w:p>
          <w:p w14:paraId="7C505258" w14:textId="77777777" w:rsidR="009D0561" w:rsidRPr="009D0561" w:rsidRDefault="009D0561" w:rsidP="009D056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Polna 11 </w:t>
            </w:r>
          </w:p>
          <w:p w14:paraId="3073E258" w14:textId="77777777" w:rsidR="009D0561" w:rsidRPr="009D0561" w:rsidRDefault="009D0561" w:rsidP="009D056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00-633 Warszawa </w:t>
            </w:r>
          </w:p>
          <w:p w14:paraId="72766532" w14:textId="6072CFE8" w:rsidR="00950D85" w:rsidRPr="009D0561" w:rsidRDefault="00950D85" w:rsidP="009D0561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43152806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AD4792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5F58E4C8" w14:textId="77777777" w:rsidTr="009D0561">
        <w:tc>
          <w:tcPr>
            <w:tcW w:w="3001" w:type="dxa"/>
            <w:shd w:val="clear" w:color="auto" w:fill="auto"/>
          </w:tcPr>
          <w:p w14:paraId="50224E74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Pakiet nr 1: Stymulator jednojamowy podstawowy - SR z elektrodą w komplecie umożliwiające przeprowadzenie badania MRI bez stref wykluczenia</w:t>
            </w:r>
          </w:p>
        </w:tc>
        <w:tc>
          <w:tcPr>
            <w:tcW w:w="2835" w:type="dxa"/>
            <w:shd w:val="clear" w:color="auto" w:fill="auto"/>
          </w:tcPr>
          <w:p w14:paraId="465A1868" w14:textId="77777777" w:rsidR="004B62E1" w:rsidRPr="009D0561" w:rsidRDefault="004B62E1" w:rsidP="004B62E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Abbott Medical Sp. z o. o.</w:t>
            </w:r>
          </w:p>
          <w:p w14:paraId="09671F28" w14:textId="77777777" w:rsidR="004B62E1" w:rsidRPr="009D0561" w:rsidRDefault="004B62E1" w:rsidP="004B62E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Postępu 21B </w:t>
            </w:r>
          </w:p>
          <w:p w14:paraId="5422FF0C" w14:textId="77777777" w:rsidR="004B62E1" w:rsidRPr="009D0561" w:rsidRDefault="004B62E1" w:rsidP="004B62E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02-676 Warszawa </w:t>
            </w:r>
          </w:p>
          <w:p w14:paraId="1DABBC33" w14:textId="13B94A0A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605F9FCE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- 86.54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829347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86,54</w:t>
            </w:r>
          </w:p>
        </w:tc>
      </w:tr>
      <w:tr w:rsidR="00950D85" w:rsidRPr="009D0561" w14:paraId="7DD56E2F" w14:textId="77777777" w:rsidTr="009D0561">
        <w:tc>
          <w:tcPr>
            <w:tcW w:w="3001" w:type="dxa"/>
            <w:shd w:val="clear" w:color="auto" w:fill="auto"/>
          </w:tcPr>
          <w:p w14:paraId="704DAC43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2 - Pakiet nr 2: Stymulator dwujamowy podstawowy -DDDR z elektrodami </w:t>
            </w:r>
            <w:proofErr w:type="spellStart"/>
            <w:r w:rsidRPr="009D0561">
              <w:rPr>
                <w:sz w:val="20"/>
                <w:szCs w:val="20"/>
              </w:rPr>
              <w:t>umozliwiający</w:t>
            </w:r>
            <w:proofErr w:type="spellEnd"/>
            <w:r w:rsidRPr="009D0561">
              <w:rPr>
                <w:sz w:val="20"/>
                <w:szCs w:val="20"/>
              </w:rPr>
              <w:t xml:space="preserve"> wykonanie badania MRI bez stref wykluczenia</w:t>
            </w:r>
          </w:p>
        </w:tc>
        <w:tc>
          <w:tcPr>
            <w:tcW w:w="2835" w:type="dxa"/>
            <w:shd w:val="clear" w:color="auto" w:fill="auto"/>
          </w:tcPr>
          <w:p w14:paraId="59D00D67" w14:textId="77777777" w:rsidR="009D0561" w:rsidRPr="009D0561" w:rsidRDefault="009D0561" w:rsidP="009D056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Medtronic Poland sp. z o.o.</w:t>
            </w:r>
          </w:p>
          <w:p w14:paraId="1D9F13B8" w14:textId="77777777" w:rsidR="009D0561" w:rsidRPr="009D0561" w:rsidRDefault="009D0561" w:rsidP="009D056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Polna 11 </w:t>
            </w:r>
          </w:p>
          <w:p w14:paraId="5E68B3A3" w14:textId="53AC6D38" w:rsidR="00950D85" w:rsidRPr="009D0561" w:rsidRDefault="009D0561" w:rsidP="009D056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00-633 Warszawa </w:t>
            </w:r>
          </w:p>
        </w:tc>
        <w:tc>
          <w:tcPr>
            <w:tcW w:w="2097" w:type="dxa"/>
            <w:shd w:val="clear" w:color="auto" w:fill="auto"/>
          </w:tcPr>
          <w:p w14:paraId="71C0668D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2B3677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4D675845" w14:textId="77777777" w:rsidTr="009D0561">
        <w:tc>
          <w:tcPr>
            <w:tcW w:w="3001" w:type="dxa"/>
            <w:shd w:val="clear" w:color="auto" w:fill="auto"/>
          </w:tcPr>
          <w:p w14:paraId="7FF1041F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lastRenderedPageBreak/>
              <w:t>3 - Pakiet nr 3: Zaawansowany wszczepialny stymulator dwujamowy - DDDR z elektrodami umożliwiający wykonanie badania MRI w polu 1,5T oraz 3T bez strefy wykluczenia</w:t>
            </w:r>
          </w:p>
        </w:tc>
        <w:tc>
          <w:tcPr>
            <w:tcW w:w="2835" w:type="dxa"/>
            <w:shd w:val="clear" w:color="auto" w:fill="auto"/>
          </w:tcPr>
          <w:p w14:paraId="279E6844" w14:textId="77777777" w:rsidR="004B62E1" w:rsidRPr="009D0561" w:rsidRDefault="004B62E1" w:rsidP="004B62E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Abbott Medical Sp. z o. o.</w:t>
            </w:r>
          </w:p>
          <w:p w14:paraId="0312D398" w14:textId="77777777" w:rsidR="004B62E1" w:rsidRPr="009D0561" w:rsidRDefault="004B62E1" w:rsidP="004B62E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Postępu 21B </w:t>
            </w:r>
          </w:p>
          <w:p w14:paraId="044C2E5D" w14:textId="77777777" w:rsidR="004B62E1" w:rsidRPr="009D0561" w:rsidRDefault="004B62E1" w:rsidP="004B62E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02-676 Warszawa </w:t>
            </w:r>
          </w:p>
          <w:p w14:paraId="6C03EB73" w14:textId="19352A24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6D6C9CC7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C75DD3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1B536765" w14:textId="77777777" w:rsidTr="009D0561">
        <w:tc>
          <w:tcPr>
            <w:tcW w:w="3001" w:type="dxa"/>
            <w:shd w:val="clear" w:color="auto" w:fill="auto"/>
          </w:tcPr>
          <w:p w14:paraId="10B22935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3 - Pakiet nr 3: Zaawansowany wszczepialny stymulator dwujamowy - DDDR z elektrodami umożliwiający wykonanie badania MRI w polu 1,5T oraz 3T bez strefy wykluczenia</w:t>
            </w:r>
          </w:p>
        </w:tc>
        <w:tc>
          <w:tcPr>
            <w:tcW w:w="2835" w:type="dxa"/>
            <w:shd w:val="clear" w:color="auto" w:fill="auto"/>
          </w:tcPr>
          <w:p w14:paraId="226B893C" w14:textId="77777777" w:rsidR="009D0561" w:rsidRPr="009D0561" w:rsidRDefault="009D0561" w:rsidP="009D0561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>Biotronik Polska Sp. z o. o.</w:t>
            </w:r>
          </w:p>
          <w:p w14:paraId="127C7B39" w14:textId="77777777" w:rsidR="009D0561" w:rsidRPr="009D0561" w:rsidRDefault="009D0561" w:rsidP="009D0561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Murawa 12-18 </w:t>
            </w:r>
          </w:p>
          <w:p w14:paraId="4C8FE491" w14:textId="77777777" w:rsidR="009D0561" w:rsidRPr="009D0561" w:rsidRDefault="009D0561" w:rsidP="009D0561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61-655 Poznań </w:t>
            </w:r>
          </w:p>
          <w:p w14:paraId="7E0688F0" w14:textId="6796E211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5BC06994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- 94.29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9F3F7C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94,29</w:t>
            </w:r>
          </w:p>
        </w:tc>
      </w:tr>
      <w:tr w:rsidR="00950D85" w:rsidRPr="009D0561" w14:paraId="3A939F78" w14:textId="77777777" w:rsidTr="009D0561">
        <w:tc>
          <w:tcPr>
            <w:tcW w:w="3001" w:type="dxa"/>
            <w:shd w:val="clear" w:color="auto" w:fill="auto"/>
          </w:tcPr>
          <w:p w14:paraId="69B23E2B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4 - Pakiet nr 4: Kardiowerter-defibrylator jednojamowy ICD VR podstawowy z elektrodą defibrylującą</w:t>
            </w:r>
          </w:p>
        </w:tc>
        <w:tc>
          <w:tcPr>
            <w:tcW w:w="2835" w:type="dxa"/>
            <w:shd w:val="clear" w:color="auto" w:fill="auto"/>
          </w:tcPr>
          <w:p w14:paraId="6AB7794C" w14:textId="77777777" w:rsidR="009D0561" w:rsidRPr="009D0561" w:rsidRDefault="009D0561" w:rsidP="009D056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Medtronic Poland sp. z o.o.</w:t>
            </w:r>
          </w:p>
          <w:p w14:paraId="1BB53D17" w14:textId="77777777" w:rsidR="009D0561" w:rsidRPr="009D0561" w:rsidRDefault="009D0561" w:rsidP="009D056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Polna 11 </w:t>
            </w:r>
          </w:p>
          <w:p w14:paraId="12F56517" w14:textId="77777777" w:rsidR="009D0561" w:rsidRPr="009D0561" w:rsidRDefault="009D0561" w:rsidP="009D056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00-633 Warszawa </w:t>
            </w:r>
          </w:p>
          <w:p w14:paraId="60169167" w14:textId="18E6D649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5CD508EA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C3D372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439B25BD" w14:textId="77777777" w:rsidTr="009D0561">
        <w:tc>
          <w:tcPr>
            <w:tcW w:w="3001" w:type="dxa"/>
            <w:shd w:val="clear" w:color="auto" w:fill="auto"/>
          </w:tcPr>
          <w:p w14:paraId="4C599D87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5 - Pakiet nr 5: Kardiowerter-defibrylator jednojamowy ICD VR podstawowy z elektrodą defibrylującą</w:t>
            </w:r>
          </w:p>
        </w:tc>
        <w:tc>
          <w:tcPr>
            <w:tcW w:w="2835" w:type="dxa"/>
            <w:shd w:val="clear" w:color="auto" w:fill="auto"/>
          </w:tcPr>
          <w:p w14:paraId="0C60E85A" w14:textId="77777777" w:rsidR="009D0561" w:rsidRPr="009D0561" w:rsidRDefault="009D0561" w:rsidP="009D0561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>Biotronik Polska Sp. z o. o.</w:t>
            </w:r>
          </w:p>
          <w:p w14:paraId="7CBE8E32" w14:textId="77777777" w:rsidR="009D0561" w:rsidRPr="009D0561" w:rsidRDefault="009D0561" w:rsidP="009D0561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Murawa 12-18 </w:t>
            </w:r>
          </w:p>
          <w:p w14:paraId="35621BA3" w14:textId="77777777" w:rsidR="009D0561" w:rsidRPr="009D0561" w:rsidRDefault="009D0561" w:rsidP="009D0561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61-655 Poznań </w:t>
            </w:r>
          </w:p>
          <w:p w14:paraId="0AC63B8F" w14:textId="4740649E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71E79F68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DB5D67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2F36AAD4" w14:textId="77777777" w:rsidTr="009D0561">
        <w:tc>
          <w:tcPr>
            <w:tcW w:w="3001" w:type="dxa"/>
            <w:shd w:val="clear" w:color="auto" w:fill="auto"/>
          </w:tcPr>
          <w:p w14:paraId="32039E06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6 - Pakiet nr 6: Zaawansowany wszczepialny kardiowerter-defibrylator jednojamowy o rozszerzonej konfiguracji impulsu HV i sterowania.</w:t>
            </w:r>
          </w:p>
        </w:tc>
        <w:tc>
          <w:tcPr>
            <w:tcW w:w="2835" w:type="dxa"/>
            <w:shd w:val="clear" w:color="auto" w:fill="auto"/>
          </w:tcPr>
          <w:p w14:paraId="54C56A25" w14:textId="77777777" w:rsidR="004B62E1" w:rsidRPr="009D0561" w:rsidRDefault="004B62E1" w:rsidP="004B62E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Abbott Medical Sp. z o. o.</w:t>
            </w:r>
          </w:p>
          <w:p w14:paraId="348602B5" w14:textId="77777777" w:rsidR="004B62E1" w:rsidRPr="009D0561" w:rsidRDefault="004B62E1" w:rsidP="004B62E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Postępu 21B </w:t>
            </w:r>
          </w:p>
          <w:p w14:paraId="1422977F" w14:textId="77777777" w:rsidR="004B62E1" w:rsidRPr="009D0561" w:rsidRDefault="004B62E1" w:rsidP="004B62E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02-676 Warszawa </w:t>
            </w:r>
          </w:p>
          <w:p w14:paraId="0AE18086" w14:textId="799B457B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080C47C9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2A98D9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536251D4" w14:textId="77777777" w:rsidTr="009D0561">
        <w:tc>
          <w:tcPr>
            <w:tcW w:w="3001" w:type="dxa"/>
            <w:shd w:val="clear" w:color="auto" w:fill="auto"/>
          </w:tcPr>
          <w:p w14:paraId="5F44535E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7 - Pakiet nr 7: Zaawansowany wszczepialny kardiowerter-defibrylator resynchronizujący trójjamowy o rozszerzonej konfiguracji impulsu HV i sterowania, z łączem IS-4, z balonem do wenografii CS z zestawem wprowadzającym do CS</w:t>
            </w:r>
          </w:p>
        </w:tc>
        <w:tc>
          <w:tcPr>
            <w:tcW w:w="2835" w:type="dxa"/>
            <w:shd w:val="clear" w:color="auto" w:fill="auto"/>
          </w:tcPr>
          <w:p w14:paraId="30EDAA38" w14:textId="77777777" w:rsidR="004B62E1" w:rsidRPr="009D0561" w:rsidRDefault="004B62E1" w:rsidP="004B62E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Abbott Medical Sp. z o. o.</w:t>
            </w:r>
          </w:p>
          <w:p w14:paraId="28A80189" w14:textId="77777777" w:rsidR="004B62E1" w:rsidRPr="009D0561" w:rsidRDefault="004B62E1" w:rsidP="004B62E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Postępu 21B </w:t>
            </w:r>
          </w:p>
          <w:p w14:paraId="504F9A6B" w14:textId="77777777" w:rsidR="004B62E1" w:rsidRPr="009D0561" w:rsidRDefault="004B62E1" w:rsidP="004B62E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02-676 Warszawa </w:t>
            </w:r>
          </w:p>
          <w:p w14:paraId="6506D361" w14:textId="0E1AB064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51E81012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BD6897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1F93DDD8" w14:textId="77777777" w:rsidTr="009D0561">
        <w:tc>
          <w:tcPr>
            <w:tcW w:w="3001" w:type="dxa"/>
            <w:shd w:val="clear" w:color="auto" w:fill="auto"/>
          </w:tcPr>
          <w:p w14:paraId="7DEA1E35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8 - Pakiet nr 8: Wysokoenergetyczny kardiowerter-defibrylator dwujamowy z kompletem elektrod</w:t>
            </w:r>
          </w:p>
        </w:tc>
        <w:tc>
          <w:tcPr>
            <w:tcW w:w="2835" w:type="dxa"/>
            <w:shd w:val="clear" w:color="auto" w:fill="auto"/>
          </w:tcPr>
          <w:p w14:paraId="3D3E8CA4" w14:textId="77777777" w:rsidR="009D0561" w:rsidRPr="009D0561" w:rsidRDefault="009D0561" w:rsidP="009D056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Medtronic Poland sp. z o.o.</w:t>
            </w:r>
          </w:p>
          <w:p w14:paraId="23A63A22" w14:textId="77777777" w:rsidR="009D0561" w:rsidRPr="009D0561" w:rsidRDefault="009D0561" w:rsidP="009D056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Polna 11 </w:t>
            </w:r>
          </w:p>
          <w:p w14:paraId="3B10F9ED" w14:textId="77777777" w:rsidR="009D0561" w:rsidRPr="009D0561" w:rsidRDefault="009D0561" w:rsidP="009D056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00-633 Warszawa </w:t>
            </w:r>
          </w:p>
          <w:p w14:paraId="568F306D" w14:textId="6B33CCA3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4E41A0C9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C21B08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3E180EFF" w14:textId="77777777" w:rsidTr="009D0561">
        <w:tc>
          <w:tcPr>
            <w:tcW w:w="3001" w:type="dxa"/>
            <w:shd w:val="clear" w:color="auto" w:fill="auto"/>
          </w:tcPr>
          <w:p w14:paraId="06B27C71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9 - Pakiet nr 9: Wysokoenergetyczny kardiowerter-defibrylator resynchronizujący trójjamowy (CRT-D) z kompletem elektrod oraz zestawem do wenografii</w:t>
            </w:r>
          </w:p>
        </w:tc>
        <w:tc>
          <w:tcPr>
            <w:tcW w:w="2835" w:type="dxa"/>
            <w:shd w:val="clear" w:color="auto" w:fill="auto"/>
          </w:tcPr>
          <w:p w14:paraId="58295953" w14:textId="77777777" w:rsidR="009D0561" w:rsidRPr="009D0561" w:rsidRDefault="009D0561" w:rsidP="009D056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Medtronic Poland sp. z o.o.</w:t>
            </w:r>
          </w:p>
          <w:p w14:paraId="4554ACC7" w14:textId="77777777" w:rsidR="009D0561" w:rsidRPr="009D0561" w:rsidRDefault="009D0561" w:rsidP="009D056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Polna 11 </w:t>
            </w:r>
          </w:p>
          <w:p w14:paraId="5C753026" w14:textId="77777777" w:rsidR="009D0561" w:rsidRPr="009D0561" w:rsidRDefault="009D0561" w:rsidP="009D056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00-633 Warszawa </w:t>
            </w:r>
          </w:p>
          <w:p w14:paraId="5E6C1CF6" w14:textId="1550CF31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749FFA35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4EB239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410B0A52" w14:textId="77777777" w:rsidTr="009D0561">
        <w:tc>
          <w:tcPr>
            <w:tcW w:w="3001" w:type="dxa"/>
            <w:shd w:val="clear" w:color="auto" w:fill="auto"/>
          </w:tcPr>
          <w:p w14:paraId="3C0421C1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10 - Pakiet nr 10: </w:t>
            </w:r>
            <w:proofErr w:type="spellStart"/>
            <w:r w:rsidRPr="009D0561">
              <w:rPr>
                <w:sz w:val="20"/>
                <w:szCs w:val="20"/>
              </w:rPr>
              <w:t>Introducery</w:t>
            </w:r>
            <w:proofErr w:type="spellEnd"/>
            <w:r w:rsidRPr="009D0561">
              <w:rPr>
                <w:sz w:val="20"/>
                <w:szCs w:val="20"/>
              </w:rPr>
              <w:t xml:space="preserve"> typu "</w:t>
            </w:r>
            <w:proofErr w:type="spellStart"/>
            <w:r w:rsidRPr="009D0561">
              <w:rPr>
                <w:sz w:val="20"/>
                <w:szCs w:val="20"/>
              </w:rPr>
              <w:t>Peel</w:t>
            </w:r>
            <w:proofErr w:type="spellEnd"/>
            <w:r w:rsidRPr="009D0561">
              <w:rPr>
                <w:sz w:val="20"/>
                <w:szCs w:val="20"/>
              </w:rPr>
              <w:t xml:space="preserve"> </w:t>
            </w:r>
            <w:proofErr w:type="spellStart"/>
            <w:r w:rsidRPr="009D0561">
              <w:rPr>
                <w:sz w:val="20"/>
                <w:szCs w:val="20"/>
              </w:rPr>
              <w:t>away</w:t>
            </w:r>
            <w:proofErr w:type="spellEnd"/>
            <w:r w:rsidRPr="009D0561">
              <w:rPr>
                <w:sz w:val="20"/>
                <w:szCs w:val="20"/>
              </w:rPr>
              <w:t>" do implantacji elektrod</w:t>
            </w:r>
          </w:p>
        </w:tc>
        <w:tc>
          <w:tcPr>
            <w:tcW w:w="2835" w:type="dxa"/>
            <w:shd w:val="clear" w:color="auto" w:fill="auto"/>
          </w:tcPr>
          <w:p w14:paraId="6C1E0C39" w14:textId="77777777" w:rsidR="00D072E8" w:rsidRPr="009D0561" w:rsidRDefault="00D072E8" w:rsidP="00D072E8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9D0561">
              <w:rPr>
                <w:b/>
                <w:bCs/>
                <w:sz w:val="20"/>
                <w:szCs w:val="20"/>
              </w:rPr>
              <w:t>Symico</w:t>
            </w:r>
            <w:proofErr w:type="spellEnd"/>
            <w:r w:rsidRPr="009D056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7C7C617" w14:textId="77777777" w:rsidR="00D072E8" w:rsidRPr="009D0561" w:rsidRDefault="00D072E8" w:rsidP="00D072E8">
            <w:pPr>
              <w:jc w:val="both"/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Powstańców Śląskich 54a/2 </w:t>
            </w:r>
          </w:p>
          <w:p w14:paraId="5F178F35" w14:textId="2607430A" w:rsidR="00950D85" w:rsidRPr="009D0561" w:rsidRDefault="00D072E8" w:rsidP="00D072E8">
            <w:pPr>
              <w:jc w:val="both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53-333 Wrocław</w:t>
            </w:r>
          </w:p>
        </w:tc>
        <w:tc>
          <w:tcPr>
            <w:tcW w:w="2097" w:type="dxa"/>
            <w:shd w:val="clear" w:color="auto" w:fill="auto"/>
          </w:tcPr>
          <w:p w14:paraId="25DDCE21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- 98.41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3994B7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98,41</w:t>
            </w:r>
          </w:p>
        </w:tc>
      </w:tr>
      <w:tr w:rsidR="00950D85" w:rsidRPr="009D0561" w14:paraId="63075421" w14:textId="77777777" w:rsidTr="009D0561">
        <w:tc>
          <w:tcPr>
            <w:tcW w:w="3001" w:type="dxa"/>
            <w:shd w:val="clear" w:color="auto" w:fill="auto"/>
          </w:tcPr>
          <w:p w14:paraId="5F97BD76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10 - Pakiet nr 10: </w:t>
            </w:r>
            <w:proofErr w:type="spellStart"/>
            <w:r w:rsidRPr="009D0561">
              <w:rPr>
                <w:sz w:val="20"/>
                <w:szCs w:val="20"/>
              </w:rPr>
              <w:t>Introducery</w:t>
            </w:r>
            <w:proofErr w:type="spellEnd"/>
            <w:r w:rsidRPr="009D0561">
              <w:rPr>
                <w:sz w:val="20"/>
                <w:szCs w:val="20"/>
              </w:rPr>
              <w:t xml:space="preserve"> typu "</w:t>
            </w:r>
            <w:proofErr w:type="spellStart"/>
            <w:r w:rsidRPr="009D0561">
              <w:rPr>
                <w:sz w:val="20"/>
                <w:szCs w:val="20"/>
              </w:rPr>
              <w:t>Peel</w:t>
            </w:r>
            <w:proofErr w:type="spellEnd"/>
            <w:r w:rsidRPr="009D0561">
              <w:rPr>
                <w:sz w:val="20"/>
                <w:szCs w:val="20"/>
              </w:rPr>
              <w:t xml:space="preserve"> </w:t>
            </w:r>
            <w:proofErr w:type="spellStart"/>
            <w:r w:rsidRPr="009D0561">
              <w:rPr>
                <w:sz w:val="20"/>
                <w:szCs w:val="20"/>
              </w:rPr>
              <w:t>away</w:t>
            </w:r>
            <w:proofErr w:type="spellEnd"/>
            <w:r w:rsidRPr="009D0561">
              <w:rPr>
                <w:sz w:val="20"/>
                <w:szCs w:val="20"/>
              </w:rPr>
              <w:t>" do implantacji elektrod</w:t>
            </w:r>
          </w:p>
        </w:tc>
        <w:tc>
          <w:tcPr>
            <w:tcW w:w="2835" w:type="dxa"/>
            <w:shd w:val="clear" w:color="auto" w:fill="auto"/>
          </w:tcPr>
          <w:p w14:paraId="68153B8C" w14:textId="77777777" w:rsidR="004B62E1" w:rsidRPr="009D0561" w:rsidRDefault="004B62E1" w:rsidP="004B62E1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 xml:space="preserve">Aesculap Chifa Sp. z o.o. </w:t>
            </w:r>
          </w:p>
          <w:p w14:paraId="119A6532" w14:textId="77777777" w:rsidR="004B62E1" w:rsidRPr="009D0561" w:rsidRDefault="004B62E1" w:rsidP="004B62E1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Tysiąclecia 14 </w:t>
            </w:r>
          </w:p>
          <w:p w14:paraId="4EBEB9A4" w14:textId="6B28E1E3" w:rsidR="00950D85" w:rsidRPr="009D0561" w:rsidRDefault="004B62E1" w:rsidP="004B62E1">
            <w:pPr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64-300 Nowy Tomyśl</w:t>
            </w:r>
          </w:p>
        </w:tc>
        <w:tc>
          <w:tcPr>
            <w:tcW w:w="2097" w:type="dxa"/>
            <w:shd w:val="clear" w:color="auto" w:fill="auto"/>
          </w:tcPr>
          <w:p w14:paraId="05E4BAEC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E3AA41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3E18AA96" w14:textId="77777777" w:rsidTr="009D0561">
        <w:tc>
          <w:tcPr>
            <w:tcW w:w="3001" w:type="dxa"/>
            <w:shd w:val="clear" w:color="auto" w:fill="auto"/>
          </w:tcPr>
          <w:p w14:paraId="2B3371FF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10 - Pakiet nr 10: </w:t>
            </w:r>
            <w:proofErr w:type="spellStart"/>
            <w:r w:rsidRPr="009D0561">
              <w:rPr>
                <w:sz w:val="20"/>
                <w:szCs w:val="20"/>
              </w:rPr>
              <w:t>Introducery</w:t>
            </w:r>
            <w:proofErr w:type="spellEnd"/>
            <w:r w:rsidRPr="009D0561">
              <w:rPr>
                <w:sz w:val="20"/>
                <w:szCs w:val="20"/>
              </w:rPr>
              <w:t xml:space="preserve"> typu "</w:t>
            </w:r>
            <w:proofErr w:type="spellStart"/>
            <w:r w:rsidRPr="009D0561">
              <w:rPr>
                <w:sz w:val="20"/>
                <w:szCs w:val="20"/>
              </w:rPr>
              <w:t>Peel</w:t>
            </w:r>
            <w:proofErr w:type="spellEnd"/>
            <w:r w:rsidRPr="009D0561">
              <w:rPr>
                <w:sz w:val="20"/>
                <w:szCs w:val="20"/>
              </w:rPr>
              <w:t xml:space="preserve"> </w:t>
            </w:r>
            <w:proofErr w:type="spellStart"/>
            <w:r w:rsidRPr="009D0561">
              <w:rPr>
                <w:sz w:val="20"/>
                <w:szCs w:val="20"/>
              </w:rPr>
              <w:t>away</w:t>
            </w:r>
            <w:proofErr w:type="spellEnd"/>
            <w:r w:rsidRPr="009D0561">
              <w:rPr>
                <w:sz w:val="20"/>
                <w:szCs w:val="20"/>
              </w:rPr>
              <w:t>" do implantacji elektrod</w:t>
            </w:r>
          </w:p>
        </w:tc>
        <w:tc>
          <w:tcPr>
            <w:tcW w:w="2835" w:type="dxa"/>
            <w:shd w:val="clear" w:color="auto" w:fill="auto"/>
          </w:tcPr>
          <w:p w14:paraId="79B01012" w14:textId="77777777" w:rsidR="009D0561" w:rsidRPr="009D0561" w:rsidRDefault="009D0561" w:rsidP="009D0561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>Biotronik Polska Sp. z o. o.</w:t>
            </w:r>
          </w:p>
          <w:p w14:paraId="7265751A" w14:textId="77777777" w:rsidR="009D0561" w:rsidRPr="009D0561" w:rsidRDefault="009D0561" w:rsidP="009D0561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Murawa 12-18 </w:t>
            </w:r>
          </w:p>
          <w:p w14:paraId="394A5C4F" w14:textId="77777777" w:rsidR="009D0561" w:rsidRPr="009D0561" w:rsidRDefault="009D0561" w:rsidP="009D0561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61-655 Poznań </w:t>
            </w:r>
          </w:p>
          <w:p w14:paraId="60364747" w14:textId="0FCAFF47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1D5946E9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- 77.50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022380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77,50</w:t>
            </w:r>
          </w:p>
        </w:tc>
      </w:tr>
      <w:tr w:rsidR="00950D85" w:rsidRPr="009D0561" w14:paraId="7AD9ED0B" w14:textId="77777777" w:rsidTr="009D0561">
        <w:tc>
          <w:tcPr>
            <w:tcW w:w="3001" w:type="dxa"/>
            <w:shd w:val="clear" w:color="auto" w:fill="auto"/>
          </w:tcPr>
          <w:p w14:paraId="5355021A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lastRenderedPageBreak/>
              <w:t xml:space="preserve">10 - Pakiet nr 10: </w:t>
            </w:r>
            <w:proofErr w:type="spellStart"/>
            <w:r w:rsidRPr="009D0561">
              <w:rPr>
                <w:sz w:val="20"/>
                <w:szCs w:val="20"/>
              </w:rPr>
              <w:t>Introducery</w:t>
            </w:r>
            <w:proofErr w:type="spellEnd"/>
            <w:r w:rsidRPr="009D0561">
              <w:rPr>
                <w:sz w:val="20"/>
                <w:szCs w:val="20"/>
              </w:rPr>
              <w:t xml:space="preserve"> typu "</w:t>
            </w:r>
            <w:proofErr w:type="spellStart"/>
            <w:r w:rsidRPr="009D0561">
              <w:rPr>
                <w:sz w:val="20"/>
                <w:szCs w:val="20"/>
              </w:rPr>
              <w:t>Peel</w:t>
            </w:r>
            <w:proofErr w:type="spellEnd"/>
            <w:r w:rsidRPr="009D0561">
              <w:rPr>
                <w:sz w:val="20"/>
                <w:szCs w:val="20"/>
              </w:rPr>
              <w:t xml:space="preserve"> </w:t>
            </w:r>
            <w:proofErr w:type="spellStart"/>
            <w:r w:rsidRPr="009D0561">
              <w:rPr>
                <w:sz w:val="20"/>
                <w:szCs w:val="20"/>
              </w:rPr>
              <w:t>away</w:t>
            </w:r>
            <w:proofErr w:type="spellEnd"/>
            <w:r w:rsidRPr="009D0561">
              <w:rPr>
                <w:sz w:val="20"/>
                <w:szCs w:val="20"/>
              </w:rPr>
              <w:t>" do implantacji elektrod</w:t>
            </w:r>
          </w:p>
        </w:tc>
        <w:tc>
          <w:tcPr>
            <w:tcW w:w="2835" w:type="dxa"/>
            <w:shd w:val="clear" w:color="auto" w:fill="auto"/>
          </w:tcPr>
          <w:p w14:paraId="6E9ACEEF" w14:textId="77777777" w:rsidR="00D072E8" w:rsidRPr="009D0561" w:rsidRDefault="00D072E8" w:rsidP="009D0561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>Hagmed Sp. z o.o. Sp. k.</w:t>
            </w:r>
          </w:p>
          <w:p w14:paraId="4401AB39" w14:textId="77777777" w:rsidR="00D072E8" w:rsidRPr="009D0561" w:rsidRDefault="00D072E8" w:rsidP="009D0561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Tomaszowska 32 </w:t>
            </w:r>
          </w:p>
          <w:p w14:paraId="59DB7C96" w14:textId="0F12820D" w:rsidR="00950D85" w:rsidRPr="009D0561" w:rsidRDefault="00D072E8" w:rsidP="009D0561">
            <w:pPr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96-200 Rawa Mazowiecka</w:t>
            </w:r>
          </w:p>
        </w:tc>
        <w:tc>
          <w:tcPr>
            <w:tcW w:w="2097" w:type="dxa"/>
            <w:shd w:val="clear" w:color="auto" w:fill="auto"/>
          </w:tcPr>
          <w:p w14:paraId="54477755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- 75.61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B9E6D9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75,61</w:t>
            </w:r>
          </w:p>
        </w:tc>
      </w:tr>
      <w:tr w:rsidR="00950D85" w:rsidRPr="009D0561" w14:paraId="4F8E4F09" w14:textId="77777777" w:rsidTr="009D0561">
        <w:tc>
          <w:tcPr>
            <w:tcW w:w="3001" w:type="dxa"/>
            <w:shd w:val="clear" w:color="auto" w:fill="auto"/>
          </w:tcPr>
          <w:p w14:paraId="1567B383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11 - Pakiet nr 11: Zaawansowany wszczepialny kardiowerter-defibrylator dwujamowy o rozszerzonej konfiguracji impulsu HV i sterowania z kompletem elektrod i </w:t>
            </w:r>
            <w:proofErr w:type="spellStart"/>
            <w:r w:rsidRPr="009D0561">
              <w:rPr>
                <w:sz w:val="20"/>
                <w:szCs w:val="20"/>
              </w:rPr>
              <w:t>łaczem</w:t>
            </w:r>
            <w:proofErr w:type="spellEnd"/>
            <w:r w:rsidRPr="009D0561">
              <w:rPr>
                <w:sz w:val="20"/>
                <w:szCs w:val="20"/>
              </w:rPr>
              <w:t xml:space="preserve"> DF-4</w:t>
            </w:r>
          </w:p>
        </w:tc>
        <w:tc>
          <w:tcPr>
            <w:tcW w:w="2835" w:type="dxa"/>
            <w:shd w:val="clear" w:color="auto" w:fill="auto"/>
          </w:tcPr>
          <w:p w14:paraId="77B4982A" w14:textId="77777777" w:rsidR="004B62E1" w:rsidRPr="009D0561" w:rsidRDefault="004B62E1" w:rsidP="004B62E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Abbott Medical Sp. z o. o.</w:t>
            </w:r>
          </w:p>
          <w:p w14:paraId="663E82B5" w14:textId="77777777" w:rsidR="004B62E1" w:rsidRPr="009D0561" w:rsidRDefault="004B62E1" w:rsidP="004B62E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Postępu 21B </w:t>
            </w:r>
          </w:p>
          <w:p w14:paraId="072958E9" w14:textId="77777777" w:rsidR="004B62E1" w:rsidRPr="009D0561" w:rsidRDefault="004B62E1" w:rsidP="004B62E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02-676 Warszawa </w:t>
            </w:r>
          </w:p>
          <w:p w14:paraId="356259DB" w14:textId="18E3D6D0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191DFEFA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CB7D2F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7C1FBD3A" w14:textId="77777777" w:rsidTr="009D0561">
        <w:tc>
          <w:tcPr>
            <w:tcW w:w="3001" w:type="dxa"/>
            <w:shd w:val="clear" w:color="auto" w:fill="auto"/>
          </w:tcPr>
          <w:p w14:paraId="217AF9BE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12 - Pakiet nr 12: Zaawansowany kardiowerter-defibrylator jednojamowy przeznaczony dla osób kachektycznych</w:t>
            </w:r>
          </w:p>
        </w:tc>
        <w:tc>
          <w:tcPr>
            <w:tcW w:w="2835" w:type="dxa"/>
            <w:shd w:val="clear" w:color="auto" w:fill="auto"/>
          </w:tcPr>
          <w:p w14:paraId="7A86486A" w14:textId="77777777" w:rsidR="00271E46" w:rsidRPr="009D0561" w:rsidRDefault="00271E46" w:rsidP="00271E46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 xml:space="preserve">Boston Scientific Polska Sp. z o.o. </w:t>
            </w:r>
          </w:p>
          <w:p w14:paraId="0C950F95" w14:textId="77777777" w:rsidR="00271E46" w:rsidRPr="009D0561" w:rsidRDefault="00271E46" w:rsidP="00271E46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Al. Jana Pawła II 22 </w:t>
            </w:r>
          </w:p>
          <w:p w14:paraId="5A87AF45" w14:textId="4B6D36AA" w:rsidR="00950D85" w:rsidRPr="009D0561" w:rsidRDefault="00271E46" w:rsidP="00271E46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00-133 Warszawa </w:t>
            </w:r>
          </w:p>
        </w:tc>
        <w:tc>
          <w:tcPr>
            <w:tcW w:w="2097" w:type="dxa"/>
            <w:shd w:val="clear" w:color="auto" w:fill="auto"/>
          </w:tcPr>
          <w:p w14:paraId="225BDA63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D5C628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6613A557" w14:textId="77777777" w:rsidTr="009D0561">
        <w:tc>
          <w:tcPr>
            <w:tcW w:w="3001" w:type="dxa"/>
            <w:shd w:val="clear" w:color="auto" w:fill="auto"/>
          </w:tcPr>
          <w:p w14:paraId="68AB4BF6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13 - Pakiet nr 13: Zaawansowany kardiowerter-defibrylator dwujamowy przeznaczony dla osób kachektycznych</w:t>
            </w:r>
          </w:p>
        </w:tc>
        <w:tc>
          <w:tcPr>
            <w:tcW w:w="2835" w:type="dxa"/>
            <w:shd w:val="clear" w:color="auto" w:fill="auto"/>
          </w:tcPr>
          <w:p w14:paraId="70618A71" w14:textId="77777777" w:rsidR="00271E46" w:rsidRPr="009D0561" w:rsidRDefault="00271E46" w:rsidP="00271E46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 xml:space="preserve">Boston Scientific Polska Sp. z o.o. </w:t>
            </w:r>
          </w:p>
          <w:p w14:paraId="69090AE2" w14:textId="77777777" w:rsidR="00271E46" w:rsidRPr="009D0561" w:rsidRDefault="00271E46" w:rsidP="00271E46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Al. Jana Pawła II 22 </w:t>
            </w:r>
          </w:p>
          <w:p w14:paraId="79CED83C" w14:textId="1AF3676E" w:rsidR="00950D85" w:rsidRPr="009D0561" w:rsidRDefault="00271E46" w:rsidP="00271E46">
            <w:pPr>
              <w:spacing w:after="40"/>
              <w:rPr>
                <w:color w:val="000000"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>00-133 Warszawa</w:t>
            </w:r>
          </w:p>
        </w:tc>
        <w:tc>
          <w:tcPr>
            <w:tcW w:w="2097" w:type="dxa"/>
            <w:shd w:val="clear" w:color="auto" w:fill="auto"/>
          </w:tcPr>
          <w:p w14:paraId="0F4A7C72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94E4A0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11BD895D" w14:textId="77777777" w:rsidTr="009D0561">
        <w:tc>
          <w:tcPr>
            <w:tcW w:w="3001" w:type="dxa"/>
            <w:shd w:val="clear" w:color="auto" w:fill="auto"/>
          </w:tcPr>
          <w:p w14:paraId="1ABAE4EE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14 - Pakiet nr 14: Zaawansowany kardiowerter-defibrylator resynchronizujący przeznaczony dla osób kachektycznych</w:t>
            </w:r>
          </w:p>
        </w:tc>
        <w:tc>
          <w:tcPr>
            <w:tcW w:w="2835" w:type="dxa"/>
            <w:shd w:val="clear" w:color="auto" w:fill="auto"/>
          </w:tcPr>
          <w:p w14:paraId="019E8C6C" w14:textId="77777777" w:rsidR="00271E46" w:rsidRPr="009D0561" w:rsidRDefault="00271E46" w:rsidP="00271E46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 xml:space="preserve">Boston Scientific Polska Sp. z o.o. </w:t>
            </w:r>
          </w:p>
          <w:p w14:paraId="3A7DA9CE" w14:textId="77777777" w:rsidR="00271E46" w:rsidRPr="009D0561" w:rsidRDefault="00271E46" w:rsidP="00271E46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Al. Jana Pawła II 22 </w:t>
            </w:r>
          </w:p>
          <w:p w14:paraId="19575E70" w14:textId="01E821E0" w:rsidR="00950D85" w:rsidRPr="009D0561" w:rsidRDefault="00271E46" w:rsidP="00271E46">
            <w:pPr>
              <w:spacing w:after="40"/>
              <w:rPr>
                <w:color w:val="000000"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>00-133 Warszawa</w:t>
            </w:r>
          </w:p>
        </w:tc>
        <w:tc>
          <w:tcPr>
            <w:tcW w:w="2097" w:type="dxa"/>
            <w:shd w:val="clear" w:color="auto" w:fill="auto"/>
          </w:tcPr>
          <w:p w14:paraId="47CEB2F2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B3D9F6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468BBDE6" w14:textId="77777777" w:rsidTr="009D0561">
        <w:tc>
          <w:tcPr>
            <w:tcW w:w="3001" w:type="dxa"/>
            <w:shd w:val="clear" w:color="auto" w:fill="auto"/>
          </w:tcPr>
          <w:p w14:paraId="2F4B63D7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15 - Pakiet nr 15: Zestaw resynchronizujący do stymulacji pęczka HISA (stymulator resynchronizujący, dedykowana elektroda i cewnik doprowadzający)</w:t>
            </w:r>
          </w:p>
        </w:tc>
        <w:tc>
          <w:tcPr>
            <w:tcW w:w="2835" w:type="dxa"/>
            <w:shd w:val="clear" w:color="auto" w:fill="auto"/>
          </w:tcPr>
          <w:p w14:paraId="1F3E6BDF" w14:textId="77777777" w:rsidR="009D0561" w:rsidRPr="009D0561" w:rsidRDefault="009D0561" w:rsidP="009D056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Medtronic Poland sp. z o.o.</w:t>
            </w:r>
          </w:p>
          <w:p w14:paraId="38BD19F6" w14:textId="77777777" w:rsidR="009D0561" w:rsidRPr="009D0561" w:rsidRDefault="009D0561" w:rsidP="009D056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Polna 11 </w:t>
            </w:r>
          </w:p>
          <w:p w14:paraId="4999C4F0" w14:textId="77777777" w:rsidR="009D0561" w:rsidRPr="009D0561" w:rsidRDefault="009D0561" w:rsidP="009D056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00-633 Warszawa </w:t>
            </w:r>
          </w:p>
          <w:p w14:paraId="7CBD2118" w14:textId="16C50430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7EAB7F5D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42177C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30098DB3" w14:textId="77777777" w:rsidTr="009D0561">
        <w:tc>
          <w:tcPr>
            <w:tcW w:w="3001" w:type="dxa"/>
            <w:shd w:val="clear" w:color="auto" w:fill="auto"/>
          </w:tcPr>
          <w:p w14:paraId="7A00EFD3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16 - Pakiet nr 16: Zaawansowany kardiowerter-defibrylator jednojamowy z elektrodą defibrylującą z automatycznym rozpoznawaniem pola MRI</w:t>
            </w:r>
          </w:p>
        </w:tc>
        <w:tc>
          <w:tcPr>
            <w:tcW w:w="2835" w:type="dxa"/>
            <w:shd w:val="clear" w:color="auto" w:fill="auto"/>
          </w:tcPr>
          <w:p w14:paraId="20EF7E2C" w14:textId="77777777" w:rsidR="009D0561" w:rsidRPr="009D0561" w:rsidRDefault="009D0561" w:rsidP="009D0561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>Biotronik Polska Sp. z o. o.</w:t>
            </w:r>
          </w:p>
          <w:p w14:paraId="1EC81AC1" w14:textId="77777777" w:rsidR="009D0561" w:rsidRPr="009D0561" w:rsidRDefault="009D0561" w:rsidP="009D0561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Murawa 12-18 </w:t>
            </w:r>
          </w:p>
          <w:p w14:paraId="7DB71D80" w14:textId="77777777" w:rsidR="009D0561" w:rsidRPr="009D0561" w:rsidRDefault="009D0561" w:rsidP="009D0561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61-655 Poznań </w:t>
            </w:r>
          </w:p>
          <w:p w14:paraId="480ABADA" w14:textId="74C411E5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5EAF2904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C566E8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124BD325" w14:textId="77777777" w:rsidTr="009D0561">
        <w:tc>
          <w:tcPr>
            <w:tcW w:w="3001" w:type="dxa"/>
            <w:shd w:val="clear" w:color="auto" w:fill="auto"/>
          </w:tcPr>
          <w:p w14:paraId="798DE770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17 - Pakiet nr 17: Zaawansowany kardiowerter-defibrylator dwujamowy z kompletem elektrod z automatycznym rozpoznaniem pola MRI</w:t>
            </w:r>
          </w:p>
        </w:tc>
        <w:tc>
          <w:tcPr>
            <w:tcW w:w="2835" w:type="dxa"/>
            <w:shd w:val="clear" w:color="auto" w:fill="auto"/>
          </w:tcPr>
          <w:p w14:paraId="42F29C1F" w14:textId="77777777" w:rsidR="009D0561" w:rsidRPr="009D0561" w:rsidRDefault="009D0561" w:rsidP="009D0561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>Biotronik Polska Sp. z o. o.</w:t>
            </w:r>
          </w:p>
          <w:p w14:paraId="705C3BBB" w14:textId="77777777" w:rsidR="009D0561" w:rsidRPr="009D0561" w:rsidRDefault="009D0561" w:rsidP="009D0561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Murawa 12-18 </w:t>
            </w:r>
          </w:p>
          <w:p w14:paraId="1D6C7969" w14:textId="77777777" w:rsidR="009D0561" w:rsidRPr="009D0561" w:rsidRDefault="009D0561" w:rsidP="009D0561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61-655 Poznań </w:t>
            </w:r>
          </w:p>
          <w:p w14:paraId="54018B37" w14:textId="74F3AAF6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5A46ABCC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39A3BF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36E0CCC8" w14:textId="77777777" w:rsidTr="009D0561">
        <w:tc>
          <w:tcPr>
            <w:tcW w:w="3001" w:type="dxa"/>
            <w:shd w:val="clear" w:color="auto" w:fill="auto"/>
          </w:tcPr>
          <w:p w14:paraId="01EFF67B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18 - Pakiet nr 18: Zaawansowany kardiowerter-defibrylator resynchronizujący trójjamowy (CRT-D) z kompletem elektrod oraz zestawem do wenografii (dwa cewniki do intubacji CS oraz cewnik z balonem) umożliwiający rozpoznanie obecności w polu MRI</w:t>
            </w:r>
          </w:p>
        </w:tc>
        <w:tc>
          <w:tcPr>
            <w:tcW w:w="2835" w:type="dxa"/>
            <w:shd w:val="clear" w:color="auto" w:fill="auto"/>
          </w:tcPr>
          <w:p w14:paraId="2441F020" w14:textId="77777777" w:rsidR="009D0561" w:rsidRPr="009D0561" w:rsidRDefault="009D0561" w:rsidP="009D0561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>Biotronik Polska Sp. z o. o.</w:t>
            </w:r>
          </w:p>
          <w:p w14:paraId="10A5B8D8" w14:textId="77777777" w:rsidR="009D0561" w:rsidRPr="009D0561" w:rsidRDefault="009D0561" w:rsidP="009D0561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Murawa 12-18 </w:t>
            </w:r>
          </w:p>
          <w:p w14:paraId="40B0F94E" w14:textId="77777777" w:rsidR="009D0561" w:rsidRPr="009D0561" w:rsidRDefault="009D0561" w:rsidP="009D0561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61-655 Poznań </w:t>
            </w:r>
          </w:p>
          <w:p w14:paraId="290EA515" w14:textId="657A6A03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31DFD545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058C35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03E48F02" w14:textId="77777777" w:rsidTr="009D0561">
        <w:tc>
          <w:tcPr>
            <w:tcW w:w="3001" w:type="dxa"/>
            <w:shd w:val="clear" w:color="auto" w:fill="auto"/>
          </w:tcPr>
          <w:p w14:paraId="691CF47D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19 - Pakiet nr 19: Koszulka naczyniowa z metalową igłą wprowadzającą do dostępu udowego</w:t>
            </w:r>
          </w:p>
        </w:tc>
        <w:tc>
          <w:tcPr>
            <w:tcW w:w="2835" w:type="dxa"/>
            <w:shd w:val="clear" w:color="auto" w:fill="auto"/>
          </w:tcPr>
          <w:p w14:paraId="25446E07" w14:textId="77777777" w:rsidR="00D072E8" w:rsidRPr="009D0561" w:rsidRDefault="00D072E8" w:rsidP="00D072E8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9D0561">
              <w:rPr>
                <w:b/>
                <w:bCs/>
                <w:sz w:val="20"/>
                <w:szCs w:val="20"/>
              </w:rPr>
              <w:t>Symico</w:t>
            </w:r>
            <w:proofErr w:type="spellEnd"/>
            <w:r w:rsidRPr="009D056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D3DDA22" w14:textId="77777777" w:rsidR="00D072E8" w:rsidRPr="009D0561" w:rsidRDefault="00D072E8" w:rsidP="00D072E8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Powstańców Śląskich 54a/2 </w:t>
            </w:r>
          </w:p>
          <w:p w14:paraId="0C972C4E" w14:textId="58E63127" w:rsidR="00950D85" w:rsidRPr="009D0561" w:rsidRDefault="00D072E8" w:rsidP="00D072E8">
            <w:pPr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53-333 Wrocław</w:t>
            </w:r>
          </w:p>
        </w:tc>
        <w:tc>
          <w:tcPr>
            <w:tcW w:w="2097" w:type="dxa"/>
            <w:shd w:val="clear" w:color="auto" w:fill="auto"/>
          </w:tcPr>
          <w:p w14:paraId="1E8B6AE7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90ED18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64B2AAF7" w14:textId="77777777" w:rsidTr="009D0561">
        <w:tc>
          <w:tcPr>
            <w:tcW w:w="3001" w:type="dxa"/>
            <w:shd w:val="clear" w:color="auto" w:fill="auto"/>
          </w:tcPr>
          <w:p w14:paraId="724EF8AB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20 - Pakiet nr 20: Elektroda neutralna do generatora AMPERE</w:t>
            </w:r>
          </w:p>
        </w:tc>
        <w:tc>
          <w:tcPr>
            <w:tcW w:w="2835" w:type="dxa"/>
            <w:shd w:val="clear" w:color="auto" w:fill="auto"/>
          </w:tcPr>
          <w:p w14:paraId="5BA744C4" w14:textId="77777777" w:rsidR="004B62E1" w:rsidRPr="009D0561" w:rsidRDefault="004B62E1" w:rsidP="004B62E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Abbott Medical Sp. z o. o.</w:t>
            </w:r>
          </w:p>
          <w:p w14:paraId="3B06028C" w14:textId="77777777" w:rsidR="004B62E1" w:rsidRPr="009D0561" w:rsidRDefault="004B62E1" w:rsidP="004B62E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Postępu 21B </w:t>
            </w:r>
          </w:p>
          <w:p w14:paraId="145A5A4B" w14:textId="4FBBB494" w:rsidR="00950D85" w:rsidRPr="009D0561" w:rsidRDefault="004B62E1" w:rsidP="004B62E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02-676 Warszawa </w:t>
            </w:r>
          </w:p>
        </w:tc>
        <w:tc>
          <w:tcPr>
            <w:tcW w:w="2097" w:type="dxa"/>
            <w:shd w:val="clear" w:color="auto" w:fill="auto"/>
          </w:tcPr>
          <w:p w14:paraId="69469BFA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DAB084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24A6BE39" w14:textId="77777777" w:rsidTr="009D0561">
        <w:tc>
          <w:tcPr>
            <w:tcW w:w="3001" w:type="dxa"/>
            <w:shd w:val="clear" w:color="auto" w:fill="auto"/>
          </w:tcPr>
          <w:p w14:paraId="3555BEF7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22 - Pakiet nr 22: Karta magnetyczna do pomiaru czasu krzepliwości krwi</w:t>
            </w:r>
          </w:p>
        </w:tc>
        <w:tc>
          <w:tcPr>
            <w:tcW w:w="2835" w:type="dxa"/>
            <w:shd w:val="clear" w:color="auto" w:fill="auto"/>
          </w:tcPr>
          <w:p w14:paraId="31EE6759" w14:textId="77777777" w:rsidR="00166E66" w:rsidRPr="009D0561" w:rsidRDefault="00166E66" w:rsidP="00166E66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9D0561">
              <w:rPr>
                <w:b/>
                <w:bCs/>
                <w:sz w:val="20"/>
                <w:szCs w:val="20"/>
              </w:rPr>
              <w:t>Symico</w:t>
            </w:r>
            <w:proofErr w:type="spellEnd"/>
            <w:r w:rsidRPr="009D056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1FF94A8" w14:textId="77777777" w:rsidR="00166E66" w:rsidRPr="009D0561" w:rsidRDefault="00166E66" w:rsidP="00166E66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Powstańców Śląskich 54a/2 </w:t>
            </w:r>
          </w:p>
          <w:p w14:paraId="08C0AE6A" w14:textId="64F6A3E8" w:rsidR="00950D85" w:rsidRPr="009D0561" w:rsidRDefault="00166E66" w:rsidP="00166E66">
            <w:pPr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53-333 Wrocław</w:t>
            </w:r>
          </w:p>
        </w:tc>
        <w:tc>
          <w:tcPr>
            <w:tcW w:w="2097" w:type="dxa"/>
            <w:shd w:val="clear" w:color="auto" w:fill="auto"/>
          </w:tcPr>
          <w:p w14:paraId="62EFD280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6B68F8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6AD90C15" w14:textId="77777777" w:rsidTr="009D0561">
        <w:tc>
          <w:tcPr>
            <w:tcW w:w="3001" w:type="dxa"/>
            <w:shd w:val="clear" w:color="auto" w:fill="auto"/>
          </w:tcPr>
          <w:p w14:paraId="2BDC592A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lastRenderedPageBreak/>
              <w:t>23 - Pakiet nr 23: Cewniki ablacyjne, kable, elektrody diagnostyczne</w:t>
            </w:r>
          </w:p>
        </w:tc>
        <w:tc>
          <w:tcPr>
            <w:tcW w:w="2835" w:type="dxa"/>
            <w:shd w:val="clear" w:color="auto" w:fill="auto"/>
          </w:tcPr>
          <w:p w14:paraId="5164B178" w14:textId="77777777" w:rsidR="009D0561" w:rsidRPr="009D0561" w:rsidRDefault="009D0561" w:rsidP="009D0561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>Biotronik Polska Sp. z o. o.</w:t>
            </w:r>
          </w:p>
          <w:p w14:paraId="1EF916E5" w14:textId="77777777" w:rsidR="009D0561" w:rsidRPr="009D0561" w:rsidRDefault="009D0561" w:rsidP="009D0561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Murawa 12-18 </w:t>
            </w:r>
          </w:p>
          <w:p w14:paraId="54F021E9" w14:textId="77777777" w:rsidR="009D0561" w:rsidRPr="009D0561" w:rsidRDefault="009D0561" w:rsidP="009D0561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61-655 Poznań </w:t>
            </w:r>
          </w:p>
          <w:p w14:paraId="48F4014B" w14:textId="60590013" w:rsidR="00950D85" w:rsidRPr="009D0561" w:rsidRDefault="00950D85" w:rsidP="008141FD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</w:tcPr>
          <w:p w14:paraId="53E27163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24C652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0127524F" w14:textId="77777777" w:rsidTr="009D0561">
        <w:tc>
          <w:tcPr>
            <w:tcW w:w="3001" w:type="dxa"/>
            <w:shd w:val="clear" w:color="auto" w:fill="auto"/>
          </w:tcPr>
          <w:p w14:paraId="23B168BB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24 - Pakiet nr 24: Elektrody diagnostyczne, kable do elektrod diagnostycznych</w:t>
            </w:r>
          </w:p>
        </w:tc>
        <w:tc>
          <w:tcPr>
            <w:tcW w:w="2835" w:type="dxa"/>
            <w:shd w:val="clear" w:color="auto" w:fill="auto"/>
          </w:tcPr>
          <w:p w14:paraId="1CB53EE3" w14:textId="77777777" w:rsidR="00D072E8" w:rsidRPr="009D0561" w:rsidRDefault="00D072E8" w:rsidP="009D0561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>Hagmed Sp. z o.o. Sp. k.</w:t>
            </w:r>
          </w:p>
          <w:p w14:paraId="703A5564" w14:textId="77777777" w:rsidR="00D072E8" w:rsidRPr="009D0561" w:rsidRDefault="00D072E8" w:rsidP="009D0561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Tomaszowska 32 </w:t>
            </w:r>
          </w:p>
          <w:p w14:paraId="63C538D5" w14:textId="08EACFBF" w:rsidR="00950D85" w:rsidRPr="009D0561" w:rsidRDefault="00D072E8" w:rsidP="009D0561">
            <w:pPr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96-200 Rawa Mazowiecka</w:t>
            </w:r>
          </w:p>
        </w:tc>
        <w:tc>
          <w:tcPr>
            <w:tcW w:w="2097" w:type="dxa"/>
            <w:shd w:val="clear" w:color="auto" w:fill="auto"/>
          </w:tcPr>
          <w:p w14:paraId="20222BFB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FE058A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40135406" w14:textId="77777777" w:rsidTr="009D0561">
        <w:tc>
          <w:tcPr>
            <w:tcW w:w="3001" w:type="dxa"/>
            <w:shd w:val="clear" w:color="auto" w:fill="auto"/>
          </w:tcPr>
          <w:p w14:paraId="5C8D45A3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25 - Pakiet nr 25: Igły transseptalne, koszulki transseptalne</w:t>
            </w:r>
          </w:p>
        </w:tc>
        <w:tc>
          <w:tcPr>
            <w:tcW w:w="2835" w:type="dxa"/>
            <w:shd w:val="clear" w:color="auto" w:fill="auto"/>
          </w:tcPr>
          <w:p w14:paraId="655B00DB" w14:textId="77777777" w:rsidR="00166E66" w:rsidRPr="009D0561" w:rsidRDefault="00166E66" w:rsidP="00166E66">
            <w:pPr>
              <w:rPr>
                <w:b/>
                <w:bCs/>
                <w:sz w:val="20"/>
                <w:szCs w:val="20"/>
              </w:rPr>
            </w:pPr>
            <w:r w:rsidRPr="009D0561">
              <w:rPr>
                <w:b/>
                <w:bCs/>
                <w:sz w:val="20"/>
                <w:szCs w:val="20"/>
              </w:rPr>
              <w:t xml:space="preserve">Agencja Naukowo-Techniczna </w:t>
            </w:r>
            <w:proofErr w:type="spellStart"/>
            <w:r w:rsidRPr="009D0561">
              <w:rPr>
                <w:b/>
                <w:bCs/>
                <w:sz w:val="20"/>
                <w:szCs w:val="20"/>
              </w:rPr>
              <w:t>Symico</w:t>
            </w:r>
            <w:proofErr w:type="spellEnd"/>
            <w:r w:rsidRPr="009D0561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F3CC7CB" w14:textId="77777777" w:rsidR="00166E66" w:rsidRPr="009D0561" w:rsidRDefault="00166E66" w:rsidP="00166E66">
            <w:pPr>
              <w:rPr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ul. Powstańców Śląskich 54a/2 </w:t>
            </w:r>
          </w:p>
          <w:p w14:paraId="0DAD0D5C" w14:textId="09C9A8B7" w:rsidR="00950D85" w:rsidRPr="009D0561" w:rsidRDefault="00166E66" w:rsidP="00166E66">
            <w:pPr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53-333 Wrocław</w:t>
            </w:r>
          </w:p>
        </w:tc>
        <w:tc>
          <w:tcPr>
            <w:tcW w:w="2097" w:type="dxa"/>
            <w:shd w:val="clear" w:color="auto" w:fill="auto"/>
          </w:tcPr>
          <w:p w14:paraId="42E63633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BA09B6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100,00</w:t>
            </w:r>
          </w:p>
        </w:tc>
      </w:tr>
      <w:tr w:rsidR="00950D85" w:rsidRPr="009D0561" w14:paraId="0B5867E3" w14:textId="77777777" w:rsidTr="009D0561">
        <w:tc>
          <w:tcPr>
            <w:tcW w:w="3001" w:type="dxa"/>
            <w:shd w:val="clear" w:color="auto" w:fill="auto"/>
          </w:tcPr>
          <w:p w14:paraId="408B39E7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25 - Pakiet nr 25: Igły transseptalne, koszulki transseptalne</w:t>
            </w:r>
          </w:p>
        </w:tc>
        <w:tc>
          <w:tcPr>
            <w:tcW w:w="2835" w:type="dxa"/>
            <w:shd w:val="clear" w:color="auto" w:fill="auto"/>
          </w:tcPr>
          <w:p w14:paraId="1ABEC052" w14:textId="77777777" w:rsidR="004B62E1" w:rsidRPr="009D0561" w:rsidRDefault="004B62E1" w:rsidP="004B62E1">
            <w:pPr>
              <w:jc w:val="both"/>
              <w:rPr>
                <w:b/>
                <w:sz w:val="20"/>
                <w:szCs w:val="20"/>
              </w:rPr>
            </w:pPr>
            <w:r w:rsidRPr="009D0561">
              <w:rPr>
                <w:b/>
                <w:sz w:val="20"/>
                <w:szCs w:val="20"/>
              </w:rPr>
              <w:t>Abbott Medical Sp. z o. o.</w:t>
            </w:r>
          </w:p>
          <w:p w14:paraId="22E4D7A4" w14:textId="77777777" w:rsidR="004B62E1" w:rsidRPr="009D0561" w:rsidRDefault="004B62E1" w:rsidP="004B62E1">
            <w:pPr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ul. Postępu 21B </w:t>
            </w:r>
          </w:p>
          <w:p w14:paraId="74EA2C52" w14:textId="45B5F4C7" w:rsidR="00950D85" w:rsidRPr="009D0561" w:rsidRDefault="004B62E1" w:rsidP="004B62E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9D0561">
              <w:rPr>
                <w:bCs/>
                <w:sz w:val="20"/>
                <w:szCs w:val="20"/>
              </w:rPr>
              <w:t xml:space="preserve">02-676 Warszawa </w:t>
            </w:r>
          </w:p>
        </w:tc>
        <w:tc>
          <w:tcPr>
            <w:tcW w:w="2097" w:type="dxa"/>
            <w:shd w:val="clear" w:color="auto" w:fill="auto"/>
          </w:tcPr>
          <w:p w14:paraId="56B346F7" w14:textId="77777777" w:rsidR="00950D85" w:rsidRPr="009D0561" w:rsidRDefault="00950D85" w:rsidP="008141F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>1 - Cena - 59.26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B65144" w14:textId="77777777" w:rsidR="00950D85" w:rsidRPr="009D0561" w:rsidRDefault="00950D85" w:rsidP="008141FD">
            <w:pPr>
              <w:jc w:val="center"/>
              <w:rPr>
                <w:color w:val="000000"/>
                <w:sz w:val="20"/>
                <w:szCs w:val="20"/>
              </w:rPr>
            </w:pPr>
            <w:r w:rsidRPr="009D0561">
              <w:rPr>
                <w:sz w:val="20"/>
                <w:szCs w:val="20"/>
              </w:rPr>
              <w:t xml:space="preserve">  59,26</w:t>
            </w:r>
          </w:p>
        </w:tc>
      </w:tr>
    </w:tbl>
    <w:p w14:paraId="59961C32" w14:textId="77777777" w:rsidR="00E85D70" w:rsidRPr="009D0561" w:rsidRDefault="00E85D70" w:rsidP="00211A34">
      <w:pPr>
        <w:spacing w:before="120"/>
        <w:jc w:val="both"/>
        <w:rPr>
          <w:color w:val="000000"/>
          <w:sz w:val="20"/>
          <w:szCs w:val="20"/>
        </w:rPr>
      </w:pPr>
    </w:p>
    <w:p w14:paraId="6EC494DC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7A242E6D" w14:textId="77777777" w:rsidTr="00596EA3">
        <w:tc>
          <w:tcPr>
            <w:tcW w:w="871" w:type="dxa"/>
            <w:shd w:val="clear" w:color="auto" w:fill="F3F3F3"/>
            <w:vAlign w:val="center"/>
          </w:tcPr>
          <w:p w14:paraId="068FAEF1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1370022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460CF51D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2EFED940" w14:textId="77777777" w:rsidTr="00596EA3">
        <w:tc>
          <w:tcPr>
            <w:tcW w:w="871" w:type="dxa"/>
            <w:vAlign w:val="center"/>
          </w:tcPr>
          <w:p w14:paraId="59160415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CA77677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7F788F17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4F1659B8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277CC522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78A3624B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01E1256D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CFBF3BE" w14:textId="1709AED0" w:rsidR="0092360F" w:rsidRPr="0051774C" w:rsidRDefault="0092360F" w:rsidP="0092360F">
      <w:pPr>
        <w:spacing w:before="120" w:line="276" w:lineRule="auto"/>
        <w:jc w:val="both"/>
        <w:rPr>
          <w:bCs/>
          <w:sz w:val="22"/>
          <w:szCs w:val="22"/>
        </w:rPr>
      </w:pPr>
      <w:r w:rsidRPr="0051774C">
        <w:rPr>
          <w:sz w:val="22"/>
          <w:szCs w:val="22"/>
        </w:rPr>
        <w:t xml:space="preserve">W myśl art. 259 ustawy </w:t>
      </w:r>
      <w:proofErr w:type="spellStart"/>
      <w:r w:rsidRPr="0051774C">
        <w:rPr>
          <w:sz w:val="22"/>
          <w:szCs w:val="22"/>
        </w:rPr>
        <w:t>Pzp</w:t>
      </w:r>
      <w:proofErr w:type="spellEnd"/>
      <w:r w:rsidRPr="0051774C">
        <w:rPr>
          <w:sz w:val="22"/>
          <w:szCs w:val="22"/>
        </w:rPr>
        <w:t xml:space="preserve"> Zamawiający informuje, że postępowanie o udzielenie zamówienia publicznego w w/w postępowaniu przetargowym – na podstawie art. 255 pkt. 1 – </w:t>
      </w:r>
      <w:r w:rsidRPr="0051774C">
        <w:rPr>
          <w:b/>
          <w:sz w:val="22"/>
          <w:szCs w:val="22"/>
          <w:u w:val="single"/>
        </w:rPr>
        <w:t xml:space="preserve">unieważnia </w:t>
      </w:r>
      <w:r w:rsidRPr="0051774C"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21 i 26</w:t>
      </w:r>
      <w:r w:rsidRPr="0051774C">
        <w:rPr>
          <w:bCs/>
          <w:sz w:val="22"/>
          <w:szCs w:val="22"/>
        </w:rPr>
        <w:t xml:space="preserve"> ze względu na fakt, iż nie złożono żadnej oferty.</w:t>
      </w:r>
    </w:p>
    <w:p w14:paraId="23FD06D6" w14:textId="77777777" w:rsidR="0092360F" w:rsidRDefault="0092360F">
      <w:pPr>
        <w:spacing w:before="120" w:after="120"/>
        <w:jc w:val="both"/>
        <w:rPr>
          <w:color w:val="000000"/>
          <w:sz w:val="16"/>
          <w:szCs w:val="16"/>
        </w:rPr>
      </w:pPr>
    </w:p>
    <w:p w14:paraId="35656A6A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0EB0379C" w14:textId="5C388682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950D85" w:rsidRPr="00F33C66">
        <w:rPr>
          <w:sz w:val="22"/>
          <w:szCs w:val="22"/>
        </w:rPr>
        <w:t>nie krótszym niż 1</w:t>
      </w:r>
      <w:r w:rsidR="0092360F">
        <w:rPr>
          <w:sz w:val="22"/>
          <w:szCs w:val="22"/>
        </w:rPr>
        <w:t>0</w:t>
      </w:r>
      <w:r w:rsidR="00950D85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95210A6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7C5573E3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2AEE2AEA" w14:textId="77777777" w:rsidR="00282AAD" w:rsidRDefault="00282AAD" w:rsidP="00282AA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DF117DF" w14:textId="77777777" w:rsidR="00282AAD" w:rsidRDefault="00282AAD" w:rsidP="00282AA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52D76B6" w14:textId="77777777" w:rsidR="00282AAD" w:rsidRDefault="00282AAD" w:rsidP="00282AA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C3026DD" w14:textId="77777777" w:rsidR="00282AAD" w:rsidRDefault="00282AAD" w:rsidP="00282AAD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E4FEB24" w14:textId="77777777" w:rsidR="00282AAD" w:rsidRDefault="00282AAD" w:rsidP="00282AAD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5CBEAA0C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49B33" w14:textId="77777777" w:rsidR="00B04A36" w:rsidRDefault="00B04A36">
      <w:r>
        <w:separator/>
      </w:r>
    </w:p>
  </w:endnote>
  <w:endnote w:type="continuationSeparator" w:id="0">
    <w:p w14:paraId="50CFD4DD" w14:textId="77777777" w:rsidR="00B04A36" w:rsidRDefault="00B04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550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19D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72DC7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7F9FC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45AA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25642" w14:textId="77777777" w:rsidR="00B04A36" w:rsidRDefault="00B04A36">
      <w:r>
        <w:separator/>
      </w:r>
    </w:p>
  </w:footnote>
  <w:footnote w:type="continuationSeparator" w:id="0">
    <w:p w14:paraId="1A99493B" w14:textId="77777777" w:rsidR="00B04A36" w:rsidRDefault="00B04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21F0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E9A8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142B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A36"/>
    <w:rsid w:val="00022322"/>
    <w:rsid w:val="00042497"/>
    <w:rsid w:val="000C1E6F"/>
    <w:rsid w:val="000E4E56"/>
    <w:rsid w:val="00166E66"/>
    <w:rsid w:val="001A1468"/>
    <w:rsid w:val="001B7815"/>
    <w:rsid w:val="00211A34"/>
    <w:rsid w:val="00271E46"/>
    <w:rsid w:val="00282AAD"/>
    <w:rsid w:val="002B1E4F"/>
    <w:rsid w:val="002B6761"/>
    <w:rsid w:val="00324C65"/>
    <w:rsid w:val="003445A0"/>
    <w:rsid w:val="003A0AFC"/>
    <w:rsid w:val="003D611C"/>
    <w:rsid w:val="00431C0B"/>
    <w:rsid w:val="00437CAD"/>
    <w:rsid w:val="004657DA"/>
    <w:rsid w:val="004B2665"/>
    <w:rsid w:val="004B62E1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360F"/>
    <w:rsid w:val="00950D85"/>
    <w:rsid w:val="00952256"/>
    <w:rsid w:val="0097748A"/>
    <w:rsid w:val="009D0561"/>
    <w:rsid w:val="009F0E5C"/>
    <w:rsid w:val="00A029B8"/>
    <w:rsid w:val="00A22A98"/>
    <w:rsid w:val="00A91321"/>
    <w:rsid w:val="00AA02AC"/>
    <w:rsid w:val="00B04A36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072E8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107BC"/>
  <w15:chartTrackingRefBased/>
  <w15:docId w15:val="{CA0D2792-DE91-451F-81E7-0F40D4512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24C6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10</Pages>
  <Words>3059</Words>
  <Characters>17514</Characters>
  <Application>Microsoft Office Word</Application>
  <DocSecurity>0</DocSecurity>
  <Lines>145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1899-12-31T23:00:00Z</cp:lastPrinted>
  <dcterms:created xsi:type="dcterms:W3CDTF">2023-07-11T08:49:00Z</dcterms:created>
  <dcterms:modified xsi:type="dcterms:W3CDTF">2023-07-11T11:44:00Z</dcterms:modified>
</cp:coreProperties>
</file>