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1B0928" w:rsidRDefault="001B0928" w:rsidP="001B0928">
      <w:pPr>
        <w:keepNext/>
        <w:spacing w:after="0" w:line="360" w:lineRule="auto"/>
        <w:outlineLvl w:val="3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bookmarkStart w:id="0" w:name="_GoBack"/>
      <w:bookmarkEnd w:id="0"/>
      <w:r w:rsidRPr="001B09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Sprawa nr 82/2023</w:t>
      </w:r>
      <w:r w:rsidRPr="001B09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Pr="001B09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Pr="001B09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Pr="001B09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Pr="001B09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Pr="001B09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Pr="001B09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="00BC121E" w:rsidRPr="001B09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Załącznik nr </w:t>
      </w:r>
      <w:r w:rsidR="006B7F34" w:rsidRPr="001B09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6</w:t>
      </w:r>
      <w:r w:rsidR="00BC121E" w:rsidRPr="001B09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 do SWZ</w:t>
      </w:r>
    </w:p>
    <w:p w:rsidR="00BC121E" w:rsidRPr="001B0928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1B0928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1B0928" w:rsidRDefault="001B0928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1B0928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B0928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1B0928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1B0928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1B0928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1B0928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1B0928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B0928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1B0928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1B0928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1B0928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B0928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1B092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B7F34" w:rsidRPr="001B0928" w:rsidTr="008242C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B7F34" w:rsidRPr="001B0928" w:rsidRDefault="006B7F34" w:rsidP="008242C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B092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B7F34" w:rsidRPr="001B0928" w:rsidRDefault="006B7F34" w:rsidP="008242C5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B0928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1B092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1B0928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1B092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1B092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6B7F34" w:rsidRPr="001B0928" w:rsidRDefault="006B7F34" w:rsidP="008242C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B092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B7F34" w:rsidRPr="001B0928" w:rsidRDefault="006B7F34" w:rsidP="008242C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1B0928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1B0928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0928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1B0928" w:rsidRDefault="006B7F34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B0928">
        <w:rPr>
          <w:rFonts w:ascii="Arial Narrow" w:eastAsia="Times New Roman" w:hAnsi="Arial Narrow" w:cs="Arial"/>
          <w:b/>
          <w:sz w:val="24"/>
          <w:szCs w:val="24"/>
          <w:lang w:eastAsia="pl-PL"/>
        </w:rPr>
        <w:t>Bezgotówkowy zakup paliwa</w:t>
      </w:r>
    </w:p>
    <w:p w:rsidR="00BC121E" w:rsidRPr="001B0928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B09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6B7F34" w:rsidRPr="001B0928">
        <w:rPr>
          <w:rFonts w:ascii="Arial Narrow" w:eastAsia="Times New Roman" w:hAnsi="Arial Narrow" w:cs="Arial"/>
          <w:b/>
          <w:sz w:val="24"/>
          <w:szCs w:val="24"/>
          <w:lang w:eastAsia="pl-PL"/>
        </w:rPr>
        <w:t>82/2023</w:t>
      </w:r>
    </w:p>
    <w:p w:rsidR="00BC121E" w:rsidRPr="001B0928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B09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6B7F34" w:rsidRPr="001B092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1B092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1B09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1B092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1B0928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B0928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1B092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1B092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1B0928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0928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1B092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1B0928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092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B092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092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09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092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09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092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09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B092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092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09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09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09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B092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092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09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09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092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B0928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B092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1B0928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B0928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B092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B092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B092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B092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1B092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B0928" w:rsidTr="00620E37">
        <w:tc>
          <w:tcPr>
            <w:tcW w:w="2660" w:type="dxa"/>
            <w:shd w:val="clear" w:color="auto" w:fill="auto"/>
          </w:tcPr>
          <w:p w:rsidR="00BC121E" w:rsidRPr="001B092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B092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B0928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1B0928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B0928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1B092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B092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B092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B0928" w:rsidRDefault="006B7F3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B092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1B092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1B0928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1B0928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1B0928" w:rsidRDefault="00106AC7" w:rsidP="00BC121E">
      <w:pPr>
        <w:rPr>
          <w:rFonts w:ascii="Arial Narrow" w:hAnsi="Arial Narrow"/>
        </w:rPr>
      </w:pPr>
    </w:p>
    <w:sectPr w:rsidR="00106AC7" w:rsidRPr="001B0928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83" w:rsidRDefault="00046A83">
      <w:r>
        <w:separator/>
      </w:r>
    </w:p>
  </w:endnote>
  <w:endnote w:type="continuationSeparator" w:id="0">
    <w:p w:rsidR="00046A83" w:rsidRDefault="00046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A5DF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5D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5DF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F34" w:rsidRDefault="006B7F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83" w:rsidRDefault="00046A83">
      <w:r>
        <w:separator/>
      </w:r>
    </w:p>
  </w:footnote>
  <w:footnote w:type="continuationSeparator" w:id="0">
    <w:p w:rsidR="00046A83" w:rsidRDefault="00046A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F34" w:rsidRDefault="006B7F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F34" w:rsidRDefault="006B7F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F34" w:rsidRDefault="006B7F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A83"/>
    <w:rsid w:val="0000184A"/>
    <w:rsid w:val="00012997"/>
    <w:rsid w:val="00046A83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B09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B7F34"/>
    <w:rsid w:val="006D68D8"/>
    <w:rsid w:val="006E0FAA"/>
    <w:rsid w:val="0070113A"/>
    <w:rsid w:val="00736B31"/>
    <w:rsid w:val="00747C6F"/>
    <w:rsid w:val="00753DC1"/>
    <w:rsid w:val="00775E2B"/>
    <w:rsid w:val="007823E9"/>
    <w:rsid w:val="00790F4A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A5DF3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2C533-16DD-4964-940D-5D21C3419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2023-07-12T05:15:00Z</cp:lastPrinted>
  <dcterms:created xsi:type="dcterms:W3CDTF">2023-07-12T05:15:00Z</dcterms:created>
  <dcterms:modified xsi:type="dcterms:W3CDTF">2023-07-12T05:15:00Z</dcterms:modified>
</cp:coreProperties>
</file>