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84283" w:rsidRPr="00384283">
        <w:rPr>
          <w:b/>
        </w:rPr>
        <w:t>NZ/43/D/P/L/2023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84283" w:rsidRPr="00384283">
        <w:rPr>
          <w:rFonts w:ascii="Arial Narrow" w:hAnsi="Arial Narrow"/>
          <w:b/>
        </w:rPr>
        <w:t>Dostawy mleka i przetworów mlecznych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CAB" w:rsidRDefault="006B6CAB" w:rsidP="0038231F">
      <w:pPr>
        <w:spacing w:after="0" w:line="240" w:lineRule="auto"/>
      </w:pPr>
      <w:r>
        <w:separator/>
      </w:r>
    </w:p>
  </w:endnote>
  <w:endnote w:type="continuationSeparator" w:id="0">
    <w:p w:rsidR="006B6CAB" w:rsidRDefault="006B6C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283" w:rsidRDefault="003842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42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428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283" w:rsidRDefault="003842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CAB" w:rsidRDefault="006B6CAB" w:rsidP="0038231F">
      <w:pPr>
        <w:spacing w:after="0" w:line="240" w:lineRule="auto"/>
      </w:pPr>
      <w:r>
        <w:separator/>
      </w:r>
    </w:p>
  </w:footnote>
  <w:footnote w:type="continuationSeparator" w:id="0">
    <w:p w:rsidR="006B6CAB" w:rsidRDefault="006B6C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283" w:rsidRDefault="003842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283" w:rsidRDefault="003842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283" w:rsidRDefault="003842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CA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84283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B6CAB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44AC16-85B8-432C-88CD-CE6E88D7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C866E-BC20-4636-B21F-458D8333E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2023-07-10T08:14:00Z</dcterms:created>
  <dcterms:modified xsi:type="dcterms:W3CDTF">2023-07-10T08:14:00Z</dcterms:modified>
</cp:coreProperties>
</file>