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0757E" w:rsidRPr="0090757E">
        <w:rPr>
          <w:rFonts w:ascii="Tahoma" w:hAnsi="Tahoma" w:cs="Tahoma"/>
          <w:bCs/>
          <w:sz w:val="20"/>
        </w:rPr>
        <w:t>NZ/43/D/P/L/2023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  <w:bookmarkStart w:id="0" w:name="_GoBack"/>
      <w:bookmarkEnd w:id="0"/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0757E" w:rsidRPr="0090757E">
        <w:rPr>
          <w:rFonts w:ascii="Tahoma" w:hAnsi="Tahoma" w:cs="Tahoma"/>
          <w:b/>
          <w:bCs/>
          <w:sz w:val="18"/>
        </w:rPr>
        <w:t>Dostawy mleka i przetworów mlecznych ujęte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90757E" w:rsidTr="00490ED9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7E" w:rsidRDefault="0090757E" w:rsidP="00490ED9">
            <w:pPr>
              <w:pStyle w:val="Tekstpodstawowy"/>
              <w:jc w:val="right"/>
              <w:rPr>
                <w:b/>
              </w:rPr>
            </w:pPr>
            <w:r w:rsidRPr="0090757E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7E" w:rsidRDefault="0090757E" w:rsidP="00490ED9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0757E">
              <w:t>Mleko, śmietana, twaróg i masło</w:t>
            </w:r>
            <w:r>
              <w:t xml:space="preserve"> </w:t>
            </w:r>
          </w:p>
          <w:p w:rsidR="0090757E" w:rsidRDefault="0090757E" w:rsidP="00490ED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0757E" w:rsidRDefault="0090757E" w:rsidP="00490ED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0757E" w:rsidRDefault="0090757E" w:rsidP="00490ED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0757E" w:rsidTr="00490ED9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7E" w:rsidRDefault="0090757E" w:rsidP="00490ED9">
            <w:pPr>
              <w:pStyle w:val="Tekstpodstawowy"/>
              <w:jc w:val="right"/>
              <w:rPr>
                <w:b/>
              </w:rPr>
            </w:pPr>
            <w:r w:rsidRPr="0090757E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7E" w:rsidRDefault="0090757E" w:rsidP="00490ED9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0757E">
              <w:t>Przetwory mleczne i tłuszczowe</w:t>
            </w:r>
            <w:r>
              <w:t xml:space="preserve"> </w:t>
            </w:r>
          </w:p>
          <w:p w:rsidR="0090757E" w:rsidRDefault="0090757E" w:rsidP="00490ED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0757E" w:rsidRDefault="0090757E" w:rsidP="00490ED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0757E" w:rsidRDefault="0090757E" w:rsidP="00490ED9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A83CA9" w:rsidRDefault="000D4867" w:rsidP="000D4867">
      <w:pPr>
        <w:ind w:left="360"/>
        <w:rPr>
          <w:rFonts w:ascii="Tahoma" w:hAnsi="Tahoma" w:cs="Tahoma"/>
          <w:b/>
          <w:i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 w:rsidR="00A83CA9">
        <w:rPr>
          <w:rFonts w:ascii="Tahoma" w:hAnsi="Tahoma" w:cs="Tahoma"/>
          <w:sz w:val="20"/>
          <w:szCs w:val="20"/>
        </w:rPr>
        <w:t>okres niezmienności tj</w:t>
      </w:r>
      <w:r w:rsidR="00A83CA9" w:rsidRPr="00A83CA9">
        <w:rPr>
          <w:rFonts w:ascii="Tahoma" w:hAnsi="Tahoma" w:cs="Tahoma"/>
          <w:b/>
          <w:sz w:val="20"/>
          <w:szCs w:val="20"/>
        </w:rPr>
        <w:t xml:space="preserve">. </w:t>
      </w:r>
      <w:r w:rsidR="00A83CA9" w:rsidRPr="00A83CA9">
        <w:rPr>
          <w:rFonts w:ascii="Tahoma" w:hAnsi="Tahoma" w:cs="Tahoma"/>
          <w:b/>
          <w:i/>
          <w:sz w:val="20"/>
          <w:szCs w:val="20"/>
        </w:rPr>
        <w:t>12 miesięcy od daty podpisania</w:t>
      </w:r>
      <w:r w:rsidRPr="00A83CA9">
        <w:rPr>
          <w:rFonts w:ascii="Tahoma" w:hAnsi="Tahoma" w:cs="Tahoma"/>
          <w:b/>
          <w:i/>
          <w:sz w:val="20"/>
          <w:szCs w:val="20"/>
        </w:rPr>
        <w:t xml:space="preserve"> umowy.</w:t>
      </w:r>
    </w:p>
    <w:p w:rsidR="000D4867" w:rsidRPr="00A83CA9" w:rsidRDefault="000D4867" w:rsidP="000D4867">
      <w:pPr>
        <w:spacing w:line="480" w:lineRule="auto"/>
        <w:rPr>
          <w:rFonts w:ascii="Georgia" w:hAnsi="Georgia"/>
          <w:b/>
          <w:i/>
          <w:sz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lastRenderedPageBreak/>
        <w:t>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C53" w:rsidRDefault="00942C53">
      <w:r>
        <w:separator/>
      </w:r>
    </w:p>
  </w:endnote>
  <w:endnote w:type="continuationSeparator" w:id="0">
    <w:p w:rsidR="00942C53" w:rsidRDefault="0094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57E" w:rsidRDefault="009075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57E" w:rsidRDefault="009075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C53" w:rsidRDefault="00942C53">
      <w:r>
        <w:separator/>
      </w:r>
    </w:p>
  </w:footnote>
  <w:footnote w:type="continuationSeparator" w:id="0">
    <w:p w:rsidR="00942C53" w:rsidRDefault="00942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57E" w:rsidRDefault="009075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57E" w:rsidRDefault="009075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C53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90757E"/>
    <w:rsid w:val="009200B1"/>
    <w:rsid w:val="00942C53"/>
    <w:rsid w:val="009C19AD"/>
    <w:rsid w:val="00A02D66"/>
    <w:rsid w:val="00A83CA9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D2EE7-4D5B-47F5-8711-E5A4958F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645</Words>
  <Characters>7680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2023-07-10T08:25:00Z</dcterms:created>
  <dcterms:modified xsi:type="dcterms:W3CDTF">2023-07-10T08:28:00Z</dcterms:modified>
</cp:coreProperties>
</file>