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E8" w:rsidRPr="00707AE8" w:rsidRDefault="00707AE8" w:rsidP="00FB7F50">
      <w:pPr>
        <w:spacing w:after="240"/>
        <w:jc w:val="right"/>
      </w:pPr>
      <w:bookmarkStart w:id="0" w:name="_Hlk53520193"/>
    </w:p>
    <w:p w:rsidR="00BD5F61" w:rsidRPr="00BD5F61" w:rsidRDefault="00BD5F61" w:rsidP="00BD5F61">
      <w:pPr>
        <w:tabs>
          <w:tab w:val="left" w:pos="600"/>
        </w:tabs>
        <w:spacing w:after="240"/>
      </w:pPr>
      <w:r w:rsidRPr="00BD5F61">
        <w:t>Uniwersytet im. Adama Mickiewicza w Poznaniu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Cs/>
        </w:rPr>
      </w:pPr>
      <w:r w:rsidRPr="00BD5F61">
        <w:rPr>
          <w:bCs/>
        </w:rPr>
        <w:t xml:space="preserve">ul. Wieniawskiego 1 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/>
        </w:rPr>
      </w:pPr>
      <w:r w:rsidRPr="00BD5F61">
        <w:rPr>
          <w:bCs/>
        </w:rPr>
        <w:t>61-712 Poznań</w:t>
      </w: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8B126E">
        <w:t>3</w:t>
      </w:r>
      <w:r w:rsidRPr="00707AE8">
        <w:t>-</w:t>
      </w:r>
      <w:r w:rsidR="008B126E">
        <w:t>0</w:t>
      </w:r>
      <w:r w:rsidR="00E3468C">
        <w:t>7</w:t>
      </w:r>
      <w:r w:rsidRPr="00707AE8">
        <w:t>-</w:t>
      </w:r>
      <w:r w:rsidR="00E3468C">
        <w:t>13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D13405" w:rsidP="00D13405">
            <w:pPr>
              <w:spacing w:after="60" w:line="276" w:lineRule="auto"/>
              <w:ind w:left="-72"/>
              <w:jc w:val="both"/>
              <w:rPr>
                <w:bCs/>
              </w:rPr>
            </w:pPr>
            <w:r>
              <w:t>Zapytania ofertowego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na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”</w:t>
            </w:r>
            <w:r w:rsidR="00E3468C" w:rsidRPr="00E3468C">
              <w:rPr>
                <w:b/>
                <w:bCs/>
              </w:rPr>
              <w:t xml:space="preserve">Usługa prania i serwisu specjalistycznego odzieży będącej własnością zamawiającego wraz z możliwości wynajmu, w technologii </w:t>
            </w:r>
            <w:proofErr w:type="spellStart"/>
            <w:r w:rsidR="00E3468C" w:rsidRPr="00E3468C">
              <w:rPr>
                <w:b/>
                <w:bCs/>
              </w:rPr>
              <w:t>Cleanroom</w:t>
            </w:r>
            <w:proofErr w:type="spellEnd"/>
            <w:r w:rsidR="00E3468C" w:rsidRPr="00E3468C">
              <w:rPr>
                <w:b/>
                <w:bCs/>
              </w:rPr>
              <w:t xml:space="preserve">, dedykowanej do pomieszczeń Centrum </w:t>
            </w:r>
            <w:proofErr w:type="spellStart"/>
            <w:r w:rsidR="00E3468C" w:rsidRPr="00E3468C">
              <w:rPr>
                <w:b/>
                <w:bCs/>
              </w:rPr>
              <w:t>NanoBioMedycznego</w:t>
            </w:r>
            <w:proofErr w:type="spellEnd"/>
            <w:r w:rsidR="00E3468C" w:rsidRPr="00E3468C">
              <w:rPr>
                <w:b/>
                <w:bCs/>
              </w:rPr>
              <w:t xml:space="preserve"> przy ul. Wszechnicy Piastowskiej 3 w Poznaniu</w:t>
            </w:r>
            <w:r w:rsidR="00C240F0" w:rsidRPr="00707AE8">
              <w:rPr>
                <w:bCs/>
              </w:rPr>
              <w:t>”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– znak sprawy</w:t>
            </w:r>
            <w:r w:rsidR="00C240F0" w:rsidRPr="00707AE8">
              <w:rPr>
                <w:b/>
              </w:rPr>
              <w:t xml:space="preserve"> ZP/</w:t>
            </w:r>
            <w:r w:rsidR="00E3468C">
              <w:rPr>
                <w:b/>
              </w:rPr>
              <w:t>924</w:t>
            </w:r>
            <w:r w:rsidR="00DE7078">
              <w:rPr>
                <w:b/>
              </w:rPr>
              <w:t>/U</w:t>
            </w:r>
            <w:r w:rsidR="00C240F0" w:rsidRPr="00707AE8">
              <w:rPr>
                <w:b/>
              </w:rPr>
              <w:t>/2</w:t>
            </w:r>
            <w:r w:rsidR="00DE7078">
              <w:rPr>
                <w:b/>
              </w:rPr>
              <w:t>3</w:t>
            </w:r>
            <w:r w:rsidR="00C240F0"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8E35DC">
      <w:pPr>
        <w:spacing w:line="360" w:lineRule="auto"/>
        <w:ind w:left="142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</w:t>
      </w:r>
      <w:r w:rsidR="008E35DC">
        <w:t>wyniku w/w zapytania ofer</w:t>
      </w:r>
      <w:r w:rsidR="00BD5F61">
        <w:t>t</w:t>
      </w:r>
      <w:r w:rsidR="008E35DC">
        <w:t>ow</w:t>
      </w:r>
      <w:r w:rsidR="00BD5F61">
        <w:t>e</w:t>
      </w:r>
      <w:r w:rsidR="008E35DC">
        <w:t>go</w:t>
      </w:r>
      <w:r w:rsidR="00D26ED6" w:rsidRPr="00707AE8">
        <w:t xml:space="preserve">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BD5F61">
        <w:t xml:space="preserve"> z najniższą ceną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707AE8" w:rsidRPr="00324D7E" w:rsidRDefault="00E3468C" w:rsidP="00324D7E">
      <w:pPr>
        <w:ind w:left="142"/>
        <w:jc w:val="both"/>
        <w:rPr>
          <w:b/>
        </w:rPr>
      </w:pPr>
      <w:proofErr w:type="spellStart"/>
      <w:r w:rsidRPr="00E3468C">
        <w:rPr>
          <w:b/>
          <w:bCs/>
        </w:rPr>
        <w:t>Bardusch</w:t>
      </w:r>
      <w:proofErr w:type="spellEnd"/>
      <w:r w:rsidRPr="00E3468C">
        <w:rPr>
          <w:b/>
          <w:bCs/>
        </w:rPr>
        <w:t xml:space="preserve"> Polska Sp. z o.o. z siedzibą ul. </w:t>
      </w:r>
      <w:proofErr w:type="spellStart"/>
      <w:r w:rsidRPr="00E3468C">
        <w:rPr>
          <w:b/>
          <w:bCs/>
        </w:rPr>
        <w:t>Prężyńska</w:t>
      </w:r>
      <w:proofErr w:type="spellEnd"/>
      <w:r w:rsidRPr="00E3468C">
        <w:rPr>
          <w:b/>
          <w:bCs/>
        </w:rPr>
        <w:t xml:space="preserve"> 38, 48-200 Prudnik</w:t>
      </w:r>
      <w:r>
        <w:rPr>
          <w:b/>
          <w:bCs/>
        </w:rPr>
        <w:t>,</w:t>
      </w:r>
      <w:r w:rsidRPr="00E3468C">
        <w:rPr>
          <w:b/>
          <w:bCs/>
        </w:rPr>
        <w:t xml:space="preserve"> </w:t>
      </w:r>
      <w:r w:rsidR="00D13405" w:rsidRPr="00324D7E">
        <w:rPr>
          <w:b/>
          <w:bCs/>
        </w:rPr>
        <w:t xml:space="preserve">cena: </w:t>
      </w:r>
      <w:r w:rsidRPr="00E3468C">
        <w:rPr>
          <w:b/>
          <w:bCs/>
        </w:rPr>
        <w:t xml:space="preserve">64.548,43 </w:t>
      </w:r>
      <w:bookmarkStart w:id="1" w:name="_GoBack"/>
      <w:bookmarkEnd w:id="1"/>
      <w:r w:rsidR="008B126E" w:rsidRPr="008B126E">
        <w:rPr>
          <w:b/>
          <w:bCs/>
        </w:rPr>
        <w:t xml:space="preserve">zł brutto </w:t>
      </w:r>
    </w:p>
    <w:p w:rsidR="00D13405" w:rsidRPr="00707AE8" w:rsidRDefault="00D13405" w:rsidP="00D13405">
      <w:pPr>
        <w:spacing w:before="120"/>
        <w:ind w:left="284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D7E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85BC1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26E"/>
    <w:rsid w:val="008E35DC"/>
    <w:rsid w:val="008E5102"/>
    <w:rsid w:val="00915B9E"/>
    <w:rsid w:val="00952256"/>
    <w:rsid w:val="0097748A"/>
    <w:rsid w:val="009E3444"/>
    <w:rsid w:val="009F0E5C"/>
    <w:rsid w:val="00A029B8"/>
    <w:rsid w:val="00A17CDB"/>
    <w:rsid w:val="00AA02AC"/>
    <w:rsid w:val="00B32D12"/>
    <w:rsid w:val="00B464D3"/>
    <w:rsid w:val="00B8185B"/>
    <w:rsid w:val="00BD2174"/>
    <w:rsid w:val="00BD5F61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13405"/>
    <w:rsid w:val="00D26ED6"/>
    <w:rsid w:val="00D42C90"/>
    <w:rsid w:val="00D8427E"/>
    <w:rsid w:val="00DC2724"/>
    <w:rsid w:val="00DE7078"/>
    <w:rsid w:val="00E30B2D"/>
    <w:rsid w:val="00E3468C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85D7E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2023-01-25T10:29:00Z</cp:lastPrinted>
  <dcterms:created xsi:type="dcterms:W3CDTF">2023-07-13T08:33:00Z</dcterms:created>
  <dcterms:modified xsi:type="dcterms:W3CDTF">2023-07-13T08:33:00Z</dcterms:modified>
</cp:coreProperties>
</file>