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6F3D0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EC175F" w:rsidRPr="006F3D05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5</w:t>
      </w: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6F3D05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6F3D05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BC121E" w:rsidRPr="006F3D0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F3D05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6F3D0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6F3D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F3D0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6F3D05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6F3D0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F3D0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6F3D0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6F3D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F3D05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F3D0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6F3D0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175F" w:rsidRPr="006F3D05" w:rsidTr="005E48A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C175F" w:rsidRPr="006F3D05" w:rsidRDefault="00EC175F" w:rsidP="005E48A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C175F" w:rsidRPr="006F3D05" w:rsidRDefault="00EC175F" w:rsidP="005E48A2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F3D05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6F3D05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EC175F" w:rsidRPr="006F3D05" w:rsidRDefault="00EC175F" w:rsidP="005E48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C175F" w:rsidRPr="006F3D05" w:rsidRDefault="00EC175F" w:rsidP="005E48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F3D0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6F3D0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6F3D05" w:rsidRDefault="00EC175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materiałów eksploatacyjnych do aparatury medycznej</w:t>
      </w:r>
    </w:p>
    <w:p w:rsidR="00BC121E" w:rsidRPr="006F3D0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C175F"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56/2023</w:t>
      </w:r>
    </w:p>
    <w:p w:rsidR="00BC121E" w:rsidRPr="006F3D0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EC175F"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F3D0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F3D0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6F3D0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6F3D0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6F3D0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F3D0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F3D0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F3D0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F3D0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6F3D0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6F3D0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F3D0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F3D0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F3D0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6F3D0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F3D05" w:rsidTr="00620E37">
        <w:tc>
          <w:tcPr>
            <w:tcW w:w="2660" w:type="dxa"/>
            <w:shd w:val="clear" w:color="auto" w:fill="auto"/>
          </w:tcPr>
          <w:p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6F3D0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F3D05" w:rsidRDefault="00EC175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6F3D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6F3D0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6F3D05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6F3D05" w:rsidRDefault="00106AC7" w:rsidP="00BC121E">
      <w:pPr>
        <w:rPr>
          <w:rFonts w:ascii="Arial Narrow" w:hAnsi="Arial Narrow"/>
        </w:rPr>
      </w:pPr>
    </w:p>
    <w:sectPr w:rsidR="00106AC7" w:rsidRPr="006F3D0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D2F" w:rsidRDefault="008B0D2F">
      <w:r>
        <w:separator/>
      </w:r>
    </w:p>
  </w:endnote>
  <w:endnote w:type="continuationSeparator" w:id="0">
    <w:p w:rsidR="008B0D2F" w:rsidRDefault="008B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D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D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75F" w:rsidRDefault="00EC17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D2F" w:rsidRDefault="008B0D2F">
      <w:r>
        <w:separator/>
      </w:r>
    </w:p>
  </w:footnote>
  <w:footnote w:type="continuationSeparator" w:id="0">
    <w:p w:rsidR="008B0D2F" w:rsidRDefault="008B0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75F" w:rsidRDefault="00EC17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75F" w:rsidRDefault="00EC17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75F" w:rsidRDefault="00EC17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D2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504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3D0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0D2F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175F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DAE1C-BEFC-4C0F-B425-428D20E15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232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2023-07-13T05:32:00Z</dcterms:created>
  <dcterms:modified xsi:type="dcterms:W3CDTF">2023-07-13T05:32:00Z</dcterms:modified>
</cp:coreProperties>
</file>