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CF36BA" w14:textId="11F4E274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C1227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02EE16AF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73686C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079AB76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16B39880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02E8E330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14:paraId="56C22568" w14:textId="77777777" w:rsidTr="0087706D">
        <w:tc>
          <w:tcPr>
            <w:tcW w:w="550" w:type="dxa"/>
            <w:shd w:val="clear" w:color="auto" w:fill="auto"/>
            <w:vAlign w:val="center"/>
          </w:tcPr>
          <w:p w14:paraId="3B6050F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790F5B8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5D385FD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09E52591" w14:textId="77777777" w:rsidTr="0087706D">
        <w:tc>
          <w:tcPr>
            <w:tcW w:w="550" w:type="dxa"/>
            <w:shd w:val="clear" w:color="auto" w:fill="auto"/>
            <w:vAlign w:val="center"/>
          </w:tcPr>
          <w:p w14:paraId="7121E03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3BA4A615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36843B5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DA08DBE" w14:textId="77777777" w:rsidTr="0087706D">
        <w:tc>
          <w:tcPr>
            <w:tcW w:w="550" w:type="dxa"/>
            <w:shd w:val="clear" w:color="auto" w:fill="auto"/>
            <w:vAlign w:val="center"/>
          </w:tcPr>
          <w:p w14:paraId="36DEDE8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1F0CADE0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44773E5F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036A7397" w14:textId="77777777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4FBD" w:rsidRPr="004A4FBD">
        <w:rPr>
          <w:rFonts w:ascii="Arial" w:hAnsi="Arial" w:cs="Arial"/>
          <w:sz w:val="24"/>
          <w:szCs w:val="24"/>
        </w:rPr>
        <w:t>(t.j.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25E118DC" w14:textId="77777777" w:rsidR="00AF4E90" w:rsidRDefault="004A4FBD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4A4FBD">
        <w:rPr>
          <w:rFonts w:ascii="Arial" w:eastAsia="Times New Roman" w:hAnsi="Arial" w:cs="Arial"/>
          <w:b/>
          <w:sz w:val="24"/>
          <w:szCs w:val="24"/>
          <w:lang w:eastAsia="pl-PL"/>
        </w:rPr>
        <w:t>Zakup i dostawa gazów medycznych wraz z dzierżawą zbiorników i butli</w:t>
      </w:r>
    </w:p>
    <w:p w14:paraId="478381D2" w14:textId="77777777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4A4FBD" w:rsidRPr="004A4FBD">
        <w:rPr>
          <w:rFonts w:ascii="Arial" w:eastAsia="Times New Roman" w:hAnsi="Arial" w:cs="Arial"/>
          <w:b/>
          <w:sz w:val="24"/>
          <w:szCs w:val="24"/>
          <w:lang w:eastAsia="pl-PL"/>
        </w:rPr>
        <w:t>ZP/36/2023</w:t>
      </w:r>
    </w:p>
    <w:p w14:paraId="1B181D39" w14:textId="77777777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14:paraId="567FFE73" w14:textId="77777777" w:rsidTr="0087706D">
        <w:tc>
          <w:tcPr>
            <w:tcW w:w="617" w:type="dxa"/>
            <w:shd w:val="clear" w:color="auto" w:fill="auto"/>
            <w:vAlign w:val="center"/>
          </w:tcPr>
          <w:p w14:paraId="0725D59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517F0EE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126C0EC9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02C2B680" w14:textId="77777777" w:rsidTr="0087706D">
        <w:tc>
          <w:tcPr>
            <w:tcW w:w="617" w:type="dxa"/>
            <w:shd w:val="clear" w:color="auto" w:fill="auto"/>
            <w:vAlign w:val="center"/>
          </w:tcPr>
          <w:p w14:paraId="07515BE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57400D8D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F54C97E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5B937159" w14:textId="77777777" w:rsidTr="0087706D">
        <w:tc>
          <w:tcPr>
            <w:tcW w:w="617" w:type="dxa"/>
            <w:shd w:val="clear" w:color="auto" w:fill="auto"/>
            <w:vAlign w:val="center"/>
          </w:tcPr>
          <w:p w14:paraId="02E00A2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67F2D9E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6A9E724A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427055D3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A99481B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14:paraId="6003B45B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1570267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0A7FE02C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6C7BC04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1784E2F6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092B01B8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1EDB09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69C1B92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DA88E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3C2F017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8818AF4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CBCA25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BAD76A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8AE5065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724EF719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C6FC8E" w14:textId="77777777" w:rsidR="00D93D29" w:rsidRDefault="00D93D29" w:rsidP="00025386">
      <w:pPr>
        <w:spacing w:after="0" w:line="240" w:lineRule="auto"/>
      </w:pPr>
      <w:r>
        <w:separator/>
      </w:r>
    </w:p>
  </w:endnote>
  <w:endnote w:type="continuationSeparator" w:id="0">
    <w:p w14:paraId="167782DC" w14:textId="77777777" w:rsidR="00D93D29" w:rsidRDefault="00D93D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98451" w14:textId="77777777" w:rsidR="004A4FBD" w:rsidRDefault="004A4F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807AC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36258BAD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E6B2BB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078402D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00D78" w14:textId="77777777" w:rsidR="004A4FBD" w:rsidRDefault="004A4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92044" w14:textId="77777777" w:rsidR="00D93D29" w:rsidRDefault="00D93D29" w:rsidP="00025386">
      <w:pPr>
        <w:spacing w:after="0" w:line="240" w:lineRule="auto"/>
      </w:pPr>
      <w:r>
        <w:separator/>
      </w:r>
    </w:p>
  </w:footnote>
  <w:footnote w:type="continuationSeparator" w:id="0">
    <w:p w14:paraId="67EFAFAB" w14:textId="77777777" w:rsidR="00D93D29" w:rsidRDefault="00D93D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D82AD" w14:textId="77777777" w:rsidR="004A4FBD" w:rsidRDefault="004A4F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86BCA" w14:textId="7777777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A4FBD">
      <w:rPr>
        <w:rFonts w:ascii="Arial" w:hAnsi="Arial" w:cs="Arial"/>
        <w:sz w:val="20"/>
        <w:szCs w:val="20"/>
      </w:rPr>
      <w:t>ZP/36/2023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75D2F" w14:textId="77777777" w:rsidR="004A4FBD" w:rsidRDefault="004A4F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4577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3D29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A4FBD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C1227"/>
    <w:rsid w:val="00BE3BCE"/>
    <w:rsid w:val="00CB29AC"/>
    <w:rsid w:val="00D55FC4"/>
    <w:rsid w:val="00D9320D"/>
    <w:rsid w:val="00D93D29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6D28A2"/>
  <w15:chartTrackingRefBased/>
  <w15:docId w15:val="{D53327C3-E614-43DE-855A-691900587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2023-07-12T11:16:00Z</dcterms:created>
  <dcterms:modified xsi:type="dcterms:W3CDTF">2023-07-12T11:16:00Z</dcterms:modified>
</cp:coreProperties>
</file>