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8C310" w14:textId="6CB60A0A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D4F3F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3DB02902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A2216A8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78CBF834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43FDE68A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E821B83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6066798F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523E49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2C2C6078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D7DAF4A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3E6D" w:rsidRPr="00C14101" w14:paraId="6BAB0283" w14:textId="77777777" w:rsidTr="006853C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BA7F9A" w14:textId="77777777" w:rsidR="00903E6D" w:rsidRPr="00C14101" w:rsidRDefault="00903E6D" w:rsidP="006853C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2BE08FE" w14:textId="77777777" w:rsidR="00903E6D" w:rsidRPr="00C14101" w:rsidRDefault="00903E6D" w:rsidP="006853CB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03E6D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903E6D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903E6D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F6BCE24" w14:textId="77777777" w:rsidR="00903E6D" w:rsidRPr="00C14101" w:rsidRDefault="00903E6D" w:rsidP="006853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5D01B10" w14:textId="77777777" w:rsidR="00903E6D" w:rsidRPr="00C14101" w:rsidRDefault="00903E6D" w:rsidP="006853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A8C434B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1FE56B6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65513C03" w14:textId="77777777" w:rsidR="00BC121E" w:rsidRPr="00C14101" w:rsidRDefault="00903E6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03E6D">
        <w:rPr>
          <w:rFonts w:ascii="Arial" w:eastAsia="Times New Roman" w:hAnsi="Arial" w:cs="Arial"/>
          <w:b/>
          <w:sz w:val="24"/>
          <w:szCs w:val="24"/>
          <w:lang w:eastAsia="pl-PL"/>
        </w:rPr>
        <w:t>Zakup i dostawa gazów medycznych wraz z dzierżawą zbiorników i butli</w:t>
      </w:r>
    </w:p>
    <w:p w14:paraId="78782C42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03E6D" w:rsidRPr="00903E6D">
        <w:rPr>
          <w:rFonts w:ascii="Arial" w:eastAsia="Times New Roman" w:hAnsi="Arial" w:cs="Arial"/>
          <w:b/>
          <w:sz w:val="24"/>
          <w:szCs w:val="24"/>
          <w:lang w:eastAsia="pl-PL"/>
        </w:rPr>
        <w:t>ZP/36/2023</w:t>
      </w:r>
    </w:p>
    <w:p w14:paraId="79108D87" w14:textId="05DD4E4C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903E6D" w:rsidRPr="00903E6D">
        <w:rPr>
          <w:rFonts w:ascii="Arial" w:eastAsia="Times New Roman" w:hAnsi="Arial" w:cs="Arial"/>
          <w:b/>
          <w:sz w:val="24"/>
          <w:szCs w:val="24"/>
          <w:lang w:eastAsia="pl-PL"/>
        </w:rPr>
        <w:t>Szpital Miejski Specjalistyczny im. Gabriela Narutowicza w</w:t>
      </w:r>
      <w:r w:rsidR="00D904F0">
        <w:rPr>
          <w:rFonts w:ascii="Arial" w:eastAsia="Times New Roman" w:hAnsi="Arial" w:cs="Arial"/>
          <w:b/>
          <w:sz w:val="24"/>
          <w:szCs w:val="24"/>
          <w:lang w:eastAsia="pl-PL"/>
        </w:rPr>
        <w:t> </w:t>
      </w:r>
      <w:r w:rsidR="00903E6D" w:rsidRPr="00903E6D">
        <w:rPr>
          <w:rFonts w:ascii="Arial" w:eastAsia="Times New Roman" w:hAnsi="Arial" w:cs="Arial"/>
          <w:b/>
          <w:sz w:val="24"/>
          <w:szCs w:val="24"/>
          <w:lang w:eastAsia="pl-PL"/>
        </w:rPr>
        <w:t>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B127C91" w14:textId="1F4CA783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744777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F41785A" w14:textId="366508DD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74C73502">
          <v:shape id="_x0000_i1031" type="#_x0000_t75" style="width:453.2pt;height:17.3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6DB2FEF1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4E0D33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B531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0919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D688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C04B67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4F28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DC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36B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2ECD5D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8BE9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362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051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D39A40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AD17599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0993B3D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1823FAA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53A73EE" w14:textId="77777777" w:rsidTr="00620E37">
        <w:tc>
          <w:tcPr>
            <w:tcW w:w="2660" w:type="dxa"/>
            <w:shd w:val="clear" w:color="auto" w:fill="auto"/>
          </w:tcPr>
          <w:p w14:paraId="5CD158E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64CE205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2E87D1EE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2B8D517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77ABF9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B158FCC" w14:textId="77777777" w:rsidR="00BC121E" w:rsidRPr="00C14101" w:rsidRDefault="00903E6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E7E3DD1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6C1631EC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2A861103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3E694" w14:textId="77777777" w:rsidR="00DC18EF" w:rsidRDefault="00DC18EF">
      <w:r>
        <w:separator/>
      </w:r>
    </w:p>
  </w:endnote>
  <w:endnote w:type="continuationSeparator" w:id="0">
    <w:p w14:paraId="5AA9C434" w14:textId="77777777" w:rsidR="00DC18EF" w:rsidRDefault="00DC1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D1CF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6BF75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DF2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13D568" w14:textId="77777777" w:rsidR="009A4CD3" w:rsidRDefault="00D904F0" w:rsidP="00336EEB">
    <w:pPr>
      <w:pStyle w:val="Stopka"/>
      <w:tabs>
        <w:tab w:val="clear" w:pos="4536"/>
      </w:tabs>
      <w:jc w:val="center"/>
    </w:pPr>
    <w:r>
      <w:rPr>
        <w:noProof/>
      </w:rPr>
      <w:pict w14:anchorId="2B813C0D">
        <v:line id="_x0000_s1025" style="position:absolute;left:0;text-align:left;z-index:251657728" from="-3.85pt,8.7pt" to="455.15pt,8.7pt"/>
      </w:pict>
    </w:r>
  </w:p>
  <w:p w14:paraId="34EEA23E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3D819" w14:textId="77777777" w:rsidR="00903E6D" w:rsidRDefault="00903E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490CF" w14:textId="77777777" w:rsidR="00DC18EF" w:rsidRDefault="00DC18EF">
      <w:r>
        <w:separator/>
      </w:r>
    </w:p>
  </w:footnote>
  <w:footnote w:type="continuationSeparator" w:id="0">
    <w:p w14:paraId="6B1B1784" w14:textId="77777777" w:rsidR="00DC18EF" w:rsidRDefault="00DC1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058EB" w14:textId="77777777" w:rsidR="00903E6D" w:rsidRDefault="00903E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600A7" w14:textId="77777777" w:rsidR="00903E6D" w:rsidRDefault="00903E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AB264" w14:textId="77777777" w:rsidR="00903E6D" w:rsidRDefault="00903E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4569413">
    <w:abstractNumId w:val="13"/>
  </w:num>
  <w:num w:numId="2" w16cid:durableId="644162218">
    <w:abstractNumId w:val="0"/>
  </w:num>
  <w:num w:numId="3" w16cid:durableId="2121755573">
    <w:abstractNumId w:val="11"/>
  </w:num>
  <w:num w:numId="4" w16cid:durableId="1185755296">
    <w:abstractNumId w:val="8"/>
  </w:num>
  <w:num w:numId="5" w16cid:durableId="706442704">
    <w:abstractNumId w:val="7"/>
  </w:num>
  <w:num w:numId="6" w16cid:durableId="1906330445">
    <w:abstractNumId w:val="1"/>
  </w:num>
  <w:num w:numId="7" w16cid:durableId="211431856">
    <w:abstractNumId w:val="6"/>
  </w:num>
  <w:num w:numId="8" w16cid:durableId="2001033304">
    <w:abstractNumId w:val="3"/>
  </w:num>
  <w:num w:numId="9" w16cid:durableId="1749037533">
    <w:abstractNumId w:val="2"/>
  </w:num>
  <w:num w:numId="10" w16cid:durableId="847408650">
    <w:abstractNumId w:val="5"/>
  </w:num>
  <w:num w:numId="11" w16cid:durableId="1083574096">
    <w:abstractNumId w:val="10"/>
  </w:num>
  <w:num w:numId="12" w16cid:durableId="906577485">
    <w:abstractNumId w:val="4"/>
  </w:num>
  <w:num w:numId="13" w16cid:durableId="755399610">
    <w:abstractNumId w:val="9"/>
  </w:num>
  <w:num w:numId="14" w16cid:durableId="18282794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8E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3E6D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904F0"/>
    <w:rsid w:val="00DC18EF"/>
    <w:rsid w:val="00DD482A"/>
    <w:rsid w:val="00DD4F3F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0D57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3363008"/>
  <w15:chartTrackingRefBased/>
  <w15:docId w15:val="{D003E650-2AC8-459D-AC44-39879A59F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2023-07-12T11:22:00Z</cp:lastPrinted>
  <dcterms:created xsi:type="dcterms:W3CDTF">2023-07-12T11:19:00Z</dcterms:created>
  <dcterms:modified xsi:type="dcterms:W3CDTF">2023-07-12T11:22:00Z</dcterms:modified>
</cp:coreProperties>
</file>