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64" w:rsidRPr="00DA748E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DA748E">
        <w:rPr>
          <w:rFonts w:cs="Arial"/>
          <w:i w:val="0"/>
          <w:sz w:val="20"/>
        </w:rPr>
        <w:t>Załącznik nr  1</w:t>
      </w:r>
      <w:r w:rsidR="009334C1" w:rsidRPr="00DA748E">
        <w:rPr>
          <w:rFonts w:cs="Arial"/>
          <w:i w:val="0"/>
          <w:sz w:val="20"/>
        </w:rPr>
        <w:t xml:space="preserve"> do S</w:t>
      </w:r>
      <w:r w:rsidR="008A1271" w:rsidRPr="00DA748E">
        <w:rPr>
          <w:rFonts w:cs="Arial"/>
          <w:i w:val="0"/>
          <w:sz w:val="20"/>
        </w:rPr>
        <w:t>WZ</w:t>
      </w:r>
    </w:p>
    <w:p w:rsidR="0095383E" w:rsidRPr="00DA748E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:rsidR="00747E5B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DA748E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/wzór/</w:t>
      </w:r>
    </w:p>
    <w:p w:rsidR="00FC3264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DA748E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747E5B" w:rsidRPr="00DA748E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:rsidR="009334C1" w:rsidRPr="00DA748E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  <w:vertAlign w:val="superscript"/>
        </w:rPr>
        <w:t>1</w:t>
      </w:r>
      <w:r w:rsidRPr="00DA748E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2935BD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 xml:space="preserve">Wykonawca jest </w:t>
      </w:r>
      <w:r w:rsidRPr="00DA748E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7214B5">
        <w:rPr>
          <w:rFonts w:ascii="Arial" w:hAnsi="Arial" w:cs="Arial"/>
          <w:b/>
          <w:sz w:val="22"/>
          <w:szCs w:val="22"/>
        </w:rPr>
        <w:t>/  prowadzi jednoosobową działalność gospodarczą</w:t>
      </w:r>
      <w:r w:rsidRPr="00DA748E">
        <w:rPr>
          <w:rFonts w:ascii="Arial" w:hAnsi="Arial" w:cs="Arial"/>
          <w:sz w:val="22"/>
          <w:szCs w:val="22"/>
        </w:rPr>
        <w:t xml:space="preserve">*** </w:t>
      </w:r>
      <w:r w:rsidRPr="00DA748E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2935BD" w:rsidRPr="00F01E79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9334C1" w:rsidRPr="00DA748E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DA748E">
        <w:rPr>
          <w:rStyle w:val="Odwoanieprzypisudolnego"/>
          <w:rFonts w:ascii="Arial" w:hAnsi="Arial" w:cs="Arial"/>
          <w:i/>
        </w:rPr>
        <w:footnoteRef/>
      </w:r>
      <w:r w:rsidRPr="00DA748E">
        <w:rPr>
          <w:rFonts w:ascii="Arial" w:hAnsi="Arial" w:cs="Arial"/>
          <w:i/>
        </w:rPr>
        <w:t xml:space="preserve">w przypadku składania oferty przez </w:t>
      </w:r>
      <w:r w:rsidRPr="00DA748E">
        <w:rPr>
          <w:rFonts w:ascii="Arial" w:hAnsi="Arial" w:cs="Arial"/>
          <w:b/>
          <w:i/>
        </w:rPr>
        <w:t>podmioty występujące wspólnie</w:t>
      </w:r>
      <w:r w:rsidRPr="00DA748E">
        <w:rPr>
          <w:rFonts w:ascii="Arial" w:hAnsi="Arial" w:cs="Arial"/>
          <w:i/>
        </w:rPr>
        <w:t>, należy podać nazwy (firmy) i adresy wszystkich podmiotów składających wspólną ofertę.</w:t>
      </w:r>
    </w:p>
    <w:p w:rsidR="00E63DCE" w:rsidRPr="00DA748E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:rsidR="00DA748E" w:rsidRPr="00DA748E" w:rsidRDefault="009334C1" w:rsidP="00DA748E">
      <w:pPr>
        <w:pStyle w:val="Akapitzlist"/>
        <w:ind w:left="0"/>
        <w:jc w:val="both"/>
        <w:rPr>
          <w:rFonts w:ascii="Arial" w:hAnsi="Arial" w:cs="Arial"/>
          <w:color w:val="FF0000"/>
          <w:szCs w:val="22"/>
        </w:rPr>
      </w:pPr>
      <w:r w:rsidRPr="00DA748E">
        <w:rPr>
          <w:rFonts w:ascii="Arial" w:hAnsi="Arial" w:cs="Arial"/>
          <w:sz w:val="22"/>
        </w:rPr>
        <w:t>W związku z ogłoszeniem postępowania na:</w:t>
      </w:r>
      <w:r w:rsidR="00DA748E">
        <w:rPr>
          <w:rFonts w:ascii="Arial" w:hAnsi="Arial" w:cs="Arial"/>
          <w:sz w:val="22"/>
        </w:rPr>
        <w:t xml:space="preserve"> </w:t>
      </w:r>
      <w:r w:rsidR="00DA748E" w:rsidRPr="00DA748E">
        <w:rPr>
          <w:rFonts w:ascii="Arial" w:hAnsi="Arial" w:cs="Arial"/>
          <w:b/>
          <w:sz w:val="22"/>
        </w:rPr>
        <w:t>sukcesywną dostawę wyrobów z tworzyw sztucznych gospodarstwa domowego do jednostek organizacyjnych Uniwersytetu im. Adama Mickiewicza w Poznaniu</w:t>
      </w:r>
      <w:r w:rsidR="00DA748E" w:rsidRPr="00DA748E">
        <w:rPr>
          <w:rFonts w:ascii="Arial" w:hAnsi="Arial" w:cs="Arial"/>
          <w:color w:val="FF0000"/>
          <w:szCs w:val="22"/>
        </w:rPr>
        <w:t xml:space="preserve"> </w:t>
      </w:r>
    </w:p>
    <w:p w:rsidR="00DA748E" w:rsidRDefault="00DA748E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</w:rPr>
      </w:pPr>
    </w:p>
    <w:p w:rsidR="00441851" w:rsidRPr="00DA748E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DA748E">
        <w:rPr>
          <w:rFonts w:ascii="Arial" w:hAnsi="Arial" w:cs="Arial"/>
          <w:i/>
          <w:sz w:val="22"/>
          <w:szCs w:val="22"/>
        </w:rPr>
        <w:t>(niepotrzebne skreślić)</w:t>
      </w:r>
      <w:r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441851" w:rsidRPr="00DA748E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:rsidR="0044185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747E5B" w:rsidRPr="00DA748E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441851" w:rsidRPr="00F01E79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color w:val="FF0000"/>
          <w:sz w:val="18"/>
          <w:szCs w:val="18"/>
          <w:lang w:eastAsia="x-none"/>
        </w:rPr>
      </w:pPr>
    </w:p>
    <w:p w:rsidR="00553BCE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553BCE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553BCE">
        <w:rPr>
          <w:rFonts w:ascii="Arial" w:hAnsi="Arial" w:cs="Arial"/>
          <w:bCs/>
          <w:sz w:val="22"/>
          <w:szCs w:val="20"/>
        </w:rPr>
        <w:t xml:space="preserve"> </w:t>
      </w:r>
      <w:r w:rsidRPr="00553BCE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:rsidR="003930E0" w:rsidRPr="00553BCE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B04A5F" w:rsidRPr="00553BCE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553BCE">
        <w:rPr>
          <w:rFonts w:ascii="Arial" w:hAnsi="Arial" w:cs="Arial"/>
          <w:b/>
          <w:bCs/>
        </w:rPr>
        <w:t xml:space="preserve">RAZEM BRUTTO </w:t>
      </w:r>
      <w:r w:rsidRPr="00553BCE">
        <w:rPr>
          <w:rFonts w:ascii="Arial" w:hAnsi="Arial" w:cs="Arial"/>
          <w:bCs/>
        </w:rPr>
        <w:t>…………………</w:t>
      </w:r>
      <w:r w:rsidRPr="00553BCE">
        <w:rPr>
          <w:rFonts w:ascii="Arial" w:hAnsi="Arial" w:cs="Arial"/>
          <w:bCs/>
          <w:lang w:val="pl-PL"/>
        </w:rPr>
        <w:t>……………</w:t>
      </w:r>
      <w:r w:rsidR="00EC6581" w:rsidRPr="00553BCE">
        <w:rPr>
          <w:rFonts w:ascii="Arial" w:hAnsi="Arial" w:cs="Arial"/>
          <w:bCs/>
          <w:lang w:val="pl-PL"/>
        </w:rPr>
        <w:t>…</w:t>
      </w:r>
      <w:r w:rsidRPr="00553BCE">
        <w:rPr>
          <w:rFonts w:ascii="Arial" w:hAnsi="Arial" w:cs="Arial"/>
          <w:bCs/>
          <w:lang w:val="pl-PL"/>
        </w:rPr>
        <w:t>………</w:t>
      </w:r>
      <w:r w:rsidRPr="00553BCE">
        <w:rPr>
          <w:rFonts w:ascii="Arial" w:hAnsi="Arial" w:cs="Arial"/>
          <w:b/>
          <w:bCs/>
        </w:rPr>
        <w:t xml:space="preserve"> PLN</w:t>
      </w:r>
    </w:p>
    <w:p w:rsidR="00EC6581" w:rsidRPr="00553BCE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:rsidR="003A3017" w:rsidRPr="00F01E79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441851" w:rsidRPr="005C7B66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5C7B6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5C7B6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5C7B6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5C7B66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5C7B66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5C7B66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5C7B66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5C7B66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:rsidR="00441851" w:rsidRPr="005C7B66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5C7B66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5C7B66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:rsidR="00441851" w:rsidRPr="005C7B66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5C7B66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5C7B66">
        <w:rPr>
          <w:rFonts w:ascii="Arial" w:hAnsi="Arial" w:cs="Arial"/>
          <w:bCs/>
          <w:i/>
          <w:sz w:val="14"/>
          <w:szCs w:val="16"/>
        </w:rPr>
        <w:t>RAZEM NETT</w:t>
      </w:r>
      <w:r w:rsidRPr="005C7B66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5C7B66">
        <w:rPr>
          <w:rFonts w:ascii="Arial" w:hAnsi="Arial" w:cs="Arial"/>
          <w:bCs/>
          <w:i/>
          <w:sz w:val="14"/>
          <w:szCs w:val="16"/>
        </w:rPr>
        <w:t>…………… PLN</w:t>
      </w:r>
    </w:p>
    <w:p w:rsidR="00441851" w:rsidRPr="005C7B66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5C7B66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5C7B66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5C7B66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5C7B66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5C7B66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5C7B66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441851" w:rsidRPr="005C7B66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54297B" w:rsidRPr="00F01E79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54297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747E5B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747E5B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747E5B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747E5B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747E5B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747E5B" w:rsidRPr="00F01E79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0B6D3E" w:rsidRPr="005C7B66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>Oświadczamy, że:</w:t>
      </w:r>
    </w:p>
    <w:p w:rsidR="000B6D3E" w:rsidRPr="005C7B66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>-  akceptujemy termin realizacji zamówienia określony w SWZ,</w:t>
      </w:r>
    </w:p>
    <w:p w:rsidR="000B6D3E" w:rsidRPr="005C7B66" w:rsidRDefault="000B6D3E" w:rsidP="007214B5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:rsidR="000B6D3E" w:rsidRPr="005C7B66" w:rsidRDefault="000B6D3E" w:rsidP="007214B5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   warunki w niej zawarte,</w:t>
      </w:r>
    </w:p>
    <w:p w:rsidR="000B6D3E" w:rsidRPr="005C7B66" w:rsidRDefault="000B6D3E" w:rsidP="007214B5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:rsidR="000B6D3E" w:rsidRPr="005C7B66" w:rsidRDefault="000B6D3E" w:rsidP="007214B5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   niniejszej oferty.</w:t>
      </w:r>
    </w:p>
    <w:p w:rsidR="000B6D3E" w:rsidRPr="005C7B66" w:rsidRDefault="000B6D3E" w:rsidP="007214B5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-  </w:t>
      </w:r>
      <w:r w:rsidRPr="005C7B66">
        <w:rPr>
          <w:rFonts w:ascii="Arial" w:hAnsi="Arial" w:cs="Arial"/>
          <w:sz w:val="22"/>
        </w:rPr>
        <w:t>uważamy się za związanych niniejszą ofertą na czas wskazany w SWZ.</w:t>
      </w:r>
    </w:p>
    <w:p w:rsidR="000B6D3E" w:rsidRPr="005C7B66" w:rsidRDefault="000B6D3E" w:rsidP="007214B5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-  zapoznaliśmy się z projektowanymi postanowieniami umowy, określonymi w załączniku nr </w:t>
      </w:r>
      <w:r w:rsidR="005C7B66">
        <w:rPr>
          <w:rFonts w:ascii="Arial" w:hAnsi="Arial" w:cs="Arial"/>
          <w:sz w:val="22"/>
          <w:szCs w:val="22"/>
        </w:rPr>
        <w:t>4</w:t>
      </w:r>
    </w:p>
    <w:p w:rsidR="000B6D3E" w:rsidRPr="005C7B66" w:rsidRDefault="000B6D3E" w:rsidP="007214B5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:rsidR="000B6D3E" w:rsidRPr="005C7B66" w:rsidRDefault="000B6D3E" w:rsidP="007214B5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:rsidR="000B6D3E" w:rsidRPr="005C7B66" w:rsidRDefault="000B6D3E" w:rsidP="007214B5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- </w:t>
      </w:r>
      <w:r w:rsidR="00FC3264" w:rsidRPr="005C7B66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:rsidR="00FC3264" w:rsidRPr="005C7B66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  </w:t>
      </w:r>
      <w:r w:rsidR="00FC3264" w:rsidRPr="005C7B66">
        <w:rPr>
          <w:rFonts w:ascii="Arial" w:hAnsi="Arial" w:cs="Arial"/>
          <w:sz w:val="22"/>
          <w:szCs w:val="22"/>
        </w:rPr>
        <w:t xml:space="preserve"> przyszłego świadczenia umownego.</w:t>
      </w:r>
    </w:p>
    <w:p w:rsidR="00085F60" w:rsidRPr="00F01E79" w:rsidRDefault="00085F60" w:rsidP="00EC6581">
      <w:pPr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747E5B" w:rsidRPr="00747E5B" w:rsidRDefault="00747E5B" w:rsidP="00747E5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747E5B">
        <w:rPr>
          <w:rFonts w:ascii="Arial" w:hAnsi="Arial" w:cs="Arial"/>
          <w:b/>
          <w:sz w:val="22"/>
          <w:szCs w:val="22"/>
        </w:rPr>
        <w:t>Oświadczamy, że oferujemy</w:t>
      </w:r>
      <w:r w:rsidRPr="00747E5B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Pr="00747E5B">
        <w:rPr>
          <w:rFonts w:ascii="Arial" w:hAnsi="Arial" w:cs="Arial"/>
          <w:b/>
          <w:iCs/>
          <w:sz w:val="22"/>
          <w:szCs w:val="22"/>
        </w:rPr>
        <w:t>termin realizacji dostawy częściowej</w:t>
      </w:r>
      <w:r w:rsidRPr="00747E5B">
        <w:rPr>
          <w:rFonts w:ascii="Arial" w:hAnsi="Arial" w:cs="Arial"/>
          <w:b/>
          <w:sz w:val="22"/>
          <w:szCs w:val="22"/>
        </w:rPr>
        <w:t xml:space="preserve">: </w:t>
      </w:r>
    </w:p>
    <w:p w:rsidR="00747E5B" w:rsidRDefault="00747E5B" w:rsidP="00747E5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</w:p>
    <w:p w:rsidR="00747E5B" w:rsidRDefault="00747E5B" w:rsidP="00747E5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 xml:space="preserve">do </w:t>
      </w:r>
      <w:r>
        <w:rPr>
          <w:rFonts w:ascii="Arial" w:hAnsi="Arial" w:cs="Arial"/>
          <w:b/>
          <w:bCs/>
          <w:sz w:val="22"/>
          <w:lang w:eastAsia="ar-SA"/>
        </w:rPr>
        <w:t xml:space="preserve">5 dni 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/  do </w:t>
      </w:r>
      <w:r w:rsidR="007214B5">
        <w:rPr>
          <w:rFonts w:ascii="Arial" w:hAnsi="Arial" w:cs="Arial"/>
          <w:b/>
          <w:bCs/>
          <w:sz w:val="22"/>
          <w:lang w:eastAsia="ar-SA"/>
        </w:rPr>
        <w:t>7</w:t>
      </w:r>
      <w:r>
        <w:rPr>
          <w:rFonts w:ascii="Arial" w:hAnsi="Arial" w:cs="Arial"/>
          <w:b/>
          <w:bCs/>
          <w:sz w:val="22"/>
          <w:lang w:eastAsia="ar-SA"/>
        </w:rPr>
        <w:t xml:space="preserve"> dni </w:t>
      </w:r>
    </w:p>
    <w:p w:rsidR="00747E5B" w:rsidRDefault="00747E5B" w:rsidP="00747E5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47E5B" w:rsidRPr="00177573" w:rsidRDefault="00747E5B" w:rsidP="00747E5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</w:p>
    <w:p w:rsidR="00747E5B" w:rsidRDefault="00747E5B" w:rsidP="00747E5B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66471">
        <w:rPr>
          <w:rFonts w:ascii="Arial" w:hAnsi="Arial" w:cs="Arial"/>
          <w:i/>
          <w:sz w:val="20"/>
          <w:szCs w:val="22"/>
        </w:rPr>
        <w:t xml:space="preserve">     </w:t>
      </w:r>
      <w:r w:rsidRPr="00366471">
        <w:rPr>
          <w:rFonts w:ascii="Arial" w:hAnsi="Arial" w:cs="Arial"/>
          <w:i/>
          <w:sz w:val="18"/>
          <w:szCs w:val="22"/>
          <w:lang w:eastAsia="zh-CN"/>
        </w:rPr>
        <w:t>(W</w:t>
      </w:r>
      <w:r w:rsidRPr="00366471">
        <w:rPr>
          <w:rFonts w:ascii="Arial" w:eastAsia="MS Mincho" w:hAnsi="Arial" w:cs="Arial"/>
          <w:sz w:val="18"/>
          <w:szCs w:val="22"/>
        </w:rPr>
        <w:t xml:space="preserve"> 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szCs w:val="22"/>
        </w:rPr>
        <w:t>realizacji dostawy częściowej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</w:rPr>
        <w:t>realizacji dostawy częściowej maksymalny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wskazany w rozdz</w:t>
      </w:r>
      <w:r w:rsidRPr="00366471">
        <w:rPr>
          <w:rFonts w:ascii="Arial" w:eastAsia="MS Mincho" w:hAnsi="Arial" w:cs="Arial"/>
          <w:i/>
          <w:color w:val="FF0000"/>
          <w:sz w:val="18"/>
          <w:szCs w:val="22"/>
        </w:rPr>
        <w:t>.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20 pkt 20.2 SWZ – tj. </w:t>
      </w:r>
      <w:r w:rsidR="007214B5">
        <w:rPr>
          <w:rFonts w:ascii="Arial" w:eastAsia="MS Mincho" w:hAnsi="Arial" w:cs="Arial"/>
          <w:i/>
          <w:sz w:val="18"/>
          <w:szCs w:val="22"/>
        </w:rPr>
        <w:t>7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dni</w:t>
      </w:r>
      <w:bookmarkStart w:id="0" w:name="_GoBack"/>
      <w:bookmarkEnd w:id="0"/>
      <w:r w:rsidRPr="0036647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47E5B" w:rsidRPr="00177573" w:rsidRDefault="00747E5B" w:rsidP="00747E5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 xml:space="preserve">     </w:t>
      </w:r>
      <w:r w:rsidRPr="00177573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dostawy częściowej</w:t>
      </w:r>
      <w:r w:rsidRPr="00177573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366471" w:rsidRDefault="00366471" w:rsidP="00105E1F">
      <w:pPr>
        <w:spacing w:before="60" w:after="120"/>
        <w:ind w:left="284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:rsidR="00747E5B" w:rsidRDefault="00747E5B" w:rsidP="00105E1F">
      <w:pPr>
        <w:spacing w:before="60" w:after="120"/>
        <w:ind w:left="284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:rsidR="00366471" w:rsidRPr="00747E5B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66471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:rsidR="00747E5B" w:rsidRPr="00366471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:rsidR="00366471" w:rsidRPr="00177573" w:rsidRDefault="00366471" w:rsidP="0036647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21 dni   /   do 30 dni</w:t>
      </w:r>
    </w:p>
    <w:p w:rsidR="00366471" w:rsidRPr="00177573" w:rsidRDefault="00366471" w:rsidP="0036647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366471" w:rsidRPr="00177573" w:rsidRDefault="00366471" w:rsidP="0036647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366471" w:rsidRPr="00366471" w:rsidRDefault="00366471" w:rsidP="00366471">
      <w:pPr>
        <w:spacing w:before="60"/>
        <w:ind w:left="284"/>
        <w:jc w:val="both"/>
        <w:rPr>
          <w:rFonts w:ascii="Arial" w:hAnsi="Arial" w:cs="Arial"/>
          <w:i/>
          <w:iCs/>
          <w:sz w:val="20"/>
          <w:szCs w:val="22"/>
        </w:rPr>
      </w:pPr>
      <w:r w:rsidRPr="00366471">
        <w:rPr>
          <w:rFonts w:ascii="Arial" w:hAnsi="Arial" w:cs="Arial"/>
          <w:sz w:val="20"/>
          <w:szCs w:val="22"/>
        </w:rPr>
        <w:t>Termin płatności faktury liczony będzie od daty</w:t>
      </w:r>
      <w:r w:rsidRPr="00366471">
        <w:rPr>
          <w:rFonts w:ascii="Arial" w:hAnsi="Arial" w:cs="Arial"/>
          <w:b/>
          <w:sz w:val="20"/>
          <w:szCs w:val="22"/>
        </w:rPr>
        <w:t xml:space="preserve"> </w:t>
      </w:r>
      <w:r w:rsidRPr="00366471">
        <w:rPr>
          <w:rFonts w:ascii="Arial" w:hAnsi="Arial" w:cs="Arial"/>
          <w:sz w:val="20"/>
          <w:szCs w:val="22"/>
        </w:rPr>
        <w:t>otrzymania przez Zamawiającego prawidłowo wystawionej faktury</w:t>
      </w:r>
      <w:r w:rsidRPr="00366471">
        <w:rPr>
          <w:rFonts w:ascii="Arial" w:hAnsi="Arial" w:cs="Arial"/>
          <w:b/>
          <w:sz w:val="20"/>
          <w:szCs w:val="22"/>
        </w:rPr>
        <w:t xml:space="preserve"> </w:t>
      </w:r>
      <w:r w:rsidRPr="00366471">
        <w:rPr>
          <w:rFonts w:ascii="Arial" w:hAnsi="Arial" w:cs="Arial"/>
          <w:sz w:val="20"/>
          <w:szCs w:val="22"/>
        </w:rPr>
        <w:t>wraz z podpisanym protokołem  odbioru.</w:t>
      </w:r>
    </w:p>
    <w:p w:rsidR="00366471" w:rsidRPr="00366471" w:rsidRDefault="00366471" w:rsidP="00366471">
      <w:pPr>
        <w:ind w:left="284"/>
        <w:jc w:val="both"/>
        <w:rPr>
          <w:rFonts w:ascii="Arial" w:hAnsi="Arial" w:cs="Arial"/>
          <w:i/>
          <w:sz w:val="22"/>
          <w:szCs w:val="22"/>
        </w:rPr>
      </w:pPr>
    </w:p>
    <w:p w:rsidR="00366471" w:rsidRDefault="00366471" w:rsidP="00366471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66471">
        <w:rPr>
          <w:rFonts w:ascii="Arial" w:hAnsi="Arial" w:cs="Arial"/>
          <w:i/>
          <w:sz w:val="20"/>
          <w:szCs w:val="22"/>
        </w:rPr>
        <w:t xml:space="preserve">     </w:t>
      </w:r>
      <w:r w:rsidRPr="00366471">
        <w:rPr>
          <w:rFonts w:ascii="Arial" w:hAnsi="Arial" w:cs="Arial"/>
          <w:i/>
          <w:sz w:val="18"/>
          <w:szCs w:val="22"/>
          <w:lang w:eastAsia="zh-CN"/>
        </w:rPr>
        <w:t>(W</w:t>
      </w:r>
      <w:r w:rsidRPr="00366471">
        <w:rPr>
          <w:rFonts w:ascii="Arial" w:eastAsia="MS Mincho" w:hAnsi="Arial" w:cs="Arial"/>
          <w:sz w:val="18"/>
          <w:szCs w:val="22"/>
        </w:rPr>
        <w:t xml:space="preserve"> </w:t>
      </w:r>
      <w:r w:rsidRPr="00366471">
        <w:rPr>
          <w:rFonts w:ascii="Arial" w:eastAsia="MS Mincho" w:hAnsi="Arial" w:cs="Arial"/>
          <w:i/>
          <w:sz w:val="18"/>
          <w:szCs w:val="22"/>
        </w:rPr>
        <w:t>przypadku gdy Wykonawca nie wskaże jaki oferuje termin płatności faktury Zamawiający przyzna mu w ww. kryterium oceny ofert 0 punktów i uzna, że Wykonawca deklaruje termin płatności minimalny wskazany w rozdz</w:t>
      </w:r>
      <w:r w:rsidRPr="00366471">
        <w:rPr>
          <w:rFonts w:ascii="Arial" w:eastAsia="MS Mincho" w:hAnsi="Arial" w:cs="Arial"/>
          <w:i/>
          <w:color w:val="FF0000"/>
          <w:sz w:val="18"/>
          <w:szCs w:val="22"/>
        </w:rPr>
        <w:t>.</w:t>
      </w:r>
      <w:r w:rsidRPr="00366471">
        <w:rPr>
          <w:rFonts w:ascii="Arial" w:eastAsia="MS Mincho" w:hAnsi="Arial" w:cs="Arial"/>
          <w:i/>
          <w:sz w:val="18"/>
          <w:szCs w:val="22"/>
        </w:rPr>
        <w:t>20 pkt 20.2 SWZ – tj. 21 dni</w:t>
      </w:r>
      <w:r w:rsidRPr="0036647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47E5B" w:rsidRPr="00177573" w:rsidRDefault="00747E5B" w:rsidP="00747E5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 xml:space="preserve">     </w:t>
      </w: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366471" w:rsidRPr="00F01E79" w:rsidRDefault="00366471" w:rsidP="00105E1F">
      <w:pPr>
        <w:spacing w:before="60" w:after="120"/>
        <w:ind w:left="284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</w:p>
    <w:p w:rsidR="000B6D3E" w:rsidRPr="005C7B66" w:rsidRDefault="00747E5B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5E0D61" w:rsidRPr="005C7B66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5C7B66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5C7B66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5C7B66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0B6D3E" w:rsidRPr="005C7B66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C7B66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0B6D3E" w:rsidRPr="005C7B66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C7B66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0B6D3E" w:rsidRPr="005C7B66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C7B66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C7B66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0B6D3E" w:rsidRPr="005C7B66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0B6D3E" w:rsidRPr="005C7B66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C7B66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5C7B66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C7B66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0B6D3E" w:rsidRPr="005C7B66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C7B66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0B6D3E" w:rsidRPr="005C7B66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C7B66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244F14" w:rsidRPr="005C7B66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340E37" w:rsidRPr="004238F9" w:rsidRDefault="00747E5B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B85697" w:rsidRPr="005C7B66">
        <w:rPr>
          <w:rFonts w:ascii="Arial" w:hAnsi="Arial" w:cs="Arial"/>
          <w:sz w:val="22"/>
          <w:szCs w:val="22"/>
        </w:rPr>
        <w:t xml:space="preserve">. </w:t>
      </w:r>
      <w:r w:rsidR="00340E37" w:rsidRPr="005C7B66">
        <w:rPr>
          <w:rFonts w:ascii="Arial" w:hAnsi="Arial" w:cs="Arial"/>
          <w:sz w:val="22"/>
          <w:szCs w:val="22"/>
        </w:rPr>
        <w:t>Oświadczam, że wypełniłem obowiązki informacyjne przewidziane w art. 13 lub art. 14</w:t>
      </w:r>
      <w:r w:rsidR="00340E37" w:rsidRPr="004238F9">
        <w:rPr>
          <w:rFonts w:ascii="Arial" w:hAnsi="Arial" w:cs="Arial"/>
          <w:sz w:val="22"/>
          <w:szCs w:val="22"/>
        </w:rPr>
        <w:t xml:space="preserve"> RODO</w:t>
      </w:r>
      <w:r w:rsidR="00340E37" w:rsidRPr="004238F9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4238F9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935BD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747E5B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747E5B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747E5B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747E5B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747E5B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747E5B" w:rsidRPr="004238F9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340E37" w:rsidRPr="004238F9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238F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4238F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C36CB" w:rsidRPr="004238F9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40E37" w:rsidRPr="004238F9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4238F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40E37" w:rsidRPr="004238F9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C3264" w:rsidRPr="004238F9" w:rsidRDefault="00747E5B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5C7B66">
        <w:rPr>
          <w:rFonts w:ascii="Arial" w:hAnsi="Arial" w:cs="Arial"/>
          <w:sz w:val="22"/>
          <w:szCs w:val="22"/>
        </w:rPr>
        <w:t xml:space="preserve">.  </w:t>
      </w:r>
      <w:r w:rsidR="00FC3264" w:rsidRPr="004238F9">
        <w:rPr>
          <w:rFonts w:ascii="Arial" w:hAnsi="Arial" w:cs="Arial"/>
          <w:sz w:val="22"/>
          <w:szCs w:val="22"/>
        </w:rPr>
        <w:t>Integralną częścią oferty są:</w:t>
      </w:r>
    </w:p>
    <w:p w:rsidR="00FC3264" w:rsidRPr="004238F9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238F9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FC3264" w:rsidRPr="004238F9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238F9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FC3264" w:rsidRPr="004238F9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238F9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054406" w:rsidRPr="004238F9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054406" w:rsidRPr="004238F9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9765FC" w:rsidRPr="004238F9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4238F9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9765FC" w:rsidRPr="004238F9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4238F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4238F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1E79" w:rsidRDefault="00054406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054406" w:rsidRPr="00F01E79" w:rsidRDefault="00054406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130D1" w:rsidRPr="004238F9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4238F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4238F9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238F9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4238F9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4238F9">
        <w:rPr>
          <w:rFonts w:ascii="Arial" w:hAnsi="Arial" w:cs="Arial"/>
          <w:sz w:val="18"/>
          <w:szCs w:val="18"/>
        </w:rPr>
        <w:t>* niewłaściwe skreślić</w:t>
      </w:r>
    </w:p>
    <w:p w:rsidR="00C10ED3" w:rsidRPr="004238F9" w:rsidRDefault="00C10ED3" w:rsidP="00C10ED3">
      <w:pPr>
        <w:rPr>
          <w:rFonts w:ascii="Arial" w:hAnsi="Arial" w:cs="Arial"/>
          <w:sz w:val="18"/>
          <w:szCs w:val="18"/>
        </w:rPr>
      </w:pPr>
      <w:r w:rsidRPr="004238F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4238F9">
        <w:rPr>
          <w:rFonts w:ascii="Arial" w:hAnsi="Arial" w:cs="Arial"/>
          <w:sz w:val="18"/>
          <w:szCs w:val="18"/>
        </w:rPr>
        <w:t>wypełnić jeżeli dotyczy</w:t>
      </w:r>
    </w:p>
    <w:p w:rsidR="001313E7" w:rsidRPr="004238F9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4238F9">
        <w:rPr>
          <w:rFonts w:ascii="Arial" w:hAnsi="Arial" w:cs="Arial"/>
          <w:sz w:val="18"/>
          <w:szCs w:val="18"/>
        </w:rPr>
        <w:t xml:space="preserve">*** 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313E7" w:rsidRPr="004238F9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4238F9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4238F9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238F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4238F9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29B" w:rsidRDefault="0074629B">
      <w:r>
        <w:separator/>
      </w:r>
    </w:p>
  </w:endnote>
  <w:endnote w:type="continuationSeparator" w:id="0">
    <w:p w:rsidR="0074629B" w:rsidRDefault="00746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29B" w:rsidRDefault="0074629B">
      <w:r>
        <w:separator/>
      </w:r>
    </w:p>
  </w:footnote>
  <w:footnote w:type="continuationSeparator" w:id="0">
    <w:p w:rsidR="0074629B" w:rsidRDefault="00746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7214B5">
      <w:rPr>
        <w:rFonts w:ascii="Arial" w:hAnsi="Arial" w:cs="Arial"/>
        <w:i/>
        <w:sz w:val="20"/>
        <w:szCs w:val="20"/>
      </w:rPr>
      <w:t>3080</w:t>
    </w:r>
    <w:r w:rsidRPr="00903E24">
      <w:rPr>
        <w:rFonts w:ascii="Arial" w:hAnsi="Arial" w:cs="Arial"/>
        <w:i/>
        <w:sz w:val="20"/>
        <w:szCs w:val="20"/>
      </w:rPr>
      <w:t>/</w:t>
    </w:r>
    <w:r w:rsidR="00DA748E">
      <w:rPr>
        <w:rFonts w:ascii="Arial" w:hAnsi="Arial" w:cs="Arial"/>
        <w:i/>
        <w:sz w:val="20"/>
        <w:szCs w:val="20"/>
      </w:rPr>
      <w:t>D</w:t>
    </w:r>
    <w:r w:rsidRPr="00903E24">
      <w:rPr>
        <w:rFonts w:ascii="Arial" w:hAnsi="Arial" w:cs="Arial"/>
        <w:i/>
        <w:sz w:val="20"/>
        <w:szCs w:val="20"/>
      </w:rPr>
      <w:t>/</w:t>
    </w:r>
    <w:r w:rsidR="003F0F54">
      <w:rPr>
        <w:rFonts w:ascii="Arial" w:hAnsi="Arial" w:cs="Arial"/>
        <w:i/>
        <w:sz w:val="20"/>
        <w:szCs w:val="20"/>
      </w:rPr>
      <w:t>2</w:t>
    </w:r>
    <w:r w:rsidR="007214B5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6"/>
  </w:num>
  <w:num w:numId="8">
    <w:abstractNumId w:val="26"/>
  </w:num>
  <w:num w:numId="9">
    <w:abstractNumId w:val="17"/>
  </w:num>
  <w:num w:numId="10">
    <w:abstractNumId w:val="28"/>
  </w:num>
  <w:num w:numId="11">
    <w:abstractNumId w:val="10"/>
  </w:num>
  <w:num w:numId="12">
    <w:abstractNumId w:val="0"/>
  </w:num>
  <w:num w:numId="13">
    <w:abstractNumId w:val="15"/>
  </w:num>
  <w:num w:numId="14">
    <w:abstractNumId w:val="2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"/>
  </w:num>
  <w:num w:numId="18">
    <w:abstractNumId w:val="7"/>
  </w:num>
  <w:num w:numId="19">
    <w:abstractNumId w:val="29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11"/>
  </w:num>
  <w:num w:numId="27">
    <w:abstractNumId w:val="20"/>
  </w:num>
  <w:num w:numId="28">
    <w:abstractNumId w:val="4"/>
  </w:num>
  <w:num w:numId="2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4"/>
  </w:num>
  <w:num w:numId="33">
    <w:abstractNumId w:val="30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63A9A"/>
    <w:rsid w:val="00665EED"/>
    <w:rsid w:val="00674268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77F2"/>
    <w:rsid w:val="006F6530"/>
    <w:rsid w:val="00701C9C"/>
    <w:rsid w:val="00711430"/>
    <w:rsid w:val="007214B5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3E720C3"/>
  <w15:chartTrackingRefBased/>
  <w15:docId w15:val="{80DCA40B-F9F4-4D86-99AA-0E59045B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3E5A-745F-4A2E-9DB9-BA04EDDA9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1135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2</cp:revision>
  <cp:lastPrinted>2023-07-12T07:39:00Z</cp:lastPrinted>
  <dcterms:created xsi:type="dcterms:W3CDTF">2023-07-12T07:39:00Z</dcterms:created>
  <dcterms:modified xsi:type="dcterms:W3CDTF">2023-07-12T07:39:00Z</dcterms:modified>
</cp:coreProperties>
</file>