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67A04" w:rsidRPr="00F67A04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18660D" w:rsidRPr="0018660D" w:rsidRDefault="0018660D" w:rsidP="0018660D">
      <w:pPr>
        <w:spacing w:after="120" w:line="276" w:lineRule="auto"/>
        <w:jc w:val="both"/>
        <w:rPr>
          <w:sz w:val="18"/>
          <w:szCs w:val="22"/>
        </w:rPr>
      </w:pPr>
    </w:p>
    <w:p w:rsidR="00F31EAC" w:rsidRDefault="002E612D" w:rsidP="0018660D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67A04" w:rsidRPr="00F67A04">
        <w:rPr>
          <w:sz w:val="22"/>
          <w:szCs w:val="22"/>
        </w:rPr>
        <w:t xml:space="preserve">Tryb podstawowy bez negocjacji - art. 275 pkt. 1 ustawy </w:t>
      </w:r>
      <w:proofErr w:type="spellStart"/>
      <w:r w:rsidR="00F67A04" w:rsidRPr="00F67A04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18660D" w:rsidRDefault="00AA39D6" w:rsidP="00F31EAC">
      <w:pPr>
        <w:spacing w:after="240" w:line="276" w:lineRule="auto"/>
        <w:jc w:val="center"/>
        <w:rPr>
          <w:b/>
          <w:szCs w:val="22"/>
        </w:rPr>
      </w:pPr>
      <w:r w:rsidRPr="0018660D">
        <w:rPr>
          <w:szCs w:val="22"/>
        </w:rPr>
        <w:t>”</w:t>
      </w:r>
      <w:r w:rsidR="00F67A04" w:rsidRPr="0018660D">
        <w:rPr>
          <w:b/>
          <w:szCs w:val="22"/>
        </w:rPr>
        <w:t>Remont dachu budynku nr 1</w:t>
      </w:r>
      <w:r w:rsidRPr="0018660D">
        <w:rPr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Pr="007677F8" w:rsidRDefault="003B769C" w:rsidP="0018660D">
      <w:pPr>
        <w:spacing w:before="120"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d</w:t>
      </w:r>
      <w:r w:rsidR="0018660D">
        <w:rPr>
          <w:sz w:val="22"/>
          <w:szCs w:val="22"/>
        </w:rPr>
        <w:t xml:space="preserve">ziałając w imieniu i na rzecz </w:t>
      </w:r>
      <w:r w:rsidR="00AE2ACB" w:rsidRPr="007677F8">
        <w:rPr>
          <w:b/>
          <w:sz w:val="22"/>
          <w:szCs w:val="22"/>
        </w:rPr>
        <w:t>Nazwa i adres Wykonawcy</w:t>
      </w:r>
      <w:r w:rsidR="00AE2ACB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:rsidR="0018660D" w:rsidRPr="007677F8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8660D" w:rsidRPr="007677F8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18660D">
              <w:rPr>
                <w:sz w:val="22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18660D">
              <w:rPr>
                <w:sz w:val="22"/>
              </w:rPr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B63D6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Cena oferty wynosi:</w:t>
      </w:r>
      <w:r w:rsidRPr="0018660D">
        <w:t xml:space="preserve"> </w:t>
      </w:r>
      <w:r w:rsidR="0097776D" w:rsidRPr="0018660D">
        <w:t>_______________</w:t>
      </w:r>
      <w:r w:rsidRPr="0018660D"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  <w:r w:rsidR="0018660D">
        <w:rPr>
          <w:sz w:val="22"/>
        </w:rPr>
        <w:t xml:space="preserve">, </w:t>
      </w:r>
      <w:r w:rsidR="006B63D6"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</w:t>
      </w:r>
      <w:r w:rsidR="006B63D6"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="006B63D6"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6B63D6" w:rsidRDefault="0097776D" w:rsidP="0018660D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(słownie: </w:t>
      </w:r>
      <w:r>
        <w:rPr>
          <w:sz w:val="22"/>
        </w:rPr>
        <w:t>___________________________</w:t>
      </w:r>
      <w:r w:rsidR="0018660D">
        <w:rPr>
          <w:sz w:val="22"/>
        </w:rPr>
        <w:t xml:space="preserve">brutto), </w:t>
      </w:r>
    </w:p>
    <w:p w:rsidR="00F032A4" w:rsidRDefault="0018660D" w:rsidP="00F032A4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W terminie  </w:t>
      </w:r>
      <w:r w:rsidRPr="0018660D">
        <w:rPr>
          <w:b/>
          <w:sz w:val="22"/>
        </w:rPr>
        <w:t>…</w:t>
      </w:r>
      <w:r>
        <w:rPr>
          <w:b/>
          <w:sz w:val="22"/>
        </w:rPr>
        <w:t xml:space="preserve">.. </w:t>
      </w:r>
      <w:r w:rsidRPr="0018660D">
        <w:rPr>
          <w:b/>
          <w:sz w:val="22"/>
        </w:rPr>
        <w:t>dni</w:t>
      </w:r>
      <w:r>
        <w:rPr>
          <w:sz w:val="22"/>
        </w:rPr>
        <w:t xml:space="preserve">  od  przekazania  placu robót.</w:t>
      </w:r>
      <w:r w:rsidR="00F032A4">
        <w:rPr>
          <w:sz w:val="22"/>
        </w:rPr>
        <w:t xml:space="preserve"> Stawka brutto za R /godz. ………zł..</w:t>
      </w:r>
    </w:p>
    <w:p w:rsidR="00F032A4" w:rsidRDefault="00F032A4" w:rsidP="00F032A4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U</w:t>
      </w:r>
      <w:r w:rsidRPr="00F032A4">
        <w:rPr>
          <w:sz w:val="22"/>
        </w:rPr>
        <w:t>dzielamy gwarancji na okres .......... miesięcy licząc od daty odbioru końcowego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</w:t>
            </w:r>
            <w:r w:rsidR="00C26564">
              <w:rPr>
                <w:sz w:val="20"/>
                <w:szCs w:val="20"/>
              </w:rPr>
              <w:t xml:space="preserve">, adres </w:t>
            </w:r>
            <w:r w:rsidRPr="00CE3AE6">
              <w:rPr>
                <w:sz w:val="20"/>
                <w:szCs w:val="20"/>
              </w:rPr>
              <w:t xml:space="preserve">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1661BD" w:rsidRDefault="0018660D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1661BD" w:rsidRDefault="0018660D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F032A4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F032A4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zobowiązujemy się do przyjęcia placu budowy/robót w terminie do 5</w:t>
      </w:r>
      <w:bookmarkStart w:id="0" w:name="_GoBack"/>
      <w:bookmarkEnd w:id="0"/>
      <w:r>
        <w:rPr>
          <w:sz w:val="22"/>
        </w:rPr>
        <w:t xml:space="preserve"> dni od  podpisania umowy  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657D86">
        <w:rPr>
          <w:b/>
          <w:sz w:val="22"/>
          <w:szCs w:val="22"/>
          <w:u w:val="single"/>
        </w:rPr>
        <w:t>nie będzie</w:t>
      </w:r>
      <w:r w:rsidRPr="00657D86">
        <w:rPr>
          <w:bCs/>
          <w:sz w:val="22"/>
          <w:szCs w:val="22"/>
          <w:u w:val="single"/>
        </w:rPr>
        <w:t xml:space="preserve"> </w:t>
      </w:r>
      <w:r w:rsidRPr="00657D86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657D86" w:rsidRPr="00657D86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657D86" w:rsidRPr="00657D86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18660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18660D">
              <w:rPr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18660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18660D">
              <w:rPr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18660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18660D">
              <w:rPr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18660D" w:rsidRDefault="0018660D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18660D">
      <w:pPr>
        <w:tabs>
          <w:tab w:val="center" w:pos="7655"/>
        </w:tabs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</w:t>
      </w:r>
      <w:r w:rsidR="0018660D">
        <w:rPr>
          <w:i/>
          <w:sz w:val="18"/>
          <w:szCs w:val="18"/>
        </w:rPr>
        <w:t xml:space="preserve">elektroniczny </w:t>
      </w:r>
      <w:r w:rsidRPr="007D475B">
        <w:rPr>
          <w:i/>
          <w:sz w:val="18"/>
          <w:szCs w:val="18"/>
        </w:rPr>
        <w:t>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52" w:rsidRDefault="00240E52" w:rsidP="00FF57EE">
      <w:r>
        <w:separator/>
      </w:r>
    </w:p>
  </w:endnote>
  <w:endnote w:type="continuationSeparator" w:id="0">
    <w:p w:rsidR="00240E52" w:rsidRDefault="00240E5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04" w:rsidRDefault="00F67A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04" w:rsidRDefault="00F67A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04" w:rsidRDefault="00F67A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52" w:rsidRDefault="00240E52" w:rsidP="00FF57EE">
      <w:r>
        <w:separator/>
      </w:r>
    </w:p>
  </w:footnote>
  <w:footnote w:type="continuationSeparator" w:id="0">
    <w:p w:rsidR="00240E52" w:rsidRDefault="00240E52" w:rsidP="00FF57EE">
      <w:r>
        <w:continuationSeparator/>
      </w:r>
    </w:p>
  </w:footnote>
  <w:footnote w:id="1">
    <w:p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04" w:rsidRDefault="00F67A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67A04">
      <w:rPr>
        <w:sz w:val="20"/>
        <w:szCs w:val="20"/>
      </w:rPr>
      <w:t>89/2023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04" w:rsidRDefault="00F67A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E52"/>
    <w:rsid w:val="001063D3"/>
    <w:rsid w:val="0018660D"/>
    <w:rsid w:val="001C7D84"/>
    <w:rsid w:val="002214DB"/>
    <w:rsid w:val="00240E52"/>
    <w:rsid w:val="00267D1F"/>
    <w:rsid w:val="002E612D"/>
    <w:rsid w:val="003B769C"/>
    <w:rsid w:val="004D5A42"/>
    <w:rsid w:val="00525EFF"/>
    <w:rsid w:val="0055396A"/>
    <w:rsid w:val="005844F6"/>
    <w:rsid w:val="005F6F5F"/>
    <w:rsid w:val="006477D7"/>
    <w:rsid w:val="00657D86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26564"/>
    <w:rsid w:val="00CE3AE6"/>
    <w:rsid w:val="00D554C7"/>
    <w:rsid w:val="00DA0336"/>
    <w:rsid w:val="00DC336F"/>
    <w:rsid w:val="00F032A4"/>
    <w:rsid w:val="00F134D5"/>
    <w:rsid w:val="00F31EAC"/>
    <w:rsid w:val="00F67A04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5</cp:revision>
  <dcterms:created xsi:type="dcterms:W3CDTF">2023-07-18T10:22:00Z</dcterms:created>
  <dcterms:modified xsi:type="dcterms:W3CDTF">2023-07-19T05:01:00Z</dcterms:modified>
</cp:coreProperties>
</file>