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B4274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C0680F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C0680F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C0680F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0680F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C0680F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C0680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0680F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C0680F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0680F" w:rsidRPr="0012157F" w:rsidTr="001D6939">
        <w:tc>
          <w:tcPr>
            <w:tcW w:w="9104" w:type="dxa"/>
            <w:shd w:val="clear" w:color="auto" w:fill="D9D9D9"/>
          </w:tcPr>
          <w:p w:rsidR="00C0680F" w:rsidRPr="0012157F" w:rsidRDefault="00C0680F" w:rsidP="001D693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0680F" w:rsidRPr="0012157F" w:rsidRDefault="00C0680F" w:rsidP="001D693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0680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0680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0680F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C0680F" w:rsidRPr="00612283" w:rsidRDefault="00C0680F" w:rsidP="001D693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C0680F" w:rsidRPr="00612283" w:rsidRDefault="00C0680F" w:rsidP="001D6939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C0680F" w:rsidRPr="0012157F" w:rsidRDefault="00C0680F" w:rsidP="001D693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C0680F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0680F">
        <w:rPr>
          <w:rFonts w:ascii="Arial" w:hAnsi="Arial" w:cs="Arial"/>
          <w:b/>
          <w:sz w:val="24"/>
          <w:szCs w:val="24"/>
        </w:rPr>
        <w:t>Remont dachu budynku nr 1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0680F" w:rsidRPr="00C0680F">
        <w:rPr>
          <w:rFonts w:ascii="Arial" w:hAnsi="Arial" w:cs="Arial"/>
          <w:b/>
          <w:sz w:val="24"/>
          <w:szCs w:val="24"/>
        </w:rPr>
        <w:t>89/2023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0680F" w:rsidRPr="00C0680F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C0680F" w:rsidRPr="00992BD8" w:rsidRDefault="00C0680F" w:rsidP="00C0680F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Default="00C0680F" w:rsidP="00C0680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5C127D" w:rsidRPr="00A44833" w:rsidRDefault="005C127D" w:rsidP="00C0680F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C0680F" w:rsidRPr="0012157F" w:rsidRDefault="00C0680F" w:rsidP="00C0680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0680F" w:rsidRPr="0012157F" w:rsidRDefault="00C0680F" w:rsidP="00C0680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lastRenderedPageBreak/>
        <w:t>Art. 109 ust. 1 pkt 1</w:t>
      </w:r>
    </w:p>
    <w:p w:rsidR="00C0680F" w:rsidRPr="0012157F" w:rsidRDefault="00C0680F" w:rsidP="00C0680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C0680F" w:rsidRPr="00A44833" w:rsidRDefault="00C0680F" w:rsidP="00C0680F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C0680F" w:rsidRPr="0012157F" w:rsidRDefault="00C0680F" w:rsidP="00C0680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C0680F" w:rsidRPr="0012157F" w:rsidRDefault="00C0680F" w:rsidP="00C0680F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0680F" w:rsidRPr="0012157F" w:rsidTr="001D693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0F" w:rsidRPr="0012157F" w:rsidRDefault="00C0680F" w:rsidP="001D693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80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80F" w:rsidRPr="0012157F" w:rsidRDefault="00C0680F" w:rsidP="001D693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0680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0680F" w:rsidRPr="00C0680F" w:rsidRDefault="00C0680F" w:rsidP="001D693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80F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na zasadzie spełnia/nie spełnia. </w:t>
            </w:r>
          </w:p>
          <w:p w:rsidR="00C0680F" w:rsidRPr="00C0680F" w:rsidRDefault="00C0680F" w:rsidP="001D693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80F">
              <w:rPr>
                <w:rFonts w:ascii="Arial" w:hAnsi="Arial" w:cs="Arial"/>
                <w:sz w:val="24"/>
                <w:szCs w:val="24"/>
              </w:rPr>
              <w:t xml:space="preserve">1. Przedstawienie Wykazu Robót budowlanych  </w:t>
            </w:r>
            <w:r w:rsidR="006B4274" w:rsidRPr="00C0680F">
              <w:rPr>
                <w:rFonts w:ascii="Arial" w:hAnsi="Arial" w:cs="Arial"/>
                <w:sz w:val="24"/>
                <w:szCs w:val="24"/>
              </w:rPr>
              <w:t>obejmujący</w:t>
            </w:r>
            <w:r w:rsidRPr="00C0680F">
              <w:rPr>
                <w:rFonts w:ascii="Arial" w:hAnsi="Arial" w:cs="Arial"/>
                <w:sz w:val="24"/>
                <w:szCs w:val="24"/>
              </w:rPr>
              <w:t xml:space="preserve"> zrealizowanie </w:t>
            </w:r>
            <w:proofErr w:type="spellStart"/>
            <w:r w:rsidRPr="00C0680F">
              <w:rPr>
                <w:rFonts w:ascii="Arial" w:hAnsi="Arial" w:cs="Arial"/>
                <w:sz w:val="24"/>
                <w:szCs w:val="24"/>
              </w:rPr>
              <w:t>conajmiej</w:t>
            </w:r>
            <w:proofErr w:type="spellEnd"/>
            <w:r w:rsidRPr="00C0680F">
              <w:rPr>
                <w:rFonts w:ascii="Arial" w:hAnsi="Arial" w:cs="Arial"/>
                <w:sz w:val="24"/>
                <w:szCs w:val="24"/>
              </w:rPr>
              <w:t xml:space="preserve"> 2 robót budowlanych w zakresie </w:t>
            </w:r>
            <w:r w:rsidR="00181258">
              <w:rPr>
                <w:rFonts w:ascii="Arial" w:hAnsi="Arial" w:cs="Arial"/>
                <w:sz w:val="24"/>
                <w:szCs w:val="24"/>
              </w:rPr>
              <w:t>robót</w:t>
            </w:r>
            <w:r w:rsidRPr="00C0680F">
              <w:rPr>
                <w:rFonts w:ascii="Arial" w:hAnsi="Arial" w:cs="Arial"/>
                <w:sz w:val="24"/>
                <w:szCs w:val="24"/>
              </w:rPr>
              <w:t xml:space="preserve"> dekarskich o wartości </w:t>
            </w:r>
            <w:proofErr w:type="spellStart"/>
            <w:r w:rsidRPr="00C0680F">
              <w:rPr>
                <w:rFonts w:ascii="Arial" w:hAnsi="Arial" w:cs="Arial"/>
                <w:sz w:val="24"/>
                <w:szCs w:val="24"/>
              </w:rPr>
              <w:t>conajmniej</w:t>
            </w:r>
            <w:proofErr w:type="spellEnd"/>
            <w:r w:rsidRPr="00C0680F">
              <w:rPr>
                <w:rFonts w:ascii="Arial" w:hAnsi="Arial" w:cs="Arial"/>
                <w:sz w:val="24"/>
                <w:szCs w:val="24"/>
              </w:rPr>
              <w:t xml:space="preserve"> 100 000zł/brutto każda z dokumentami </w:t>
            </w:r>
            <w:r w:rsidR="006B4274" w:rsidRPr="00C0680F">
              <w:rPr>
                <w:rFonts w:ascii="Arial" w:hAnsi="Arial" w:cs="Arial"/>
                <w:sz w:val="24"/>
                <w:szCs w:val="24"/>
              </w:rPr>
              <w:t>potwierdzającymi</w:t>
            </w:r>
            <w:r w:rsidRPr="00C0680F">
              <w:rPr>
                <w:rFonts w:ascii="Arial" w:hAnsi="Arial" w:cs="Arial"/>
                <w:sz w:val="24"/>
                <w:szCs w:val="24"/>
              </w:rPr>
              <w:t xml:space="preserve"> ich należyte wykonanie  </w:t>
            </w:r>
          </w:p>
          <w:p w:rsidR="00C0680F" w:rsidRPr="0012157F" w:rsidRDefault="00C0680F" w:rsidP="001D693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80F">
              <w:rPr>
                <w:rFonts w:ascii="Arial" w:hAnsi="Arial" w:cs="Arial"/>
                <w:sz w:val="24"/>
                <w:szCs w:val="24"/>
              </w:rPr>
              <w:t xml:space="preserve">2. przedstawienie Wykazu Osób przewidzianych do  </w:t>
            </w:r>
            <w:r w:rsidR="006B4274">
              <w:rPr>
                <w:rFonts w:ascii="Arial" w:hAnsi="Arial" w:cs="Arial"/>
                <w:sz w:val="24"/>
                <w:szCs w:val="24"/>
              </w:rPr>
              <w:t>r</w:t>
            </w:r>
            <w:r w:rsidRPr="00C0680F">
              <w:rPr>
                <w:rFonts w:ascii="Arial" w:hAnsi="Arial" w:cs="Arial"/>
                <w:sz w:val="24"/>
                <w:szCs w:val="24"/>
              </w:rPr>
              <w:t xml:space="preserve">ealizacji  </w:t>
            </w:r>
            <w:r w:rsidR="006B4274" w:rsidRPr="00C0680F">
              <w:rPr>
                <w:rFonts w:ascii="Arial" w:hAnsi="Arial" w:cs="Arial"/>
                <w:sz w:val="24"/>
                <w:szCs w:val="24"/>
              </w:rPr>
              <w:t>zamówienia</w:t>
            </w:r>
            <w:r w:rsidRPr="00C0680F">
              <w:rPr>
                <w:rFonts w:ascii="Arial" w:hAnsi="Arial" w:cs="Arial"/>
                <w:sz w:val="24"/>
                <w:szCs w:val="24"/>
              </w:rPr>
              <w:t xml:space="preserve"> w ilości  </w:t>
            </w:r>
            <w:proofErr w:type="spellStart"/>
            <w:r w:rsidRPr="00C0680F">
              <w:rPr>
                <w:rFonts w:ascii="Arial" w:hAnsi="Arial" w:cs="Arial"/>
                <w:sz w:val="24"/>
                <w:szCs w:val="24"/>
              </w:rPr>
              <w:t>conajmniej</w:t>
            </w:r>
            <w:proofErr w:type="spellEnd"/>
            <w:r w:rsidRPr="00C0680F">
              <w:rPr>
                <w:rFonts w:ascii="Arial" w:hAnsi="Arial" w:cs="Arial"/>
                <w:sz w:val="24"/>
                <w:szCs w:val="24"/>
              </w:rPr>
              <w:t xml:space="preserve">: 3 dekarzy i 1osoby </w:t>
            </w:r>
            <w:r w:rsidR="006B4274" w:rsidRPr="00C0680F">
              <w:rPr>
                <w:rFonts w:ascii="Arial" w:hAnsi="Arial" w:cs="Arial"/>
                <w:sz w:val="24"/>
                <w:szCs w:val="24"/>
              </w:rPr>
              <w:t>posiadającej</w:t>
            </w:r>
            <w:r w:rsidRPr="00C0680F">
              <w:rPr>
                <w:rFonts w:ascii="Arial" w:hAnsi="Arial" w:cs="Arial"/>
                <w:sz w:val="24"/>
                <w:szCs w:val="24"/>
              </w:rPr>
              <w:t xml:space="preserve"> uprawnienia budowlane do  prowadzenia tych robót.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C127D" w:rsidRPr="00E426EB" w:rsidRDefault="005C127D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F9E" w:rsidRDefault="00C41F9E" w:rsidP="0038231F">
      <w:pPr>
        <w:spacing w:after="0" w:line="240" w:lineRule="auto"/>
      </w:pPr>
      <w:r>
        <w:separator/>
      </w:r>
    </w:p>
  </w:endnote>
  <w:endnote w:type="continuationSeparator" w:id="0">
    <w:p w:rsidR="00C41F9E" w:rsidRDefault="00C41F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80F" w:rsidRDefault="00C0680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57E7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57E7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80F" w:rsidRDefault="00C068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F9E" w:rsidRDefault="00C41F9E" w:rsidP="0038231F">
      <w:pPr>
        <w:spacing w:after="0" w:line="240" w:lineRule="auto"/>
      </w:pPr>
      <w:r>
        <w:separator/>
      </w:r>
    </w:p>
  </w:footnote>
  <w:footnote w:type="continuationSeparator" w:id="0">
    <w:p w:rsidR="00C41F9E" w:rsidRDefault="00C41F9E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80F" w:rsidRDefault="00C068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80F" w:rsidRDefault="00C068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80F" w:rsidRDefault="00C068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1F9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81258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57E7D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127D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4274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80F"/>
    <w:rsid w:val="00C113BF"/>
    <w:rsid w:val="00C4103F"/>
    <w:rsid w:val="00C41F9E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653F5-48EC-4829-BB20-6B9D3DF02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900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6</cp:revision>
  <cp:lastPrinted>2023-07-19T05:02:00Z</cp:lastPrinted>
  <dcterms:created xsi:type="dcterms:W3CDTF">2023-07-18T10:32:00Z</dcterms:created>
  <dcterms:modified xsi:type="dcterms:W3CDTF">2023-07-19T05:02:00Z</dcterms:modified>
</cp:coreProperties>
</file>