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B547B" w:rsidRDefault="000709E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709E8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0709E8">
        <w:rPr>
          <w:rFonts w:ascii="Arial" w:hAnsi="Arial" w:cs="Arial"/>
          <w:sz w:val="24"/>
          <w:szCs w:val="24"/>
        </w:rPr>
        <w:t>2023-07-19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0709E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709E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BB547B" w:rsidRDefault="000709E8" w:rsidP="00D665F5">
      <w:pPr>
        <w:rPr>
          <w:rFonts w:ascii="Arial" w:hAnsi="Arial" w:cs="Arial"/>
          <w:sz w:val="24"/>
          <w:szCs w:val="24"/>
        </w:rPr>
      </w:pPr>
      <w:r w:rsidRPr="000709E8">
        <w:rPr>
          <w:rFonts w:ascii="Arial" w:hAnsi="Arial" w:cs="Arial"/>
          <w:sz w:val="24"/>
          <w:szCs w:val="24"/>
        </w:rPr>
        <w:t>ul. Warszawska 24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</w:p>
    <w:p w:rsidR="00D665F5" w:rsidRPr="00BB547B" w:rsidRDefault="000709E8" w:rsidP="00D665F5">
      <w:pPr>
        <w:rPr>
          <w:rFonts w:ascii="Arial" w:hAnsi="Arial" w:cs="Arial"/>
          <w:sz w:val="24"/>
          <w:szCs w:val="24"/>
        </w:rPr>
      </w:pPr>
      <w:r w:rsidRPr="000709E8">
        <w:rPr>
          <w:rFonts w:ascii="Arial" w:hAnsi="Arial" w:cs="Arial"/>
          <w:sz w:val="24"/>
          <w:szCs w:val="24"/>
        </w:rPr>
        <w:t>31-155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="003D43B3" w:rsidRPr="000709E8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709E8" w:rsidRPr="000709E8">
        <w:rPr>
          <w:rFonts w:ascii="Arial" w:hAnsi="Arial" w:cs="Arial"/>
          <w:b/>
          <w:sz w:val="24"/>
          <w:szCs w:val="24"/>
        </w:rPr>
        <w:t>KA-2/055/2023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09E8" w:rsidRPr="000709E8">
        <w:rPr>
          <w:rFonts w:ascii="Arial" w:hAnsi="Arial" w:cs="Arial"/>
          <w:sz w:val="24"/>
          <w:szCs w:val="24"/>
        </w:rPr>
        <w:t>przetarg</w:t>
      </w:r>
      <w:r w:rsidR="003D43B3">
        <w:rPr>
          <w:rFonts w:ascii="Arial" w:hAnsi="Arial" w:cs="Arial"/>
          <w:sz w:val="24"/>
          <w:szCs w:val="24"/>
        </w:rPr>
        <w:t>u</w:t>
      </w:r>
      <w:r w:rsidR="000709E8" w:rsidRPr="000709E8">
        <w:rPr>
          <w:rFonts w:ascii="Arial" w:hAnsi="Arial" w:cs="Arial"/>
          <w:sz w:val="24"/>
          <w:szCs w:val="24"/>
        </w:rPr>
        <w:t xml:space="preserve"> nieograniczon</w:t>
      </w:r>
      <w:r w:rsidR="003D43B3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0709E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709E8">
        <w:rPr>
          <w:rFonts w:ascii="Arial" w:hAnsi="Arial" w:cs="Arial"/>
          <w:b/>
          <w:szCs w:val="24"/>
        </w:rPr>
        <w:t xml:space="preserve">Utrzymanie czystości w budynkach i na terenie Politechniki Krakowskiej  </w:t>
      </w:r>
      <w:r w:rsidR="003D43B3">
        <w:rPr>
          <w:rFonts w:ascii="Arial" w:hAnsi="Arial" w:cs="Arial"/>
          <w:b/>
          <w:szCs w:val="24"/>
        </w:rPr>
        <w:t xml:space="preserve">                      </w:t>
      </w:r>
      <w:r w:rsidRPr="000709E8">
        <w:rPr>
          <w:rFonts w:ascii="Arial" w:hAnsi="Arial" w:cs="Arial"/>
          <w:b/>
          <w:szCs w:val="24"/>
        </w:rPr>
        <w:t>w Krakowie.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3D43B3">
        <w:rPr>
          <w:rFonts w:ascii="Arial" w:hAnsi="Arial" w:cs="Arial"/>
          <w:bCs/>
          <w:sz w:val="24"/>
          <w:szCs w:val="24"/>
        </w:rPr>
        <w:t xml:space="preserve">                  </w:t>
      </w:r>
      <w:r w:rsidRPr="00BB547B">
        <w:rPr>
          <w:rFonts w:ascii="Arial" w:hAnsi="Arial" w:cs="Arial"/>
          <w:bCs/>
          <w:sz w:val="24"/>
          <w:szCs w:val="24"/>
        </w:rPr>
        <w:t>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709E8" w:rsidRPr="000709E8">
        <w:rPr>
          <w:rFonts w:ascii="Arial" w:hAnsi="Arial" w:cs="Arial"/>
          <w:sz w:val="24"/>
          <w:szCs w:val="24"/>
        </w:rPr>
        <w:t>(</w:t>
      </w:r>
      <w:proofErr w:type="spellStart"/>
      <w:r w:rsidR="000709E8" w:rsidRPr="000709E8">
        <w:rPr>
          <w:rFonts w:ascii="Arial" w:hAnsi="Arial" w:cs="Arial"/>
          <w:sz w:val="24"/>
          <w:szCs w:val="24"/>
        </w:rPr>
        <w:t>t.j</w:t>
      </w:r>
      <w:proofErr w:type="spellEnd"/>
      <w:r w:rsidR="000709E8" w:rsidRPr="000709E8">
        <w:rPr>
          <w:rFonts w:ascii="Arial" w:hAnsi="Arial" w:cs="Arial"/>
          <w:sz w:val="24"/>
          <w:szCs w:val="24"/>
        </w:rPr>
        <w:t>. Dz. U. z 2022r. poz. 1710</w:t>
      </w:r>
      <w:r w:rsidR="003D43B3">
        <w:rPr>
          <w:rFonts w:ascii="Arial" w:hAnsi="Arial" w:cs="Arial"/>
          <w:sz w:val="24"/>
          <w:szCs w:val="24"/>
        </w:rPr>
        <w:t xml:space="preserve"> ze zm.</w:t>
      </w:r>
      <w:r w:rsidR="000709E8" w:rsidRPr="000709E8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709E8" w:rsidRPr="000709E8">
        <w:rPr>
          <w:rFonts w:ascii="Arial" w:hAnsi="Arial" w:cs="Arial"/>
          <w:sz w:val="24"/>
          <w:szCs w:val="24"/>
        </w:rPr>
        <w:t>19/07/2023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709E8" w:rsidRPr="000709E8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1984"/>
      </w:tblGrid>
      <w:tr w:rsidR="006B27ED" w:rsidRPr="00BB547B" w:rsidTr="003D43B3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Przedsiębiorstwo Produkcyjno-Handlowo Usługowe  "</w:t>
            </w:r>
            <w:proofErr w:type="spellStart"/>
            <w:r w:rsidRPr="000709E8">
              <w:rPr>
                <w:rFonts w:ascii="Arial" w:hAnsi="Arial" w:cs="Arial"/>
              </w:rPr>
              <w:t>SPECJAŁ"Spółka</w:t>
            </w:r>
            <w:proofErr w:type="spellEnd"/>
            <w:r w:rsidRPr="000709E8">
              <w:rPr>
                <w:rFonts w:ascii="Arial" w:hAnsi="Arial" w:cs="Arial"/>
              </w:rPr>
              <w:t xml:space="preserve"> z</w:t>
            </w:r>
            <w:r w:rsidR="003D43B3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o.o.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2 495 904.21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D43B3" w:rsidRPr="003D43B3" w:rsidRDefault="003D43B3" w:rsidP="003D43B3">
            <w:pPr>
              <w:rPr>
                <w:rFonts w:ascii="Arial" w:hAnsi="Arial" w:cs="Arial"/>
                <w:u w:val="single"/>
              </w:rPr>
            </w:pPr>
            <w:r w:rsidRPr="003D43B3">
              <w:rPr>
                <w:rFonts w:ascii="Arial" w:hAnsi="Arial" w:cs="Arial"/>
                <w:u w:val="single"/>
              </w:rPr>
              <w:t>Konsorcjum :</w:t>
            </w:r>
          </w:p>
          <w:p w:rsidR="003D43B3" w:rsidRDefault="003D43B3" w:rsidP="003D43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</w:t>
            </w:r>
          </w:p>
          <w:p w:rsidR="000709E8" w:rsidRPr="00BB547B" w:rsidRDefault="000709E8" w:rsidP="003D43B3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DGP CLEAN PARTNER </w:t>
            </w:r>
            <w:r w:rsidR="003D43B3">
              <w:rPr>
                <w:rFonts w:ascii="Arial" w:hAnsi="Arial" w:cs="Arial"/>
              </w:rPr>
              <w:t>Sp. z o. o. - lider</w:t>
            </w:r>
          </w:p>
          <w:p w:rsidR="000709E8" w:rsidRPr="00BB547B" w:rsidRDefault="000709E8" w:rsidP="003D43B3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Żytnia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15/23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3D43B3" w:rsidRDefault="000709E8" w:rsidP="003D43B3">
            <w:pPr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01-014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Warszawa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OP Sp. z o.o.- członek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Środkowa 20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59-220 Legnica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CTG Sp. z o.o. - członek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Najświętszej Marii Panny 14/3</w:t>
            </w:r>
          </w:p>
          <w:p w:rsidR="003D43B3" w:rsidRPr="00BB547B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59-220 Legnica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13 862 613.96 zł</w:t>
            </w:r>
          </w:p>
        </w:tc>
      </w:tr>
    </w:tbl>
    <w:p w:rsidR="00FD4C4D" w:rsidRDefault="00FD4C4D"/>
    <w:p w:rsidR="00FD4C4D" w:rsidRDefault="00FD4C4D"/>
    <w:p w:rsidR="00FD4C4D" w:rsidRDefault="00FD4C4D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1984"/>
      </w:tblGrid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D43B3" w:rsidRPr="003D43B3" w:rsidRDefault="003D43B3" w:rsidP="00D00400">
            <w:pPr>
              <w:spacing w:before="80"/>
              <w:rPr>
                <w:rFonts w:ascii="Arial" w:hAnsi="Arial" w:cs="Arial"/>
                <w:u w:val="single"/>
              </w:rPr>
            </w:pPr>
            <w:r w:rsidRPr="003D43B3">
              <w:rPr>
                <w:rFonts w:ascii="Arial" w:hAnsi="Arial" w:cs="Arial"/>
                <w:u w:val="single"/>
              </w:rPr>
              <w:t>Konsorcjum :</w:t>
            </w:r>
          </w:p>
          <w:p w:rsidR="003D43B3" w:rsidRDefault="003D43B3" w:rsidP="00D00400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:rsidR="000709E8" w:rsidRPr="00BB547B" w:rsidRDefault="000709E8" w:rsidP="003D43B3">
            <w:pPr>
              <w:rPr>
                <w:rFonts w:ascii="Arial" w:hAnsi="Arial" w:cs="Arial"/>
              </w:rPr>
            </w:pPr>
            <w:proofErr w:type="spellStart"/>
            <w:r w:rsidRPr="000709E8">
              <w:rPr>
                <w:rFonts w:ascii="Arial" w:hAnsi="Arial" w:cs="Arial"/>
              </w:rPr>
              <w:t>Seris</w:t>
            </w:r>
            <w:proofErr w:type="spellEnd"/>
            <w:r w:rsidRPr="000709E8">
              <w:rPr>
                <w:rFonts w:ascii="Arial" w:hAnsi="Arial" w:cs="Arial"/>
              </w:rPr>
              <w:t xml:space="preserve"> </w:t>
            </w:r>
            <w:proofErr w:type="spellStart"/>
            <w:r w:rsidRPr="000709E8">
              <w:rPr>
                <w:rFonts w:ascii="Arial" w:hAnsi="Arial" w:cs="Arial"/>
              </w:rPr>
              <w:t>Konsalnet</w:t>
            </w:r>
            <w:proofErr w:type="spellEnd"/>
            <w:r w:rsidRPr="000709E8">
              <w:rPr>
                <w:rFonts w:ascii="Arial" w:hAnsi="Arial" w:cs="Arial"/>
              </w:rPr>
              <w:t xml:space="preserve"> </w:t>
            </w:r>
            <w:proofErr w:type="spellStart"/>
            <w:r w:rsidRPr="000709E8">
              <w:rPr>
                <w:rFonts w:ascii="Arial" w:hAnsi="Arial" w:cs="Arial"/>
              </w:rPr>
              <w:t>Cleaning</w:t>
            </w:r>
            <w:proofErr w:type="spellEnd"/>
            <w:r w:rsidRPr="000709E8">
              <w:rPr>
                <w:rFonts w:ascii="Arial" w:hAnsi="Arial" w:cs="Arial"/>
              </w:rPr>
              <w:t xml:space="preserve"> Sp. z o. o.</w:t>
            </w:r>
            <w:r w:rsidR="003D43B3">
              <w:rPr>
                <w:rFonts w:ascii="Arial" w:hAnsi="Arial" w:cs="Arial"/>
              </w:rPr>
              <w:t xml:space="preserve"> - lider</w:t>
            </w:r>
          </w:p>
          <w:p w:rsidR="000709E8" w:rsidRPr="00BB547B" w:rsidRDefault="000709E8" w:rsidP="003D43B3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Kazimierza Wielkiego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55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Default="000709E8" w:rsidP="003D43B3">
            <w:pPr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01-267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Warszawa</w:t>
            </w:r>
          </w:p>
          <w:p w:rsidR="00FD4C4D" w:rsidRDefault="00FD4C4D" w:rsidP="003D43B3">
            <w:pPr>
              <w:jc w:val="both"/>
              <w:rPr>
                <w:rFonts w:ascii="Arial" w:hAnsi="Arial" w:cs="Arial"/>
              </w:rPr>
            </w:pP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3D43B3" w:rsidRDefault="003D43B3" w:rsidP="003D43B3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Seris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Konsalnet</w:t>
            </w:r>
            <w:proofErr w:type="spellEnd"/>
            <w:r>
              <w:rPr>
                <w:rFonts w:ascii="Arial" w:hAnsi="Arial" w:cs="Arial"/>
              </w:rPr>
              <w:t xml:space="preserve"> Ochrona Sp. z o. o.</w:t>
            </w:r>
          </w:p>
          <w:p w:rsidR="003D43B3" w:rsidRPr="003D43B3" w:rsidRDefault="003D43B3" w:rsidP="003D43B3">
            <w:pPr>
              <w:jc w:val="both"/>
              <w:rPr>
                <w:rFonts w:ascii="Arial" w:hAnsi="Arial" w:cs="Arial"/>
              </w:rPr>
            </w:pPr>
            <w:r w:rsidRPr="003D43B3">
              <w:rPr>
                <w:rFonts w:ascii="Arial" w:hAnsi="Arial" w:cs="Arial"/>
              </w:rPr>
              <w:t xml:space="preserve">ul. Kazimierza Wielkiego 55 </w:t>
            </w:r>
          </w:p>
          <w:p w:rsidR="003D43B3" w:rsidRPr="00BB547B" w:rsidRDefault="003D43B3" w:rsidP="003D43B3">
            <w:pPr>
              <w:jc w:val="both"/>
              <w:rPr>
                <w:rFonts w:ascii="Arial" w:hAnsi="Arial" w:cs="Arial"/>
              </w:rPr>
            </w:pPr>
            <w:r w:rsidRPr="003D43B3">
              <w:rPr>
                <w:rFonts w:ascii="Arial" w:hAnsi="Arial" w:cs="Arial"/>
              </w:rPr>
              <w:t>01-267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18 922 525.20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2695F" w:rsidRPr="003D43B3" w:rsidRDefault="0002695F" w:rsidP="0002695F">
            <w:pPr>
              <w:spacing w:before="80"/>
              <w:rPr>
                <w:rFonts w:ascii="Arial" w:hAnsi="Arial" w:cs="Arial"/>
                <w:u w:val="single"/>
              </w:rPr>
            </w:pPr>
            <w:r w:rsidRPr="003D43B3">
              <w:rPr>
                <w:rFonts w:ascii="Arial" w:hAnsi="Arial" w:cs="Arial"/>
                <w:u w:val="single"/>
              </w:rPr>
              <w:t>Konsorcjum :</w:t>
            </w:r>
          </w:p>
          <w:p w:rsidR="0002695F" w:rsidRDefault="0002695F" w:rsidP="0002695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Impel </w:t>
            </w:r>
            <w:proofErr w:type="spellStart"/>
            <w:r w:rsidRPr="000709E8">
              <w:rPr>
                <w:rFonts w:ascii="Arial" w:hAnsi="Arial" w:cs="Arial"/>
              </w:rPr>
              <w:t>Facility</w:t>
            </w:r>
            <w:proofErr w:type="spellEnd"/>
            <w:r w:rsidRPr="000709E8">
              <w:rPr>
                <w:rFonts w:ascii="Arial" w:hAnsi="Arial" w:cs="Arial"/>
              </w:rPr>
              <w:t xml:space="preserve"> Services Sp. z o. o.</w:t>
            </w:r>
            <w:r>
              <w:rPr>
                <w:rFonts w:ascii="Arial" w:hAnsi="Arial" w:cs="Arial"/>
              </w:rPr>
              <w:t xml:space="preserve"> – lider</w:t>
            </w:r>
          </w:p>
          <w:p w:rsidR="0002695F" w:rsidRDefault="0002695F" w:rsidP="0002695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Optima </w:t>
            </w:r>
            <w:proofErr w:type="spellStart"/>
            <w:r>
              <w:rPr>
                <w:rFonts w:ascii="Arial" w:hAnsi="Arial" w:cs="Arial"/>
              </w:rPr>
              <w:t>Cleaning</w:t>
            </w:r>
            <w:proofErr w:type="spellEnd"/>
            <w:r>
              <w:rPr>
                <w:rFonts w:ascii="Arial" w:hAnsi="Arial" w:cs="Arial"/>
              </w:rPr>
              <w:t xml:space="preserve"> Sp. z o.o. – członek</w:t>
            </w:r>
          </w:p>
          <w:p w:rsidR="0002695F" w:rsidRDefault="0002695F" w:rsidP="0002695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FM Partner Sp. z o.o. – członek</w:t>
            </w:r>
          </w:p>
          <w:p w:rsidR="0002695F" w:rsidRPr="00BB547B" w:rsidRDefault="0002695F" w:rsidP="0002695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FM Services Sp. z o. o. - członek</w:t>
            </w:r>
          </w:p>
          <w:p w:rsidR="0002695F" w:rsidRDefault="0002695F" w:rsidP="0002695F">
            <w:pPr>
              <w:rPr>
                <w:rFonts w:ascii="Arial" w:hAnsi="Arial" w:cs="Arial"/>
              </w:rPr>
            </w:pPr>
          </w:p>
          <w:p w:rsidR="0002695F" w:rsidRPr="00BB547B" w:rsidRDefault="0002695F" w:rsidP="0002695F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Antoniego Słonimskiego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2695F" w:rsidRDefault="0002695F" w:rsidP="0002695F">
            <w:pPr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50-304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Wrocław</w:t>
            </w:r>
            <w:r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11 794 176.72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2695F" w:rsidRPr="003D43B3" w:rsidRDefault="0002695F" w:rsidP="0002695F">
            <w:pPr>
              <w:spacing w:before="80"/>
              <w:rPr>
                <w:rFonts w:ascii="Arial" w:hAnsi="Arial" w:cs="Arial"/>
                <w:u w:val="single"/>
              </w:rPr>
            </w:pPr>
            <w:r w:rsidRPr="003D43B3">
              <w:rPr>
                <w:rFonts w:ascii="Arial" w:hAnsi="Arial" w:cs="Arial"/>
                <w:u w:val="single"/>
              </w:rPr>
              <w:t>Konsorcjum :</w:t>
            </w:r>
          </w:p>
          <w:p w:rsidR="0002695F" w:rsidRDefault="0002695F" w:rsidP="0002695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Impel </w:t>
            </w:r>
            <w:proofErr w:type="spellStart"/>
            <w:r w:rsidRPr="000709E8">
              <w:rPr>
                <w:rFonts w:ascii="Arial" w:hAnsi="Arial" w:cs="Arial"/>
              </w:rPr>
              <w:t>Facility</w:t>
            </w:r>
            <w:proofErr w:type="spellEnd"/>
            <w:r w:rsidRPr="000709E8">
              <w:rPr>
                <w:rFonts w:ascii="Arial" w:hAnsi="Arial" w:cs="Arial"/>
              </w:rPr>
              <w:t xml:space="preserve"> Services Sp. z o. o.</w:t>
            </w:r>
            <w:r>
              <w:rPr>
                <w:rFonts w:ascii="Arial" w:hAnsi="Arial" w:cs="Arial"/>
              </w:rPr>
              <w:t xml:space="preserve"> – lider</w:t>
            </w:r>
          </w:p>
          <w:p w:rsidR="0002695F" w:rsidRDefault="0002695F" w:rsidP="0002695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Optima </w:t>
            </w:r>
            <w:proofErr w:type="spellStart"/>
            <w:r>
              <w:rPr>
                <w:rFonts w:ascii="Arial" w:hAnsi="Arial" w:cs="Arial"/>
              </w:rPr>
              <w:t>Cleaning</w:t>
            </w:r>
            <w:proofErr w:type="spellEnd"/>
            <w:r>
              <w:rPr>
                <w:rFonts w:ascii="Arial" w:hAnsi="Arial" w:cs="Arial"/>
              </w:rPr>
              <w:t xml:space="preserve"> Sp. z o.o. – członek</w:t>
            </w:r>
          </w:p>
          <w:p w:rsidR="0002695F" w:rsidRDefault="0002695F" w:rsidP="0002695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FM Partner Sp. z o.o. – członek</w:t>
            </w:r>
          </w:p>
          <w:p w:rsidR="0002695F" w:rsidRPr="00BB547B" w:rsidRDefault="0002695F" w:rsidP="0002695F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FM Services Sp. z o. o. - członek</w:t>
            </w:r>
          </w:p>
          <w:p w:rsidR="0002695F" w:rsidRDefault="0002695F" w:rsidP="0002695F">
            <w:pPr>
              <w:rPr>
                <w:rFonts w:ascii="Arial" w:hAnsi="Arial" w:cs="Arial"/>
              </w:rPr>
            </w:pPr>
          </w:p>
          <w:p w:rsidR="0002695F" w:rsidRPr="00BB547B" w:rsidRDefault="0002695F" w:rsidP="0002695F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Antoniego Słonimskiego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2695F" w:rsidRDefault="0002695F" w:rsidP="0002695F">
            <w:pPr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50-304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Wrocław</w:t>
            </w:r>
            <w:r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02695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9 095 866.56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2695F" w:rsidRPr="003D43B3" w:rsidRDefault="0002695F" w:rsidP="0002695F">
            <w:pPr>
              <w:spacing w:before="80"/>
              <w:rPr>
                <w:rFonts w:ascii="Arial" w:hAnsi="Arial" w:cs="Arial"/>
                <w:u w:val="single"/>
              </w:rPr>
            </w:pPr>
            <w:r w:rsidRPr="003D43B3">
              <w:rPr>
                <w:rFonts w:ascii="Arial" w:hAnsi="Arial" w:cs="Arial"/>
                <w:u w:val="single"/>
              </w:rPr>
              <w:t>Konsorcjum :</w:t>
            </w:r>
          </w:p>
          <w:p w:rsidR="0002695F" w:rsidRDefault="0002695F" w:rsidP="0002695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Impel </w:t>
            </w:r>
            <w:proofErr w:type="spellStart"/>
            <w:r w:rsidRPr="000709E8">
              <w:rPr>
                <w:rFonts w:ascii="Arial" w:hAnsi="Arial" w:cs="Arial"/>
              </w:rPr>
              <w:t>Facility</w:t>
            </w:r>
            <w:proofErr w:type="spellEnd"/>
            <w:r w:rsidRPr="000709E8">
              <w:rPr>
                <w:rFonts w:ascii="Arial" w:hAnsi="Arial" w:cs="Arial"/>
              </w:rPr>
              <w:t xml:space="preserve"> Services Sp. z o. o.</w:t>
            </w:r>
            <w:r>
              <w:rPr>
                <w:rFonts w:ascii="Arial" w:hAnsi="Arial" w:cs="Arial"/>
              </w:rPr>
              <w:t xml:space="preserve"> – lider</w:t>
            </w:r>
          </w:p>
          <w:p w:rsidR="0002695F" w:rsidRDefault="0002695F" w:rsidP="0002695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Optima </w:t>
            </w:r>
            <w:proofErr w:type="spellStart"/>
            <w:r>
              <w:rPr>
                <w:rFonts w:ascii="Arial" w:hAnsi="Arial" w:cs="Arial"/>
              </w:rPr>
              <w:t>Cleaning</w:t>
            </w:r>
            <w:proofErr w:type="spellEnd"/>
            <w:r>
              <w:rPr>
                <w:rFonts w:ascii="Arial" w:hAnsi="Arial" w:cs="Arial"/>
              </w:rPr>
              <w:t xml:space="preserve"> Sp. z o.o. – członek</w:t>
            </w:r>
          </w:p>
          <w:p w:rsidR="0002695F" w:rsidRDefault="0002695F" w:rsidP="0002695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FM Partner Sp. z o.o. – członek</w:t>
            </w:r>
          </w:p>
          <w:p w:rsidR="0002695F" w:rsidRPr="00BB547B" w:rsidRDefault="0002695F" w:rsidP="0002695F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Impel FM Services Sp. z o. o. - członek</w:t>
            </w:r>
          </w:p>
          <w:p w:rsidR="0002695F" w:rsidRDefault="0002695F" w:rsidP="0002695F">
            <w:pPr>
              <w:rPr>
                <w:rFonts w:ascii="Arial" w:hAnsi="Arial" w:cs="Arial"/>
              </w:rPr>
            </w:pPr>
          </w:p>
          <w:p w:rsidR="0002695F" w:rsidRPr="00BB547B" w:rsidRDefault="0002695F" w:rsidP="0002695F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Antoniego Słonimskiego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2695F" w:rsidRDefault="0002695F" w:rsidP="0002695F">
            <w:pPr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50-304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Wrocław</w:t>
            </w:r>
            <w:r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2 191 337.85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HEMAG H. </w:t>
            </w:r>
            <w:proofErr w:type="spellStart"/>
            <w:r w:rsidRPr="000709E8">
              <w:rPr>
                <w:rFonts w:ascii="Arial" w:hAnsi="Arial" w:cs="Arial"/>
              </w:rPr>
              <w:t>Guziak</w:t>
            </w:r>
            <w:proofErr w:type="spellEnd"/>
            <w:r w:rsidRPr="000709E8">
              <w:rPr>
                <w:rFonts w:ascii="Arial" w:hAnsi="Arial" w:cs="Arial"/>
              </w:rPr>
              <w:t xml:space="preserve"> Spółka Jawna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Konecznego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31-216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14 070 099.60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HEMAG H. </w:t>
            </w:r>
            <w:proofErr w:type="spellStart"/>
            <w:r w:rsidRPr="000709E8">
              <w:rPr>
                <w:rFonts w:ascii="Arial" w:hAnsi="Arial" w:cs="Arial"/>
              </w:rPr>
              <w:t>Guziak</w:t>
            </w:r>
            <w:proofErr w:type="spellEnd"/>
            <w:r w:rsidRPr="000709E8">
              <w:rPr>
                <w:rFonts w:ascii="Arial" w:hAnsi="Arial" w:cs="Arial"/>
              </w:rPr>
              <w:t xml:space="preserve"> Spółka Jawna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Konecznego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31-216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11 952 017.64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HEMAG H. </w:t>
            </w:r>
            <w:proofErr w:type="spellStart"/>
            <w:r w:rsidRPr="000709E8">
              <w:rPr>
                <w:rFonts w:ascii="Arial" w:hAnsi="Arial" w:cs="Arial"/>
              </w:rPr>
              <w:t>Guziak</w:t>
            </w:r>
            <w:proofErr w:type="spellEnd"/>
            <w:r w:rsidRPr="000709E8">
              <w:rPr>
                <w:rFonts w:ascii="Arial" w:hAnsi="Arial" w:cs="Arial"/>
              </w:rPr>
              <w:t xml:space="preserve"> Spółka Jawna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Konecznego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31-216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2 515 017.99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 xml:space="preserve">HEMAG H. </w:t>
            </w:r>
            <w:proofErr w:type="spellStart"/>
            <w:r w:rsidRPr="000709E8">
              <w:rPr>
                <w:rFonts w:ascii="Arial" w:hAnsi="Arial" w:cs="Arial"/>
              </w:rPr>
              <w:t>Guziak</w:t>
            </w:r>
            <w:proofErr w:type="spellEnd"/>
            <w:r w:rsidRPr="000709E8">
              <w:rPr>
                <w:rFonts w:ascii="Arial" w:hAnsi="Arial" w:cs="Arial"/>
              </w:rPr>
              <w:t xml:space="preserve"> Spółka Jawna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Konecznego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31-216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1 413 859.68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D4C4D" w:rsidRDefault="00FD4C4D" w:rsidP="00FD4C4D">
            <w:pPr>
              <w:rPr>
                <w:rFonts w:ascii="Arial" w:hAnsi="Arial" w:cs="Arial"/>
                <w:u w:val="single"/>
              </w:rPr>
            </w:pPr>
          </w:p>
          <w:p w:rsidR="0002695F" w:rsidRPr="0002695F" w:rsidRDefault="0002695F" w:rsidP="00FD4C4D">
            <w:pPr>
              <w:rPr>
                <w:rFonts w:ascii="Arial" w:hAnsi="Arial" w:cs="Arial"/>
                <w:u w:val="single"/>
              </w:rPr>
            </w:pPr>
            <w:r w:rsidRPr="0002695F">
              <w:rPr>
                <w:rFonts w:ascii="Arial" w:hAnsi="Arial" w:cs="Arial"/>
                <w:u w:val="single"/>
              </w:rPr>
              <w:t>Konsorcjum :</w:t>
            </w:r>
          </w:p>
          <w:p w:rsidR="0002695F" w:rsidRDefault="0002695F" w:rsidP="00FD4C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:rsidR="000709E8" w:rsidRPr="00BB547B" w:rsidRDefault="000709E8" w:rsidP="00FD4C4D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AGRO SERVICE Piotr Kulak</w:t>
            </w:r>
            <w:r w:rsidR="0002695F">
              <w:rPr>
                <w:rFonts w:ascii="Arial" w:hAnsi="Arial" w:cs="Arial"/>
              </w:rPr>
              <w:t xml:space="preserve"> - lider</w:t>
            </w:r>
          </w:p>
          <w:p w:rsidR="000709E8" w:rsidRPr="00BB547B" w:rsidRDefault="000709E8" w:rsidP="00FD4C4D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Sarmacka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Default="000709E8" w:rsidP="00FD4C4D">
            <w:pPr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40-607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Katowice</w:t>
            </w:r>
          </w:p>
          <w:p w:rsidR="0002695F" w:rsidRDefault="0002695F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02695F" w:rsidRDefault="0002695F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Zakłady Usługowe EZT S.A. członek</w:t>
            </w:r>
          </w:p>
          <w:p w:rsidR="0002695F" w:rsidRDefault="0002695F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Modrzewiowa 7</w:t>
            </w:r>
          </w:p>
          <w:p w:rsidR="0002695F" w:rsidRDefault="0002695F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41-219 Sosnowiec</w:t>
            </w:r>
          </w:p>
          <w:p w:rsidR="00FD4C4D" w:rsidRDefault="0002695F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</w:p>
          <w:p w:rsidR="0002695F" w:rsidRDefault="0002695F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EZT Serwis Sp. z o.o. </w:t>
            </w:r>
            <w:r w:rsidR="00FD4C4D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Agencja Ochrony Osób i Mienia GARDIA Sp. z o.o. – członek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Modrzewiowa 7</w:t>
            </w:r>
          </w:p>
          <w:p w:rsidR="00FD4C4D" w:rsidRPr="00BB547B" w:rsidRDefault="00FD4C4D" w:rsidP="00FD4C4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41-219 Sosnowiec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14 269 657.68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D4C4D" w:rsidRDefault="00FD4C4D" w:rsidP="00FD4C4D">
            <w:pPr>
              <w:jc w:val="both"/>
              <w:rPr>
                <w:rFonts w:ascii="Arial" w:hAnsi="Arial" w:cs="Arial"/>
                <w:u w:val="single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  <w:u w:val="single"/>
              </w:rPr>
            </w:pPr>
            <w:r w:rsidRPr="00FD4C4D">
              <w:rPr>
                <w:rFonts w:ascii="Arial" w:hAnsi="Arial" w:cs="Arial"/>
                <w:u w:val="single"/>
              </w:rPr>
              <w:t>Konsorcjum :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1.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AGRO SERVICE Piotr Kulak - lider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 xml:space="preserve">ul. Sarmacka 7 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40-607 Katowice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2.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Zakłady Usługowe EZT S.A.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 xml:space="preserve">3. 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EZT Serwis Sp. z o.o. –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Agencja Ochrony Osób i Mienia GARDIA Sp. z o.o. –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BB547B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13 210 927.20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FD4C4D" w:rsidRDefault="00FD4C4D" w:rsidP="00FD4C4D">
            <w:pPr>
              <w:jc w:val="both"/>
              <w:rPr>
                <w:rFonts w:ascii="Arial" w:hAnsi="Arial" w:cs="Arial"/>
                <w:u w:val="single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  <w:u w:val="single"/>
              </w:rPr>
            </w:pPr>
            <w:r w:rsidRPr="00FD4C4D">
              <w:rPr>
                <w:rFonts w:ascii="Arial" w:hAnsi="Arial" w:cs="Arial"/>
                <w:u w:val="single"/>
              </w:rPr>
              <w:t>Konsorcjum :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1.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AGRO SERVICE Piotr Kulak - lider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 xml:space="preserve">ul. Sarmacka 7 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40-607 Katowice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2.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Zakłady Usługowe EZT S.A.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 xml:space="preserve">3. 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EZT Serwis Sp. z o.o. –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Agencja Ochrony Osób i Mienia GARDIA Sp. z o.o. –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BB547B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  <w:bookmarkStart w:id="1" w:name="_GoBack"/>
            <w:bookmarkEnd w:id="1"/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3 090 724.80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D4C4D" w:rsidRDefault="00FD4C4D" w:rsidP="00FD4C4D">
            <w:pPr>
              <w:jc w:val="both"/>
              <w:rPr>
                <w:rFonts w:ascii="Arial" w:hAnsi="Arial" w:cs="Arial"/>
                <w:u w:val="single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  <w:u w:val="single"/>
              </w:rPr>
            </w:pPr>
            <w:r w:rsidRPr="00FD4C4D">
              <w:rPr>
                <w:rFonts w:ascii="Arial" w:hAnsi="Arial" w:cs="Arial"/>
                <w:u w:val="single"/>
              </w:rPr>
              <w:t>Konsorcjum :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1.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AGRO SERVICE Piotr Kulak - lider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 xml:space="preserve">ul. Sarmacka 7 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40-607 Katowice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2.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Zakłady Usługowe EZT S.A.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 xml:space="preserve">3. 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EZT Serwis Sp. z o.o. –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Default="00FD4C4D" w:rsidP="00FD4C4D">
            <w:pPr>
              <w:jc w:val="both"/>
              <w:rPr>
                <w:rFonts w:ascii="Arial" w:hAnsi="Arial" w:cs="Arial"/>
              </w:rPr>
            </w:pP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4.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Agencja Ochrony Osób i Mienia GARDIA Sp. z o.o. – członek</w:t>
            </w:r>
          </w:p>
          <w:p w:rsidR="00FD4C4D" w:rsidRPr="00FD4C4D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ul. Modrzewiowa 7</w:t>
            </w:r>
          </w:p>
          <w:p w:rsidR="000709E8" w:rsidRDefault="00FD4C4D" w:rsidP="00FD4C4D">
            <w:pPr>
              <w:jc w:val="both"/>
              <w:rPr>
                <w:rFonts w:ascii="Arial" w:hAnsi="Arial" w:cs="Arial"/>
              </w:rPr>
            </w:pPr>
            <w:r w:rsidRPr="00FD4C4D">
              <w:rPr>
                <w:rFonts w:ascii="Arial" w:hAnsi="Arial" w:cs="Arial"/>
              </w:rPr>
              <w:t>41-219 Sosnowiec</w:t>
            </w:r>
          </w:p>
          <w:p w:rsidR="00FD4C4D" w:rsidRPr="00BB547B" w:rsidRDefault="00FD4C4D" w:rsidP="00FD4C4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1 103 701.32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Spółka Inwestycji Górniczych Sp. z o.o.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Jagiellońska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41-100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Gliwice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2 551 604.91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Spółka Inwestycji Górniczych Sp. z o.o.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ul. Jagiellońska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41-100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Gliwice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1 104 021.72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709E8">
              <w:rPr>
                <w:rFonts w:ascii="Arial" w:hAnsi="Arial" w:cs="Arial"/>
              </w:rPr>
              <w:t>Transcom</w:t>
            </w:r>
            <w:proofErr w:type="spellEnd"/>
            <w:r w:rsidRPr="000709E8">
              <w:rPr>
                <w:rFonts w:ascii="Arial" w:hAnsi="Arial" w:cs="Arial"/>
              </w:rPr>
              <w:t xml:space="preserve"> System Sp</w:t>
            </w:r>
            <w:r w:rsidR="00FD4C4D">
              <w:rPr>
                <w:rFonts w:ascii="Arial" w:hAnsi="Arial" w:cs="Arial"/>
              </w:rPr>
              <w:t xml:space="preserve">. z </w:t>
            </w:r>
            <w:proofErr w:type="spellStart"/>
            <w:r w:rsidR="00FD4C4D">
              <w:rPr>
                <w:rFonts w:ascii="Arial" w:hAnsi="Arial" w:cs="Arial"/>
              </w:rPr>
              <w:t xml:space="preserve">o. </w:t>
            </w:r>
            <w:proofErr w:type="spellEnd"/>
            <w:r w:rsidR="00FD4C4D">
              <w:rPr>
                <w:rFonts w:ascii="Arial" w:hAnsi="Arial" w:cs="Arial"/>
              </w:rPr>
              <w:t>o.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Aleja Kijowska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57/LU6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30-079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18 881 165.88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709E8">
              <w:rPr>
                <w:rFonts w:ascii="Arial" w:hAnsi="Arial" w:cs="Arial"/>
              </w:rPr>
              <w:t>Transcom</w:t>
            </w:r>
            <w:proofErr w:type="spellEnd"/>
            <w:r w:rsidRPr="000709E8">
              <w:rPr>
                <w:rFonts w:ascii="Arial" w:hAnsi="Arial" w:cs="Arial"/>
              </w:rPr>
              <w:t xml:space="preserve"> System Sp</w:t>
            </w:r>
            <w:r w:rsidR="00FD4C4D">
              <w:rPr>
                <w:rFonts w:ascii="Arial" w:hAnsi="Arial" w:cs="Arial"/>
              </w:rPr>
              <w:t>. z o. o.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Aleja Kijowska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57/LU6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30-079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12 738 192.12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709E8" w:rsidRPr="00BB547B" w:rsidRDefault="000709E8" w:rsidP="00D0040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709E8">
              <w:rPr>
                <w:rFonts w:ascii="Arial" w:hAnsi="Arial" w:cs="Arial"/>
              </w:rPr>
              <w:t>Transcom</w:t>
            </w:r>
            <w:proofErr w:type="spellEnd"/>
            <w:r w:rsidRPr="000709E8">
              <w:rPr>
                <w:rFonts w:ascii="Arial" w:hAnsi="Arial" w:cs="Arial"/>
              </w:rPr>
              <w:t xml:space="preserve"> System Sp</w:t>
            </w:r>
            <w:r w:rsidR="00FD4C4D">
              <w:rPr>
                <w:rFonts w:ascii="Arial" w:hAnsi="Arial" w:cs="Arial"/>
              </w:rPr>
              <w:t xml:space="preserve">. </w:t>
            </w:r>
            <w:r w:rsidRPr="000709E8">
              <w:rPr>
                <w:rFonts w:ascii="Arial" w:hAnsi="Arial" w:cs="Arial"/>
              </w:rPr>
              <w:t xml:space="preserve">z </w:t>
            </w:r>
            <w:r w:rsidR="00FD4C4D">
              <w:rPr>
                <w:rFonts w:ascii="Arial" w:hAnsi="Arial" w:cs="Arial"/>
              </w:rPr>
              <w:t>o.o.</w:t>
            </w:r>
          </w:p>
          <w:p w:rsidR="000709E8" w:rsidRPr="00BB547B" w:rsidRDefault="000709E8" w:rsidP="00D00400">
            <w:pPr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Aleja Kijowska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57/LU6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30-079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4 491 412.98 zł</w:t>
            </w:r>
          </w:p>
        </w:tc>
      </w:tr>
      <w:tr w:rsidR="000709E8" w:rsidRPr="00BB547B" w:rsidTr="003D43B3">
        <w:tc>
          <w:tcPr>
            <w:tcW w:w="993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D4C4D" w:rsidRDefault="000709E8" w:rsidP="00FD4C4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709E8">
              <w:rPr>
                <w:rFonts w:ascii="Arial" w:hAnsi="Arial" w:cs="Arial"/>
              </w:rPr>
              <w:t>Transcom</w:t>
            </w:r>
            <w:proofErr w:type="spellEnd"/>
            <w:r w:rsidRPr="000709E8">
              <w:rPr>
                <w:rFonts w:ascii="Arial" w:hAnsi="Arial" w:cs="Arial"/>
              </w:rPr>
              <w:t xml:space="preserve"> System Sp</w:t>
            </w:r>
            <w:r w:rsidR="00FD4C4D">
              <w:rPr>
                <w:rFonts w:ascii="Arial" w:hAnsi="Arial" w:cs="Arial"/>
              </w:rPr>
              <w:t xml:space="preserve">. </w:t>
            </w:r>
            <w:r w:rsidRPr="000709E8">
              <w:rPr>
                <w:rFonts w:ascii="Arial" w:hAnsi="Arial" w:cs="Arial"/>
              </w:rPr>
              <w:t xml:space="preserve">z </w:t>
            </w:r>
            <w:r w:rsidR="00FD4C4D">
              <w:rPr>
                <w:rFonts w:ascii="Arial" w:hAnsi="Arial" w:cs="Arial"/>
              </w:rPr>
              <w:t xml:space="preserve">o. o. </w:t>
            </w:r>
          </w:p>
          <w:p w:rsidR="000709E8" w:rsidRPr="00BB547B" w:rsidRDefault="000709E8" w:rsidP="00FD4C4D">
            <w:pPr>
              <w:spacing w:before="80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Aleja Kijowska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57/LU6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0709E8" w:rsidRPr="00BB547B" w:rsidRDefault="000709E8" w:rsidP="00D00400">
            <w:pPr>
              <w:spacing w:after="80"/>
              <w:jc w:val="both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30-079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709E8">
              <w:rPr>
                <w:rFonts w:ascii="Arial" w:hAnsi="Arial" w:cs="Arial"/>
              </w:rPr>
              <w:t>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9E8" w:rsidRPr="00BB547B" w:rsidRDefault="000709E8" w:rsidP="00D0040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09E8">
              <w:rPr>
                <w:rFonts w:ascii="Arial" w:hAnsi="Arial" w:cs="Arial"/>
              </w:rPr>
              <w:t>2 393 466.48 zł</w:t>
            </w:r>
          </w:p>
        </w:tc>
      </w:tr>
    </w:tbl>
    <w:p w:rsidR="00A80738" w:rsidRPr="00FD4C4D" w:rsidRDefault="00FD4C4D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r w:rsidRPr="00FD4C4D">
        <w:rPr>
          <w:rFonts w:ascii="Arial" w:hAnsi="Arial" w:cs="Arial"/>
          <w:szCs w:val="24"/>
        </w:rPr>
        <w:t>ZAMAWIAJĄCY</w:t>
      </w:r>
    </w:p>
    <w:bookmarkEnd w:id="0"/>
    <w:sectPr w:rsidR="00A80738" w:rsidRPr="00FD4C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343" w:rsidRDefault="00C22343">
      <w:r>
        <w:separator/>
      </w:r>
    </w:p>
  </w:endnote>
  <w:endnote w:type="continuationSeparator" w:id="0">
    <w:p w:rsidR="00C22343" w:rsidRDefault="00C2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343" w:rsidRDefault="00C22343">
      <w:r>
        <w:separator/>
      </w:r>
    </w:p>
  </w:footnote>
  <w:footnote w:type="continuationSeparator" w:id="0">
    <w:p w:rsidR="00C22343" w:rsidRDefault="00C22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9E8" w:rsidRDefault="00070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9E8" w:rsidRDefault="00070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9E8" w:rsidRDefault="00070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861F5"/>
    <w:multiLevelType w:val="hybridMultilevel"/>
    <w:tmpl w:val="160A0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038A5"/>
    <w:multiLevelType w:val="hybridMultilevel"/>
    <w:tmpl w:val="94A036D6"/>
    <w:lvl w:ilvl="0" w:tplc="0C72C5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D715A"/>
    <w:multiLevelType w:val="hybridMultilevel"/>
    <w:tmpl w:val="1D742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72569"/>
    <w:multiLevelType w:val="hybridMultilevel"/>
    <w:tmpl w:val="DC4A9930"/>
    <w:lvl w:ilvl="0" w:tplc="B58E9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F7CDD"/>
    <w:multiLevelType w:val="hybridMultilevel"/>
    <w:tmpl w:val="11E49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A5006"/>
    <w:multiLevelType w:val="hybridMultilevel"/>
    <w:tmpl w:val="94DE9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343"/>
    <w:rsid w:val="00007727"/>
    <w:rsid w:val="00017720"/>
    <w:rsid w:val="0002695F"/>
    <w:rsid w:val="00035488"/>
    <w:rsid w:val="000709E8"/>
    <w:rsid w:val="000D7F25"/>
    <w:rsid w:val="000E00E5"/>
    <w:rsid w:val="00173B20"/>
    <w:rsid w:val="001C69FF"/>
    <w:rsid w:val="0023318D"/>
    <w:rsid w:val="003D43B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234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4C4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73CF73"/>
  <w15:chartTrackingRefBased/>
  <w15:docId w15:val="{5297F397-F1FD-44D0-B561-6D3154A9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D43B3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753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2023-07-19T11:19:00Z</cp:lastPrinted>
  <dcterms:created xsi:type="dcterms:W3CDTF">2023-07-19T10:52:00Z</dcterms:created>
  <dcterms:modified xsi:type="dcterms:W3CDTF">2023-07-19T11:19:00Z</dcterms:modified>
</cp:coreProperties>
</file>