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450F5" w:rsidRPr="004450F5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450F5" w:rsidRPr="004450F5">
        <w:rPr>
          <w:rFonts w:ascii="Arial" w:hAnsi="Arial" w:cs="Arial"/>
          <w:b/>
          <w:sz w:val="24"/>
          <w:szCs w:val="24"/>
        </w:rPr>
        <w:t>86/2023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50F5" w:rsidRPr="004450F5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50F5" w:rsidRPr="004450F5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4450F5" w:rsidRPr="004450F5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450F5" w:rsidRPr="004450F5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4450F5" w:rsidRPr="004450F5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450F5" w:rsidRPr="0012157F" w:rsidTr="003232C3">
        <w:tc>
          <w:tcPr>
            <w:tcW w:w="9104" w:type="dxa"/>
            <w:shd w:val="clear" w:color="auto" w:fill="D9D9D9"/>
          </w:tcPr>
          <w:p w:rsidR="004450F5" w:rsidRPr="0012157F" w:rsidRDefault="004450F5" w:rsidP="003232C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450F5" w:rsidRDefault="004450F5" w:rsidP="003232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450F5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450F5" w:rsidRPr="00C86421" w:rsidRDefault="004450F5" w:rsidP="003232C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450F5" w:rsidRDefault="004450F5" w:rsidP="003232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450F5" w:rsidRPr="00C86421" w:rsidRDefault="004450F5" w:rsidP="003232C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450F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450F5">
        <w:rPr>
          <w:rFonts w:ascii="Arial" w:hAnsi="Arial" w:cs="Arial"/>
          <w:b/>
          <w:sz w:val="24"/>
          <w:szCs w:val="24"/>
        </w:rPr>
        <w:t>Przeglady i naprawy sprzetu i aparatury medycznej (GammaKamery, RTG, USG, aparaty firmy GE)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450F5" w:rsidRPr="004450F5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450F5" w:rsidRPr="0012157F" w:rsidTr="003232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0F5" w:rsidRPr="0012157F" w:rsidRDefault="004450F5" w:rsidP="003232C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0F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0F5" w:rsidRPr="0012157F" w:rsidRDefault="004450F5" w:rsidP="003232C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50F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450F5" w:rsidRPr="0012157F" w:rsidRDefault="004450F5" w:rsidP="003232C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F5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  <w:r w:rsidRPr="004450F5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bookmarkStart w:id="1" w:name="_GoBack"/>
      <w:bookmarkEnd w:id="1"/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2D4" w:rsidRDefault="00F302D4" w:rsidP="0038231F">
      <w:pPr>
        <w:spacing w:after="0" w:line="240" w:lineRule="auto"/>
      </w:pPr>
      <w:r>
        <w:separator/>
      </w:r>
    </w:p>
  </w:endnote>
  <w:endnote w:type="continuationSeparator" w:id="0">
    <w:p w:rsidR="00F302D4" w:rsidRDefault="00F302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F5" w:rsidRDefault="004450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37E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37E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F5" w:rsidRDefault="004450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2D4" w:rsidRDefault="00F302D4" w:rsidP="0038231F">
      <w:pPr>
        <w:spacing w:after="0" w:line="240" w:lineRule="auto"/>
      </w:pPr>
      <w:r>
        <w:separator/>
      </w:r>
    </w:p>
  </w:footnote>
  <w:footnote w:type="continuationSeparator" w:id="0">
    <w:p w:rsidR="00F302D4" w:rsidRDefault="00F302D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F5" w:rsidRDefault="004450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F5" w:rsidRDefault="004450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F5" w:rsidRDefault="004450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2D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50F5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37ED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02D4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57532-B4CD-4B07-B8E3-FF612F266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900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3</cp:revision>
  <cp:lastPrinted>2023-07-19T08:22:00Z</cp:lastPrinted>
  <dcterms:created xsi:type="dcterms:W3CDTF">2023-07-19T08:22:00Z</dcterms:created>
  <dcterms:modified xsi:type="dcterms:W3CDTF">2023-07-19T08:22:00Z</dcterms:modified>
</cp:coreProperties>
</file>