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D493F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46BE" w:rsidRPr="00C14101" w:rsidTr="003232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946BE" w:rsidRPr="00C14101" w:rsidRDefault="003946BE" w:rsidP="003232C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946BE" w:rsidRPr="00C14101" w:rsidRDefault="003946BE" w:rsidP="003232C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946B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946B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946BE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946BE" w:rsidRPr="00C14101" w:rsidRDefault="003946BE" w:rsidP="00323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946BE" w:rsidRPr="00C14101" w:rsidRDefault="003946BE" w:rsidP="00323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946B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proofErr w:type="spellStart"/>
      <w:r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>Przeglady</w:t>
      </w:r>
      <w:proofErr w:type="spellEnd"/>
      <w:r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naprawy </w:t>
      </w:r>
      <w:proofErr w:type="spellStart"/>
      <w:r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>sprzetu</w:t>
      </w:r>
      <w:proofErr w:type="spellEnd"/>
      <w:r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aparatury medycznej (</w:t>
      </w:r>
      <w:proofErr w:type="spellStart"/>
      <w:r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>GammaKamery</w:t>
      </w:r>
      <w:proofErr w:type="spellEnd"/>
      <w:r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>, RTG, USG, aparaty firmy GE)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946BE"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>86/2023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946BE" w:rsidRPr="003946BE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946B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FFF" w:rsidRDefault="00994FFF">
      <w:r>
        <w:separator/>
      </w:r>
    </w:p>
  </w:endnote>
  <w:endnote w:type="continuationSeparator" w:id="0">
    <w:p w:rsidR="00994FFF" w:rsidRDefault="0099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D493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9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9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BE" w:rsidRDefault="003946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FFF" w:rsidRDefault="00994FFF">
      <w:r>
        <w:separator/>
      </w:r>
    </w:p>
  </w:footnote>
  <w:footnote w:type="continuationSeparator" w:id="0">
    <w:p w:rsidR="00994FFF" w:rsidRDefault="00994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BE" w:rsidRDefault="003946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BE" w:rsidRDefault="003946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BE" w:rsidRDefault="003946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FF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722D"/>
    <w:rsid w:val="002B1E07"/>
    <w:rsid w:val="002C2DE7"/>
    <w:rsid w:val="002D160C"/>
    <w:rsid w:val="002D3BDF"/>
    <w:rsid w:val="002D493F"/>
    <w:rsid w:val="002E71FA"/>
    <w:rsid w:val="002F1615"/>
    <w:rsid w:val="003024A8"/>
    <w:rsid w:val="00307E5F"/>
    <w:rsid w:val="00312A4F"/>
    <w:rsid w:val="00336EEB"/>
    <w:rsid w:val="00360BC3"/>
    <w:rsid w:val="003946B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4FFF"/>
    <w:rsid w:val="009A0821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5BF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1A1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EAED4-F9D0-4D4B-B1B5-8587DFEE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2023-07-19T12:13:00Z</cp:lastPrinted>
  <dcterms:created xsi:type="dcterms:W3CDTF">2023-07-19T12:05:00Z</dcterms:created>
  <dcterms:modified xsi:type="dcterms:W3CDTF">2023-07-19T12:13:00Z</dcterms:modified>
</cp:coreProperties>
</file>