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D4622" w14:textId="5B0D69DE" w:rsidR="006A5DF1" w:rsidRPr="00D807D1" w:rsidRDefault="00E61516" w:rsidP="00A229B9">
      <w:pPr>
        <w:spacing w:after="240"/>
        <w:ind w:left="6372"/>
        <w:jc w:val="both"/>
        <w:rPr>
          <w:sz w:val="24"/>
          <w:szCs w:val="24"/>
        </w:rPr>
      </w:pPr>
      <w:r w:rsidRPr="00D807D1">
        <w:rPr>
          <w:sz w:val="24"/>
          <w:szCs w:val="24"/>
        </w:rPr>
        <w:t>Poznań</w:t>
      </w:r>
      <w:r w:rsidR="006A5DF1" w:rsidRPr="00D807D1">
        <w:rPr>
          <w:sz w:val="24"/>
          <w:szCs w:val="24"/>
        </w:rPr>
        <w:t xml:space="preserve"> dnia: </w:t>
      </w:r>
      <w:r w:rsidRPr="00D807D1">
        <w:rPr>
          <w:sz w:val="24"/>
          <w:szCs w:val="24"/>
        </w:rPr>
        <w:t>2023-07-1</w:t>
      </w:r>
      <w:r w:rsidR="002D08A0" w:rsidRPr="00D807D1">
        <w:rPr>
          <w:sz w:val="24"/>
          <w:szCs w:val="24"/>
        </w:rPr>
        <w:t>8</w:t>
      </w:r>
    </w:p>
    <w:p w14:paraId="0AFDD067" w14:textId="77777777" w:rsidR="00E61516" w:rsidRPr="00D807D1" w:rsidRDefault="00E61516" w:rsidP="00784C94">
      <w:pPr>
        <w:jc w:val="both"/>
        <w:rPr>
          <w:b/>
          <w:bCs/>
          <w:sz w:val="24"/>
          <w:szCs w:val="24"/>
        </w:rPr>
      </w:pPr>
      <w:r w:rsidRPr="00D807D1">
        <w:rPr>
          <w:b/>
          <w:bCs/>
          <w:sz w:val="24"/>
          <w:szCs w:val="24"/>
        </w:rPr>
        <w:t>Szpital Wojewódzki w Poznaniu</w:t>
      </w:r>
    </w:p>
    <w:p w14:paraId="4630BF42" w14:textId="77777777" w:rsidR="006A5DF1" w:rsidRPr="00D807D1" w:rsidRDefault="00E61516" w:rsidP="00784C94">
      <w:pPr>
        <w:jc w:val="both"/>
        <w:rPr>
          <w:b/>
          <w:bCs/>
          <w:sz w:val="24"/>
          <w:szCs w:val="24"/>
        </w:rPr>
      </w:pPr>
      <w:r w:rsidRPr="00D807D1">
        <w:rPr>
          <w:b/>
          <w:bCs/>
          <w:sz w:val="24"/>
          <w:szCs w:val="24"/>
        </w:rPr>
        <w:t>Dział Zamówień Publicznych</w:t>
      </w:r>
    </w:p>
    <w:p w14:paraId="57261786" w14:textId="77777777" w:rsidR="006A5DF1" w:rsidRPr="00D807D1" w:rsidRDefault="00E61516" w:rsidP="00784C94">
      <w:pPr>
        <w:jc w:val="both"/>
        <w:rPr>
          <w:sz w:val="24"/>
          <w:szCs w:val="24"/>
        </w:rPr>
      </w:pPr>
      <w:r w:rsidRPr="00D807D1">
        <w:rPr>
          <w:sz w:val="24"/>
          <w:szCs w:val="24"/>
        </w:rPr>
        <w:t>Juraszów</w:t>
      </w:r>
      <w:r w:rsidR="006A5DF1" w:rsidRPr="00D807D1">
        <w:rPr>
          <w:sz w:val="24"/>
          <w:szCs w:val="24"/>
        </w:rPr>
        <w:t xml:space="preserve"> </w:t>
      </w:r>
      <w:r w:rsidRPr="00D807D1">
        <w:rPr>
          <w:sz w:val="24"/>
          <w:szCs w:val="24"/>
        </w:rPr>
        <w:t>7/19</w:t>
      </w:r>
    </w:p>
    <w:p w14:paraId="6B6153A2" w14:textId="77777777" w:rsidR="006A5DF1" w:rsidRPr="00D807D1" w:rsidRDefault="00E61516" w:rsidP="00784C94">
      <w:pPr>
        <w:jc w:val="both"/>
        <w:rPr>
          <w:sz w:val="24"/>
          <w:szCs w:val="24"/>
        </w:rPr>
      </w:pPr>
      <w:r w:rsidRPr="00D807D1">
        <w:rPr>
          <w:sz w:val="24"/>
          <w:szCs w:val="24"/>
        </w:rPr>
        <w:t>60-479</w:t>
      </w:r>
      <w:r w:rsidR="006A5DF1" w:rsidRPr="00D807D1">
        <w:rPr>
          <w:sz w:val="24"/>
          <w:szCs w:val="24"/>
        </w:rPr>
        <w:t xml:space="preserve"> </w:t>
      </w:r>
      <w:r w:rsidRPr="00D807D1">
        <w:rPr>
          <w:sz w:val="24"/>
          <w:szCs w:val="24"/>
        </w:rPr>
        <w:t>Poznań</w:t>
      </w:r>
    </w:p>
    <w:p w14:paraId="0263BE72" w14:textId="77777777" w:rsidR="006A5DF1" w:rsidRPr="00D807D1" w:rsidRDefault="006A5DF1" w:rsidP="00784C94">
      <w:pPr>
        <w:pStyle w:val="Nagwek"/>
        <w:tabs>
          <w:tab w:val="clear" w:pos="4536"/>
          <w:tab w:val="clear" w:pos="9072"/>
        </w:tabs>
        <w:jc w:val="both"/>
        <w:rPr>
          <w:sz w:val="24"/>
          <w:szCs w:val="24"/>
        </w:rPr>
      </w:pPr>
    </w:p>
    <w:p w14:paraId="478DD3FC" w14:textId="22471B18" w:rsidR="006A5DF1" w:rsidRPr="00D807D1" w:rsidRDefault="006A5DF1" w:rsidP="00784C94">
      <w:pPr>
        <w:pStyle w:val="Nagwek"/>
        <w:tabs>
          <w:tab w:val="clear" w:pos="4536"/>
        </w:tabs>
        <w:jc w:val="both"/>
        <w:rPr>
          <w:sz w:val="24"/>
          <w:szCs w:val="24"/>
        </w:rPr>
      </w:pPr>
      <w:r w:rsidRPr="00D807D1">
        <w:rPr>
          <w:sz w:val="24"/>
          <w:szCs w:val="24"/>
        </w:rPr>
        <w:t xml:space="preserve"> </w:t>
      </w:r>
    </w:p>
    <w:p w14:paraId="50BA8975" w14:textId="77777777" w:rsidR="006A5DF1" w:rsidRPr="00D807D1" w:rsidRDefault="006A5DF1" w:rsidP="00784C94">
      <w:pPr>
        <w:tabs>
          <w:tab w:val="left" w:pos="708"/>
          <w:tab w:val="center" w:pos="4536"/>
          <w:tab w:val="right" w:pos="9072"/>
        </w:tabs>
        <w:spacing w:after="20"/>
        <w:ind w:left="4820"/>
        <w:jc w:val="both"/>
        <w:rPr>
          <w:b/>
          <w:sz w:val="24"/>
          <w:szCs w:val="24"/>
        </w:rPr>
      </w:pPr>
      <w:r w:rsidRPr="00D807D1">
        <w:rPr>
          <w:b/>
          <w:sz w:val="24"/>
          <w:szCs w:val="24"/>
        </w:rPr>
        <w:t>WYKONAWCY</w:t>
      </w:r>
    </w:p>
    <w:p w14:paraId="1F382C24" w14:textId="77777777" w:rsidR="006A5DF1" w:rsidRPr="00D807D1" w:rsidRDefault="006A5DF1" w:rsidP="00784C94">
      <w:pPr>
        <w:tabs>
          <w:tab w:val="left" w:pos="708"/>
          <w:tab w:val="center" w:pos="4536"/>
          <w:tab w:val="right" w:pos="9072"/>
        </w:tabs>
        <w:spacing w:after="20"/>
        <w:ind w:left="4820"/>
        <w:jc w:val="both"/>
        <w:rPr>
          <w:sz w:val="24"/>
          <w:szCs w:val="24"/>
        </w:rPr>
      </w:pPr>
      <w:r w:rsidRPr="00D807D1">
        <w:rPr>
          <w:sz w:val="24"/>
          <w:szCs w:val="24"/>
        </w:rPr>
        <w:t>ubiegający się o zamówienie publiczne</w:t>
      </w:r>
    </w:p>
    <w:p w14:paraId="4902245D" w14:textId="77777777" w:rsidR="006D4AB3" w:rsidRPr="00D807D1" w:rsidRDefault="006D4AB3" w:rsidP="00784C94">
      <w:pPr>
        <w:pStyle w:val="Nagwek"/>
        <w:tabs>
          <w:tab w:val="clear" w:pos="4536"/>
        </w:tabs>
        <w:jc w:val="both"/>
        <w:rPr>
          <w:sz w:val="22"/>
          <w:szCs w:val="22"/>
        </w:rPr>
      </w:pPr>
    </w:p>
    <w:p w14:paraId="3436AD29" w14:textId="77777777" w:rsidR="00632C3C" w:rsidRPr="00D807D1" w:rsidRDefault="00E21B49" w:rsidP="003B5CDB">
      <w:pPr>
        <w:pStyle w:val="Nagwek1"/>
        <w:spacing w:after="480" w:line="276" w:lineRule="auto"/>
        <w:jc w:val="center"/>
        <w:rPr>
          <w:rFonts w:ascii="Times New Roman" w:hAnsi="Times New Roman"/>
          <w:szCs w:val="28"/>
        </w:rPr>
      </w:pPr>
      <w:r w:rsidRPr="00D807D1">
        <w:rPr>
          <w:rFonts w:ascii="Times New Roman" w:hAnsi="Times New Roman"/>
          <w:szCs w:val="28"/>
        </w:rPr>
        <w:t>WYJAŚNIENI</w:t>
      </w:r>
      <w:r w:rsidR="00520165" w:rsidRPr="00D807D1">
        <w:rPr>
          <w:rFonts w:ascii="Times New Roman" w:hAnsi="Times New Roman"/>
          <w:szCs w:val="28"/>
        </w:rPr>
        <w:t>A</w:t>
      </w:r>
      <w:r w:rsidR="00632C3C" w:rsidRPr="00D807D1">
        <w:rPr>
          <w:rFonts w:ascii="Times New Roman" w:hAnsi="Times New Roman"/>
          <w:szCs w:val="28"/>
        </w:rPr>
        <w:t xml:space="preserve"> TREŚCI</w:t>
      </w:r>
      <w:r w:rsidR="0029606A" w:rsidRPr="00D807D1">
        <w:rPr>
          <w:rFonts w:ascii="Times New Roman" w:hAnsi="Times New Roman"/>
          <w:szCs w:val="28"/>
        </w:rPr>
        <w:t xml:space="preserve"> SWZ</w:t>
      </w:r>
    </w:p>
    <w:p w14:paraId="309DBB7D" w14:textId="3E9F29AD" w:rsidR="006D4AB3" w:rsidRPr="00D807D1" w:rsidRDefault="00632C3C" w:rsidP="00784C94">
      <w:pPr>
        <w:spacing w:after="360" w:line="276" w:lineRule="auto"/>
        <w:jc w:val="both"/>
        <w:rPr>
          <w:sz w:val="24"/>
          <w:szCs w:val="24"/>
        </w:rPr>
      </w:pPr>
      <w:r w:rsidRPr="00D807D1">
        <w:rPr>
          <w:sz w:val="24"/>
          <w:szCs w:val="24"/>
        </w:rPr>
        <w:t xml:space="preserve">Dotyczy: </w:t>
      </w:r>
      <w:r w:rsidR="006A5DF1" w:rsidRPr="00D807D1">
        <w:rPr>
          <w:sz w:val="24"/>
          <w:szCs w:val="24"/>
        </w:rPr>
        <w:t>p</w:t>
      </w:r>
      <w:r w:rsidRPr="00D807D1">
        <w:rPr>
          <w:sz w:val="24"/>
          <w:szCs w:val="24"/>
        </w:rPr>
        <w:t>ostępowani</w:t>
      </w:r>
      <w:r w:rsidR="006A5DF1" w:rsidRPr="00D807D1">
        <w:rPr>
          <w:sz w:val="24"/>
          <w:szCs w:val="24"/>
        </w:rPr>
        <w:t>a</w:t>
      </w:r>
      <w:r w:rsidRPr="00D807D1">
        <w:rPr>
          <w:sz w:val="24"/>
          <w:szCs w:val="24"/>
        </w:rPr>
        <w:t xml:space="preserve"> o udzielenie zamówienia publicznego, prowadzone</w:t>
      </w:r>
      <w:r w:rsidR="006A5DF1" w:rsidRPr="00D807D1">
        <w:rPr>
          <w:sz w:val="24"/>
          <w:szCs w:val="24"/>
        </w:rPr>
        <w:t>go</w:t>
      </w:r>
      <w:r w:rsidRPr="00D807D1">
        <w:rPr>
          <w:sz w:val="24"/>
          <w:szCs w:val="24"/>
        </w:rPr>
        <w:t xml:space="preserve"> w trybie </w:t>
      </w:r>
      <w:r w:rsidR="00E61516" w:rsidRPr="00D807D1">
        <w:rPr>
          <w:sz w:val="24"/>
          <w:szCs w:val="24"/>
        </w:rPr>
        <w:t>podstawowy</w:t>
      </w:r>
      <w:r w:rsidR="00F76C4E" w:rsidRPr="00D807D1">
        <w:rPr>
          <w:sz w:val="24"/>
          <w:szCs w:val="24"/>
        </w:rPr>
        <w:t>m</w:t>
      </w:r>
      <w:r w:rsidR="00E61516" w:rsidRPr="00D807D1">
        <w:rPr>
          <w:sz w:val="24"/>
          <w:szCs w:val="24"/>
        </w:rPr>
        <w:t xml:space="preserve"> bez negocjacji - art. 275 pkt. 1 ustawy </w:t>
      </w:r>
      <w:proofErr w:type="spellStart"/>
      <w:r w:rsidR="00E61516" w:rsidRPr="00D807D1">
        <w:rPr>
          <w:sz w:val="24"/>
          <w:szCs w:val="24"/>
        </w:rPr>
        <w:t>Pzp</w:t>
      </w:r>
      <w:proofErr w:type="spellEnd"/>
      <w:r w:rsidRPr="00D807D1">
        <w:rPr>
          <w:b/>
          <w:sz w:val="24"/>
          <w:szCs w:val="24"/>
        </w:rPr>
        <w:t xml:space="preserve"> </w:t>
      </w:r>
      <w:r w:rsidRPr="00D807D1">
        <w:rPr>
          <w:bCs/>
          <w:sz w:val="24"/>
          <w:szCs w:val="24"/>
        </w:rPr>
        <w:t>na</w:t>
      </w:r>
      <w:r w:rsidRPr="00D807D1">
        <w:rPr>
          <w:b/>
          <w:sz w:val="24"/>
          <w:szCs w:val="24"/>
        </w:rPr>
        <w:t xml:space="preserve"> </w:t>
      </w:r>
      <w:r w:rsidR="00E72428" w:rsidRPr="00D807D1">
        <w:rPr>
          <w:bCs/>
          <w:sz w:val="24"/>
          <w:szCs w:val="24"/>
        </w:rPr>
        <w:t>”</w:t>
      </w:r>
      <w:r w:rsidR="00E61516" w:rsidRPr="00D807D1">
        <w:rPr>
          <w:b/>
          <w:bCs/>
          <w:sz w:val="24"/>
          <w:szCs w:val="24"/>
        </w:rPr>
        <w:t xml:space="preserve">Wykonanie wraz z dostawą i montażem mebli pod wymiar oraz zakup wyposażenia meblowego i innego dla zadania pn.: Integracja aptek szpitalnych w Centralną Aptekę Szpitalną w szpitalu </w:t>
      </w:r>
      <w:r w:rsidR="00F76C4E" w:rsidRPr="00D807D1">
        <w:rPr>
          <w:b/>
          <w:bCs/>
          <w:sz w:val="24"/>
          <w:szCs w:val="24"/>
        </w:rPr>
        <w:t>Wojewódzkim</w:t>
      </w:r>
      <w:r w:rsidR="00E61516" w:rsidRPr="00D807D1">
        <w:rPr>
          <w:b/>
          <w:bCs/>
          <w:sz w:val="24"/>
          <w:szCs w:val="24"/>
        </w:rPr>
        <w:t xml:space="preserve"> w Poznaniu</w:t>
      </w:r>
      <w:r w:rsidR="00E72428" w:rsidRPr="00D807D1">
        <w:rPr>
          <w:bCs/>
          <w:sz w:val="24"/>
          <w:szCs w:val="24"/>
        </w:rPr>
        <w:t>”</w:t>
      </w:r>
      <w:r w:rsidRPr="00D807D1">
        <w:rPr>
          <w:b/>
          <w:sz w:val="24"/>
          <w:szCs w:val="24"/>
        </w:rPr>
        <w:t xml:space="preserve"> </w:t>
      </w:r>
      <w:r w:rsidRPr="00D807D1">
        <w:rPr>
          <w:bCs/>
          <w:sz w:val="24"/>
          <w:szCs w:val="24"/>
        </w:rPr>
        <w:t>– znak sprawy</w:t>
      </w:r>
      <w:r w:rsidRPr="00D807D1">
        <w:rPr>
          <w:b/>
          <w:sz w:val="24"/>
          <w:szCs w:val="24"/>
        </w:rPr>
        <w:t xml:space="preserve"> </w:t>
      </w:r>
      <w:r w:rsidR="00E61516" w:rsidRPr="00D807D1">
        <w:rPr>
          <w:b/>
          <w:sz w:val="24"/>
          <w:szCs w:val="24"/>
        </w:rPr>
        <w:t>SZW/DZP/78/2023</w:t>
      </w:r>
      <w:r w:rsidRPr="00D807D1">
        <w:rPr>
          <w:b/>
          <w:sz w:val="24"/>
          <w:szCs w:val="24"/>
        </w:rPr>
        <w:t>.</w:t>
      </w:r>
    </w:p>
    <w:p w14:paraId="2E2E69BA" w14:textId="77777777" w:rsidR="00E61516" w:rsidRPr="00D807D1" w:rsidRDefault="00520165" w:rsidP="00784C94">
      <w:pPr>
        <w:spacing w:after="240" w:line="276" w:lineRule="auto"/>
        <w:jc w:val="both"/>
        <w:rPr>
          <w:b/>
          <w:sz w:val="24"/>
          <w:szCs w:val="24"/>
        </w:rPr>
      </w:pPr>
      <w:r w:rsidRPr="00D807D1">
        <w:rPr>
          <w:sz w:val="24"/>
          <w:szCs w:val="24"/>
        </w:rPr>
        <w:t xml:space="preserve">Zamawiający, </w:t>
      </w:r>
      <w:r w:rsidR="00E61516" w:rsidRPr="00D807D1">
        <w:rPr>
          <w:b/>
          <w:sz w:val="24"/>
          <w:szCs w:val="24"/>
        </w:rPr>
        <w:t>Szpital Wojewódzki w Poznaniu</w:t>
      </w:r>
    </w:p>
    <w:p w14:paraId="459ACAB4" w14:textId="77777777" w:rsidR="0012774F" w:rsidRPr="00D807D1" w:rsidRDefault="00E61516" w:rsidP="00784C94">
      <w:pPr>
        <w:spacing w:after="240" w:line="276" w:lineRule="auto"/>
        <w:jc w:val="both"/>
        <w:rPr>
          <w:bCs/>
          <w:sz w:val="24"/>
          <w:szCs w:val="24"/>
          <w:lang w:eastAsia="ar-SA"/>
        </w:rPr>
      </w:pPr>
      <w:r w:rsidRPr="00D807D1">
        <w:rPr>
          <w:b/>
          <w:sz w:val="24"/>
          <w:szCs w:val="24"/>
        </w:rPr>
        <w:t>Dział Zamówień Publicznych</w:t>
      </w:r>
      <w:r w:rsidR="00520165" w:rsidRPr="00D807D1">
        <w:rPr>
          <w:sz w:val="24"/>
          <w:szCs w:val="24"/>
        </w:rPr>
        <w:t xml:space="preserve">, działając na podstawie art. </w:t>
      </w:r>
      <w:r w:rsidR="00E74BC3" w:rsidRPr="00D807D1">
        <w:rPr>
          <w:sz w:val="24"/>
          <w:szCs w:val="24"/>
        </w:rPr>
        <w:t>284</w:t>
      </w:r>
      <w:r w:rsidR="00520165" w:rsidRPr="00D807D1">
        <w:rPr>
          <w:sz w:val="24"/>
          <w:szCs w:val="24"/>
        </w:rPr>
        <w:t xml:space="preserve"> ust. </w:t>
      </w:r>
      <w:r w:rsidR="0029606A" w:rsidRPr="00D807D1">
        <w:rPr>
          <w:sz w:val="24"/>
          <w:szCs w:val="24"/>
        </w:rPr>
        <w:t>6</w:t>
      </w:r>
      <w:r w:rsidR="00520165" w:rsidRPr="00D807D1">
        <w:rPr>
          <w:sz w:val="24"/>
          <w:szCs w:val="24"/>
        </w:rPr>
        <w:t xml:space="preserve"> ustawy z dnia </w:t>
      </w:r>
      <w:r w:rsidR="0029606A" w:rsidRPr="00D807D1">
        <w:rPr>
          <w:sz w:val="24"/>
          <w:szCs w:val="24"/>
        </w:rPr>
        <w:t>11</w:t>
      </w:r>
      <w:r w:rsidR="00520165" w:rsidRPr="00D807D1">
        <w:rPr>
          <w:sz w:val="24"/>
          <w:szCs w:val="24"/>
        </w:rPr>
        <w:t xml:space="preserve"> </w:t>
      </w:r>
      <w:r w:rsidR="0029606A" w:rsidRPr="00D807D1">
        <w:rPr>
          <w:sz w:val="24"/>
          <w:szCs w:val="24"/>
        </w:rPr>
        <w:t xml:space="preserve">września </w:t>
      </w:r>
      <w:r w:rsidR="00520165" w:rsidRPr="00D807D1">
        <w:rPr>
          <w:sz w:val="24"/>
          <w:szCs w:val="24"/>
        </w:rPr>
        <w:t>20</w:t>
      </w:r>
      <w:r w:rsidR="0029606A" w:rsidRPr="00D807D1">
        <w:rPr>
          <w:sz w:val="24"/>
          <w:szCs w:val="24"/>
        </w:rPr>
        <w:t>19</w:t>
      </w:r>
      <w:r w:rsidR="00520165" w:rsidRPr="00D807D1">
        <w:rPr>
          <w:sz w:val="24"/>
          <w:szCs w:val="24"/>
        </w:rPr>
        <w:t xml:space="preserve"> r</w:t>
      </w:r>
      <w:r w:rsidR="0029606A" w:rsidRPr="00D807D1">
        <w:rPr>
          <w:sz w:val="24"/>
          <w:szCs w:val="24"/>
        </w:rPr>
        <w:t>.</w:t>
      </w:r>
      <w:r w:rsidR="00520165" w:rsidRPr="00D807D1">
        <w:rPr>
          <w:sz w:val="24"/>
          <w:szCs w:val="24"/>
        </w:rPr>
        <w:t xml:space="preserve"> Prawo </w:t>
      </w:r>
      <w:r w:rsidR="0029606A" w:rsidRPr="00D807D1">
        <w:rPr>
          <w:sz w:val="24"/>
          <w:szCs w:val="24"/>
        </w:rPr>
        <w:t>z</w:t>
      </w:r>
      <w:r w:rsidR="00520165" w:rsidRPr="00D807D1">
        <w:rPr>
          <w:sz w:val="24"/>
          <w:szCs w:val="24"/>
        </w:rPr>
        <w:t xml:space="preserve">amówień </w:t>
      </w:r>
      <w:r w:rsidR="0029606A" w:rsidRPr="00D807D1">
        <w:rPr>
          <w:sz w:val="24"/>
          <w:szCs w:val="24"/>
        </w:rPr>
        <w:t>p</w:t>
      </w:r>
      <w:r w:rsidR="00520165" w:rsidRPr="00D807D1">
        <w:rPr>
          <w:sz w:val="24"/>
          <w:szCs w:val="24"/>
        </w:rPr>
        <w:t xml:space="preserve">ublicznych </w:t>
      </w:r>
      <w:r w:rsidRPr="00D807D1">
        <w:rPr>
          <w:sz w:val="24"/>
          <w:szCs w:val="24"/>
        </w:rPr>
        <w:t>(</w:t>
      </w:r>
      <w:proofErr w:type="spellStart"/>
      <w:r w:rsidRPr="00D807D1">
        <w:rPr>
          <w:sz w:val="24"/>
          <w:szCs w:val="24"/>
        </w:rPr>
        <w:t>t.j</w:t>
      </w:r>
      <w:proofErr w:type="spellEnd"/>
      <w:r w:rsidRPr="00D807D1">
        <w:rPr>
          <w:sz w:val="24"/>
          <w:szCs w:val="24"/>
        </w:rPr>
        <w:t>. Dz. U. z 2022r. poz. 1710)</w:t>
      </w:r>
      <w:r w:rsidR="00BE7BFD" w:rsidRPr="00D807D1">
        <w:rPr>
          <w:sz w:val="24"/>
          <w:szCs w:val="24"/>
        </w:rPr>
        <w:t xml:space="preserve">, </w:t>
      </w:r>
      <w:r w:rsidR="00E74BC3" w:rsidRPr="00D807D1">
        <w:rPr>
          <w:sz w:val="24"/>
          <w:szCs w:val="24"/>
        </w:rPr>
        <w:t>udostępnia</w:t>
      </w:r>
      <w:r w:rsidR="00BE7BFD" w:rsidRPr="00D807D1">
        <w:rPr>
          <w:sz w:val="24"/>
          <w:szCs w:val="24"/>
        </w:rPr>
        <w:t xml:space="preserve"> poniżej treść zapytań do S</w:t>
      </w:r>
      <w:r w:rsidR="0012774F" w:rsidRPr="00D807D1">
        <w:rPr>
          <w:sz w:val="24"/>
          <w:szCs w:val="24"/>
        </w:rPr>
        <w:t>pecyfikacji Warunków Zamówienia (</w:t>
      </w:r>
      <w:r w:rsidR="0012774F" w:rsidRPr="00D807D1">
        <w:rPr>
          <w:sz w:val="24"/>
          <w:szCs w:val="24"/>
          <w:lang w:eastAsia="ar-SA"/>
        </w:rPr>
        <w:t>zwanej dalej</w:t>
      </w:r>
      <w:r w:rsidR="0012774F" w:rsidRPr="00D807D1">
        <w:rPr>
          <w:b/>
          <w:sz w:val="24"/>
          <w:szCs w:val="24"/>
          <w:lang w:eastAsia="ar-SA"/>
        </w:rPr>
        <w:t xml:space="preserve"> </w:t>
      </w:r>
      <w:r w:rsidR="0012774F" w:rsidRPr="00D807D1">
        <w:rPr>
          <w:bCs/>
          <w:sz w:val="24"/>
          <w:szCs w:val="24"/>
          <w:lang w:eastAsia="ar-SA"/>
        </w:rPr>
        <w:t>”SWZ”)</w:t>
      </w:r>
      <w:r w:rsidR="00E74BC3" w:rsidRPr="00D807D1">
        <w:rPr>
          <w:bCs/>
          <w:sz w:val="24"/>
          <w:szCs w:val="24"/>
          <w:lang w:eastAsia="ar-SA"/>
        </w:rPr>
        <w:t xml:space="preserve"> </w:t>
      </w:r>
      <w:r w:rsidR="00E74BC3" w:rsidRPr="00D807D1">
        <w:rPr>
          <w:sz w:val="24"/>
          <w:szCs w:val="24"/>
        </w:rPr>
        <w:t>wraz z wyjaśnieniami</w:t>
      </w:r>
      <w:r w:rsidR="0012774F" w:rsidRPr="00D807D1">
        <w:rPr>
          <w:bCs/>
          <w:sz w:val="24"/>
          <w:szCs w:val="24"/>
          <w:lang w:eastAsia="ar-SA"/>
        </w:rPr>
        <w:t>:</w:t>
      </w:r>
    </w:p>
    <w:p w14:paraId="4562D593" w14:textId="050368B9" w:rsidR="00CE69BC" w:rsidRPr="00D807D1" w:rsidRDefault="00F76C4E" w:rsidP="00784C94">
      <w:pPr>
        <w:spacing w:before="60" w:after="60"/>
        <w:ind w:left="30" w:right="-72"/>
        <w:jc w:val="both"/>
        <w:rPr>
          <w:b/>
          <w:bCs/>
          <w:sz w:val="22"/>
          <w:szCs w:val="22"/>
        </w:rPr>
      </w:pPr>
      <w:r w:rsidRPr="00D807D1">
        <w:rPr>
          <w:b/>
          <w:bCs/>
          <w:sz w:val="22"/>
          <w:szCs w:val="22"/>
        </w:rPr>
        <w:t>Pytanie nr 1</w:t>
      </w:r>
      <w:bookmarkStart w:id="0" w:name="_Hlk139971093"/>
      <w:r w:rsidR="00CE69BC" w:rsidRPr="00D807D1">
        <w:rPr>
          <w:b/>
          <w:bCs/>
          <w:sz w:val="22"/>
          <w:szCs w:val="22"/>
        </w:rPr>
        <w:t xml:space="preserve"> – </w:t>
      </w:r>
      <w:r w:rsidR="00CE69BC" w:rsidRPr="00D807D1">
        <w:rPr>
          <w:sz w:val="22"/>
          <w:szCs w:val="22"/>
        </w:rPr>
        <w:t>dot. P</w:t>
      </w:r>
      <w:r w:rsidR="00CE69BC" w:rsidRPr="00D807D1">
        <w:t>akiet</w:t>
      </w:r>
      <w:r w:rsidR="00CE69BC" w:rsidRPr="00D807D1">
        <w:rPr>
          <w:bCs/>
        </w:rPr>
        <w:t xml:space="preserve"> nr 1 zał. 1.3_3. – wymogi techniczne dla mebli ze stali nierdzewnej kwasoodpornej</w:t>
      </w:r>
    </w:p>
    <w:bookmarkEnd w:id="0"/>
    <w:p w14:paraId="02B422AC" w14:textId="77777777" w:rsidR="00CE69BC" w:rsidRPr="00D807D1" w:rsidRDefault="00CE69BC" w:rsidP="00784C94">
      <w:pPr>
        <w:suppressAutoHyphens/>
        <w:jc w:val="both"/>
        <w:rPr>
          <w:bCs/>
        </w:rPr>
      </w:pPr>
      <w:r w:rsidRPr="00D807D1">
        <w:rPr>
          <w:bCs/>
        </w:rPr>
        <w:t>Czy zamawiający dopuszcza wykonanie i dostawę mebli ze stali nierdzewnej kwasoodpornej wg poniższych parametrów?</w:t>
      </w:r>
    </w:p>
    <w:tbl>
      <w:tblPr>
        <w:tblW w:w="553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3"/>
        <w:gridCol w:w="3803"/>
        <w:gridCol w:w="1418"/>
        <w:gridCol w:w="3649"/>
      </w:tblGrid>
      <w:tr w:rsidR="00D807D1" w:rsidRPr="00D807D1" w14:paraId="67FB0FC6" w14:textId="77777777" w:rsidTr="00783578">
        <w:trPr>
          <w:trHeight w:val="666"/>
        </w:trPr>
        <w:tc>
          <w:tcPr>
            <w:tcW w:w="5000" w:type="pct"/>
            <w:gridSpan w:val="4"/>
            <w:tcBorders>
              <w:top w:val="single" w:sz="12" w:space="0" w:color="auto"/>
              <w:bottom w:val="single" w:sz="12" w:space="0" w:color="auto"/>
            </w:tcBorders>
            <w:vAlign w:val="center"/>
          </w:tcPr>
          <w:p w14:paraId="553EDEED" w14:textId="77777777" w:rsidR="00CE69BC" w:rsidRPr="00D807D1" w:rsidRDefault="00CE69BC" w:rsidP="00784C94">
            <w:pPr>
              <w:jc w:val="both"/>
              <w:rPr>
                <w:rFonts w:eastAsia="Calibri"/>
                <w:b/>
                <w:lang w:eastAsia="en-US"/>
              </w:rPr>
            </w:pPr>
            <w:r w:rsidRPr="00D807D1">
              <w:rPr>
                <w:rFonts w:eastAsia="Calibri"/>
                <w:b/>
                <w:lang w:eastAsia="en-US"/>
              </w:rPr>
              <w:t>ZESTAWIENIE PARAMETRÓW URZĄDZENIA  I WARUNKÓW  WYMAGANYCH</w:t>
            </w:r>
          </w:p>
        </w:tc>
      </w:tr>
      <w:tr w:rsidR="00D807D1" w:rsidRPr="00D807D1" w14:paraId="01114F54" w14:textId="77777777" w:rsidTr="00AC4F41">
        <w:trPr>
          <w:trHeight w:val="666"/>
        </w:trPr>
        <w:tc>
          <w:tcPr>
            <w:tcW w:w="3178" w:type="pct"/>
            <w:gridSpan w:val="3"/>
            <w:tcBorders>
              <w:top w:val="single" w:sz="12" w:space="0" w:color="auto"/>
              <w:bottom w:val="single" w:sz="12" w:space="0" w:color="auto"/>
              <w:right w:val="single" w:sz="8" w:space="0" w:color="auto"/>
            </w:tcBorders>
            <w:vAlign w:val="center"/>
          </w:tcPr>
          <w:p w14:paraId="25990B6E" w14:textId="77777777" w:rsidR="00CE69BC" w:rsidRPr="00D807D1" w:rsidRDefault="00CE69BC" w:rsidP="00784C94">
            <w:pPr>
              <w:jc w:val="both"/>
              <w:rPr>
                <w:rFonts w:eastAsia="Calibri"/>
                <w:b/>
                <w:lang w:eastAsia="en-US"/>
              </w:rPr>
            </w:pPr>
            <w:r w:rsidRPr="00D807D1">
              <w:rPr>
                <w:rFonts w:eastAsia="Calibri"/>
                <w:b/>
                <w:lang w:eastAsia="en-US"/>
              </w:rPr>
              <w:t>Meble i wyposażenie ze stali nierdzewnej</w:t>
            </w:r>
          </w:p>
        </w:tc>
        <w:tc>
          <w:tcPr>
            <w:tcW w:w="1822" w:type="pct"/>
            <w:tcBorders>
              <w:top w:val="single" w:sz="12" w:space="0" w:color="auto"/>
              <w:left w:val="single" w:sz="8" w:space="0" w:color="auto"/>
              <w:bottom w:val="single" w:sz="12" w:space="0" w:color="auto"/>
            </w:tcBorders>
            <w:vAlign w:val="center"/>
          </w:tcPr>
          <w:p w14:paraId="7B582F08" w14:textId="77777777" w:rsidR="00CE69BC" w:rsidRPr="00D807D1" w:rsidRDefault="00CE69BC" w:rsidP="00784C94">
            <w:pPr>
              <w:jc w:val="both"/>
              <w:rPr>
                <w:rFonts w:eastAsia="Calibri"/>
                <w:b/>
                <w:lang w:eastAsia="en-US"/>
              </w:rPr>
            </w:pPr>
            <w:r w:rsidRPr="00D807D1">
              <w:rPr>
                <w:rFonts w:eastAsia="Calibri"/>
                <w:b/>
                <w:lang w:eastAsia="en-US"/>
              </w:rPr>
              <w:t>Załącznik nr</w:t>
            </w:r>
          </w:p>
        </w:tc>
      </w:tr>
      <w:tr w:rsidR="00D807D1" w:rsidRPr="00D807D1" w14:paraId="427C2F4F" w14:textId="77777777" w:rsidTr="00AC4F41">
        <w:trPr>
          <w:trHeight w:val="666"/>
        </w:trPr>
        <w:tc>
          <w:tcPr>
            <w:tcW w:w="571" w:type="pct"/>
            <w:tcBorders>
              <w:top w:val="single" w:sz="12" w:space="0" w:color="auto"/>
              <w:bottom w:val="single" w:sz="12" w:space="0" w:color="auto"/>
            </w:tcBorders>
            <w:vAlign w:val="center"/>
          </w:tcPr>
          <w:p w14:paraId="101D0217" w14:textId="77777777" w:rsidR="00CE69BC" w:rsidRPr="00D807D1" w:rsidRDefault="00CE69BC" w:rsidP="00784C94">
            <w:pPr>
              <w:jc w:val="both"/>
              <w:rPr>
                <w:rFonts w:eastAsia="Calibri"/>
                <w:b/>
                <w:lang w:eastAsia="en-US"/>
              </w:rPr>
            </w:pPr>
            <w:r w:rsidRPr="00D807D1">
              <w:rPr>
                <w:rFonts w:eastAsia="Calibri"/>
                <w:b/>
                <w:lang w:eastAsia="en-US"/>
              </w:rPr>
              <w:t>Producent</w:t>
            </w:r>
          </w:p>
        </w:tc>
        <w:tc>
          <w:tcPr>
            <w:tcW w:w="1899" w:type="pct"/>
            <w:tcBorders>
              <w:top w:val="single" w:sz="12" w:space="0" w:color="auto"/>
              <w:bottom w:val="single" w:sz="12" w:space="0" w:color="auto"/>
            </w:tcBorders>
            <w:vAlign w:val="center"/>
          </w:tcPr>
          <w:p w14:paraId="43E5E527" w14:textId="77777777" w:rsidR="00CE69BC" w:rsidRPr="00D807D1" w:rsidRDefault="00CE69BC" w:rsidP="00784C94">
            <w:pPr>
              <w:jc w:val="both"/>
              <w:rPr>
                <w:rFonts w:eastAsia="Calibri"/>
                <w:b/>
                <w:lang w:eastAsia="en-US"/>
              </w:rPr>
            </w:pPr>
          </w:p>
        </w:tc>
        <w:tc>
          <w:tcPr>
            <w:tcW w:w="708" w:type="pct"/>
            <w:tcBorders>
              <w:top w:val="single" w:sz="12" w:space="0" w:color="auto"/>
              <w:bottom w:val="single" w:sz="12" w:space="0" w:color="auto"/>
            </w:tcBorders>
            <w:vAlign w:val="center"/>
          </w:tcPr>
          <w:p w14:paraId="6594E25E" w14:textId="77777777" w:rsidR="00CE69BC" w:rsidRPr="00D807D1" w:rsidRDefault="00CE69BC" w:rsidP="00784C94">
            <w:pPr>
              <w:jc w:val="both"/>
              <w:rPr>
                <w:rFonts w:eastAsia="Calibri"/>
                <w:b/>
                <w:lang w:eastAsia="en-US"/>
              </w:rPr>
            </w:pPr>
            <w:r w:rsidRPr="00D807D1">
              <w:rPr>
                <w:rFonts w:eastAsia="Calibri"/>
                <w:b/>
                <w:lang w:eastAsia="en-US"/>
              </w:rPr>
              <w:t>Nazwa i typ urządzenia oferowanego</w:t>
            </w:r>
          </w:p>
        </w:tc>
        <w:tc>
          <w:tcPr>
            <w:tcW w:w="1822" w:type="pct"/>
            <w:tcBorders>
              <w:top w:val="single" w:sz="12" w:space="0" w:color="auto"/>
              <w:bottom w:val="single" w:sz="12" w:space="0" w:color="auto"/>
            </w:tcBorders>
            <w:vAlign w:val="center"/>
          </w:tcPr>
          <w:p w14:paraId="1BBD268A" w14:textId="77777777" w:rsidR="00CE69BC" w:rsidRPr="00D807D1" w:rsidRDefault="00CE69BC" w:rsidP="00784C94">
            <w:pPr>
              <w:jc w:val="both"/>
              <w:rPr>
                <w:rFonts w:eastAsia="Calibri"/>
                <w:b/>
                <w:lang w:eastAsia="en-US"/>
              </w:rPr>
            </w:pPr>
          </w:p>
        </w:tc>
      </w:tr>
      <w:tr w:rsidR="00D807D1" w:rsidRPr="00D807D1" w14:paraId="25DB9395" w14:textId="77777777" w:rsidTr="00AC4F41">
        <w:trPr>
          <w:trHeight w:val="666"/>
        </w:trPr>
        <w:tc>
          <w:tcPr>
            <w:tcW w:w="571" w:type="pct"/>
            <w:tcBorders>
              <w:top w:val="single" w:sz="12" w:space="0" w:color="auto"/>
              <w:bottom w:val="single" w:sz="12" w:space="0" w:color="auto"/>
            </w:tcBorders>
            <w:vAlign w:val="center"/>
          </w:tcPr>
          <w:p w14:paraId="312FC5DD" w14:textId="77777777" w:rsidR="00CE69BC" w:rsidRPr="00D807D1" w:rsidRDefault="00CE69BC" w:rsidP="00784C94">
            <w:pPr>
              <w:jc w:val="both"/>
              <w:rPr>
                <w:rFonts w:eastAsia="Calibri"/>
                <w:b/>
                <w:lang w:eastAsia="en-US"/>
              </w:rPr>
            </w:pPr>
            <w:r w:rsidRPr="00D807D1">
              <w:rPr>
                <w:rFonts w:eastAsia="Calibri"/>
                <w:b/>
                <w:lang w:eastAsia="en-US"/>
              </w:rPr>
              <w:t>L.p.</w:t>
            </w:r>
          </w:p>
        </w:tc>
        <w:tc>
          <w:tcPr>
            <w:tcW w:w="2607" w:type="pct"/>
            <w:gridSpan w:val="2"/>
            <w:tcBorders>
              <w:top w:val="single" w:sz="12" w:space="0" w:color="auto"/>
              <w:bottom w:val="single" w:sz="12" w:space="0" w:color="auto"/>
            </w:tcBorders>
            <w:vAlign w:val="center"/>
          </w:tcPr>
          <w:p w14:paraId="10C672CC" w14:textId="77777777" w:rsidR="00CE69BC" w:rsidRPr="00D807D1" w:rsidRDefault="00CE69BC" w:rsidP="00784C94">
            <w:pPr>
              <w:keepNext/>
              <w:jc w:val="both"/>
              <w:outlineLvl w:val="0"/>
              <w:rPr>
                <w:rFonts w:eastAsia="Calibri"/>
                <w:b/>
                <w:lang w:eastAsia="en-US"/>
              </w:rPr>
            </w:pPr>
            <w:r w:rsidRPr="00D807D1">
              <w:rPr>
                <w:rFonts w:eastAsia="Calibri"/>
                <w:b/>
                <w:lang w:eastAsia="en-US"/>
              </w:rPr>
              <w:t>OPIS PARAMETRU / WARUNKU</w:t>
            </w:r>
          </w:p>
        </w:tc>
        <w:tc>
          <w:tcPr>
            <w:tcW w:w="1822" w:type="pct"/>
            <w:tcBorders>
              <w:top w:val="single" w:sz="12" w:space="0" w:color="auto"/>
              <w:bottom w:val="single" w:sz="12" w:space="0" w:color="auto"/>
            </w:tcBorders>
            <w:vAlign w:val="center"/>
          </w:tcPr>
          <w:p w14:paraId="282EC8D6" w14:textId="77777777" w:rsidR="00CE69BC" w:rsidRPr="00D807D1" w:rsidRDefault="00CE69BC" w:rsidP="00784C94">
            <w:pPr>
              <w:keepNext/>
              <w:jc w:val="both"/>
              <w:outlineLvl w:val="1"/>
              <w:rPr>
                <w:rFonts w:eastAsia="Calibri"/>
                <w:b/>
                <w:lang w:eastAsia="en-US"/>
              </w:rPr>
            </w:pPr>
            <w:r w:rsidRPr="00D807D1">
              <w:rPr>
                <w:rFonts w:eastAsia="Calibri"/>
                <w:b/>
                <w:lang w:eastAsia="en-US"/>
              </w:rPr>
              <w:t xml:space="preserve">Parametr / warunek oferowany </w:t>
            </w:r>
          </w:p>
        </w:tc>
      </w:tr>
      <w:tr w:rsidR="00D807D1" w:rsidRPr="00D807D1" w14:paraId="161B9E37" w14:textId="77777777" w:rsidTr="00AC4F41">
        <w:trPr>
          <w:trHeight w:val="702"/>
        </w:trPr>
        <w:tc>
          <w:tcPr>
            <w:tcW w:w="571" w:type="pct"/>
            <w:vAlign w:val="center"/>
          </w:tcPr>
          <w:p w14:paraId="73B98CCC"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Borders>
              <w:top w:val="single" w:sz="4" w:space="0" w:color="auto"/>
              <w:left w:val="single" w:sz="4" w:space="0" w:color="auto"/>
              <w:bottom w:val="single" w:sz="4" w:space="0" w:color="auto"/>
              <w:right w:val="single" w:sz="4" w:space="0" w:color="auto"/>
            </w:tcBorders>
            <w:vAlign w:val="center"/>
          </w:tcPr>
          <w:p w14:paraId="305B6DDD" w14:textId="77777777" w:rsidR="00CE69BC" w:rsidRPr="00D807D1" w:rsidRDefault="00CE69BC" w:rsidP="00784C94">
            <w:pPr>
              <w:jc w:val="both"/>
            </w:pPr>
            <w:r w:rsidRPr="00D807D1">
              <w:t>Meble i wyposażenie ze stali nierdzewnej – typ i wymiary według formularza asortymentowo - cenowego</w:t>
            </w:r>
          </w:p>
        </w:tc>
        <w:tc>
          <w:tcPr>
            <w:tcW w:w="1822" w:type="pct"/>
            <w:vAlign w:val="center"/>
          </w:tcPr>
          <w:p w14:paraId="3E928596" w14:textId="77777777" w:rsidR="00CE69BC" w:rsidRPr="00D807D1" w:rsidRDefault="00CE69BC" w:rsidP="00784C94">
            <w:pPr>
              <w:jc w:val="both"/>
              <w:rPr>
                <w:rFonts w:eastAsia="Calibri"/>
                <w:lang w:eastAsia="en-US"/>
              </w:rPr>
            </w:pPr>
          </w:p>
        </w:tc>
      </w:tr>
      <w:tr w:rsidR="00D807D1" w:rsidRPr="00D807D1" w14:paraId="23DB900A" w14:textId="77777777" w:rsidTr="00AC4F41">
        <w:trPr>
          <w:trHeight w:val="690"/>
        </w:trPr>
        <w:tc>
          <w:tcPr>
            <w:tcW w:w="571" w:type="pct"/>
            <w:vAlign w:val="center"/>
          </w:tcPr>
          <w:p w14:paraId="3C916BD6"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31E2D200" w14:textId="77777777" w:rsidR="00CE69BC" w:rsidRPr="00D807D1" w:rsidRDefault="00CE69BC" w:rsidP="00784C94">
            <w:pPr>
              <w:jc w:val="both"/>
            </w:pPr>
            <w:r w:rsidRPr="00D807D1">
              <w:t xml:space="preserve">Wszystkie oferowane meble i wyposażenie muszą być nowe, wyprodukowane w roku, w którym będą dostarczane, nieuszkodzone, niebędące uprzednio przedmiotem ekspozycji i wystaw. Wykonane profesjonalnie z zachowanie wysokiej jakości, estetyki i trwałości wykonania. Dostarczone kompletne i w całości, a po zmontowaniu gotowe do pracy zgodnie z </w:t>
            </w:r>
            <w:r w:rsidRPr="00D807D1">
              <w:lastRenderedPageBreak/>
              <w:t xml:space="preserve">przeznaczeniem bez żadnych dodatkowych zakupów inwestycyjnych  </w:t>
            </w:r>
          </w:p>
        </w:tc>
        <w:tc>
          <w:tcPr>
            <w:tcW w:w="1822" w:type="pct"/>
            <w:vAlign w:val="center"/>
          </w:tcPr>
          <w:p w14:paraId="659F1AFF" w14:textId="77777777" w:rsidR="00CE69BC" w:rsidRPr="00D807D1" w:rsidRDefault="00CE69BC" w:rsidP="00784C94">
            <w:pPr>
              <w:jc w:val="both"/>
              <w:rPr>
                <w:rFonts w:eastAsia="Calibri"/>
                <w:lang w:eastAsia="en-US"/>
              </w:rPr>
            </w:pPr>
          </w:p>
        </w:tc>
      </w:tr>
      <w:tr w:rsidR="00D807D1" w:rsidRPr="00D807D1" w14:paraId="64013016" w14:textId="77777777" w:rsidTr="00AC4F41">
        <w:trPr>
          <w:trHeight w:val="144"/>
        </w:trPr>
        <w:tc>
          <w:tcPr>
            <w:tcW w:w="571" w:type="pct"/>
            <w:vAlign w:val="center"/>
          </w:tcPr>
          <w:p w14:paraId="39319C96"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3F50EEE0" w14:textId="77777777" w:rsidR="00CE69BC" w:rsidRPr="00D807D1" w:rsidRDefault="00CE69BC" w:rsidP="00784C94">
            <w:pPr>
              <w:jc w:val="both"/>
            </w:pPr>
            <w:r w:rsidRPr="00D807D1">
              <w:t>Wszystkie użyte materiały do wykonania mebli dopuszczone do obrotu na terytorium Polski, posiadają wszelkie wymagane przez przepisy prawa świadectwa, certyfikaty, atesty, deklaracje zgodności oraz spełniają wszelkie wymagane przez przepisy prawa wymogi w zakresie norm bezpieczeństwa</w:t>
            </w:r>
          </w:p>
        </w:tc>
        <w:tc>
          <w:tcPr>
            <w:tcW w:w="1822" w:type="pct"/>
            <w:vAlign w:val="center"/>
          </w:tcPr>
          <w:p w14:paraId="1EE8CCB0" w14:textId="77777777" w:rsidR="00CE69BC" w:rsidRPr="00D807D1" w:rsidRDefault="00CE69BC" w:rsidP="00784C94">
            <w:pPr>
              <w:jc w:val="both"/>
              <w:rPr>
                <w:rFonts w:eastAsia="Calibri"/>
                <w:lang w:eastAsia="en-US"/>
              </w:rPr>
            </w:pPr>
          </w:p>
        </w:tc>
      </w:tr>
      <w:tr w:rsidR="00D807D1" w:rsidRPr="00D807D1" w14:paraId="0D473C90" w14:textId="77777777" w:rsidTr="00AC4F41">
        <w:trPr>
          <w:trHeight w:val="144"/>
        </w:trPr>
        <w:tc>
          <w:tcPr>
            <w:tcW w:w="571" w:type="pct"/>
            <w:vAlign w:val="center"/>
          </w:tcPr>
          <w:p w14:paraId="1C9EA605"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0D53C21F" w14:textId="77777777" w:rsidR="00CE69BC" w:rsidRPr="00D807D1" w:rsidRDefault="00CE69BC" w:rsidP="00784C94">
            <w:pPr>
              <w:tabs>
                <w:tab w:val="left" w:pos="5670"/>
              </w:tabs>
              <w:ind w:right="71"/>
              <w:jc w:val="both"/>
            </w:pPr>
            <w:r w:rsidRPr="00D807D1">
              <w:t>Meble wykonane z materiałów posiadających wymagane świadectwa dopuszczające do eksploatacji w pomieszczeniach medycznych. Podane w zestawieniu asortymentowym wymiary mebli są wymiarami przybliżonymi. Wymiary pomieszczeń i mebli wymagają pomiarów z natury na wyposażanym obiekcie w czasie wizji lokalnej po podpisaniu umowy</w:t>
            </w:r>
          </w:p>
        </w:tc>
        <w:tc>
          <w:tcPr>
            <w:tcW w:w="1822" w:type="pct"/>
            <w:vAlign w:val="center"/>
          </w:tcPr>
          <w:p w14:paraId="614ACA7E" w14:textId="77777777" w:rsidR="00CE69BC" w:rsidRPr="00D807D1" w:rsidRDefault="00CE69BC" w:rsidP="00784C94">
            <w:pPr>
              <w:jc w:val="both"/>
              <w:rPr>
                <w:rFonts w:eastAsia="Calibri"/>
                <w:lang w:eastAsia="en-US"/>
              </w:rPr>
            </w:pPr>
          </w:p>
        </w:tc>
      </w:tr>
      <w:tr w:rsidR="00D807D1" w:rsidRPr="00D807D1" w14:paraId="7FE925BB" w14:textId="77777777" w:rsidTr="00AC4F41">
        <w:trPr>
          <w:trHeight w:val="144"/>
        </w:trPr>
        <w:tc>
          <w:tcPr>
            <w:tcW w:w="571" w:type="pct"/>
            <w:vAlign w:val="center"/>
          </w:tcPr>
          <w:p w14:paraId="00EB0C4D"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54438AFC" w14:textId="77777777" w:rsidR="00CE69BC" w:rsidRPr="00D807D1" w:rsidRDefault="00CE69BC" w:rsidP="00784C94">
            <w:pPr>
              <w:tabs>
                <w:tab w:val="left" w:pos="5670"/>
              </w:tabs>
              <w:ind w:right="71"/>
              <w:jc w:val="both"/>
            </w:pPr>
            <w:r w:rsidRPr="00D807D1">
              <w:t>Konstrukcja mebli powinna umożliwiać wykonanie ich na wymiar z zachowaniem oczekiwanych funkcji i warunków technicznych poszczególnych pomieszczeń. Zamawiający dopuszcza odchyłki wymiarowe w zakresie +/- 15%</w:t>
            </w:r>
          </w:p>
        </w:tc>
        <w:tc>
          <w:tcPr>
            <w:tcW w:w="1822" w:type="pct"/>
            <w:vAlign w:val="center"/>
          </w:tcPr>
          <w:p w14:paraId="3E37DB69" w14:textId="77777777" w:rsidR="00CE69BC" w:rsidRPr="00D807D1" w:rsidRDefault="00CE69BC" w:rsidP="00784C94">
            <w:pPr>
              <w:jc w:val="both"/>
              <w:rPr>
                <w:rFonts w:eastAsia="Calibri"/>
                <w:lang w:eastAsia="en-US"/>
              </w:rPr>
            </w:pPr>
          </w:p>
        </w:tc>
      </w:tr>
      <w:tr w:rsidR="00D807D1" w:rsidRPr="00D807D1" w14:paraId="5B554E1F" w14:textId="77777777" w:rsidTr="00AC4F41">
        <w:trPr>
          <w:trHeight w:val="144"/>
        </w:trPr>
        <w:tc>
          <w:tcPr>
            <w:tcW w:w="571" w:type="pct"/>
            <w:vAlign w:val="center"/>
          </w:tcPr>
          <w:p w14:paraId="2E5967ED"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36F4C5A4" w14:textId="77777777" w:rsidR="00CE69BC" w:rsidRPr="00D807D1" w:rsidRDefault="00CE69BC" w:rsidP="00784C94">
            <w:pPr>
              <w:tabs>
                <w:tab w:val="left" w:pos="5670"/>
              </w:tabs>
              <w:ind w:right="71"/>
              <w:jc w:val="both"/>
            </w:pPr>
            <w:r w:rsidRPr="00D807D1">
              <w:t>Oferowane wyposażenie musi posiadać atest higieniczny na system mebli – nie dopuszcza się atestów na poszczególne elementy składowe mebla. Stosowny dokument należy dołączyć na etapie składania oferty</w:t>
            </w:r>
          </w:p>
        </w:tc>
        <w:tc>
          <w:tcPr>
            <w:tcW w:w="1822" w:type="pct"/>
            <w:vAlign w:val="center"/>
          </w:tcPr>
          <w:p w14:paraId="674EF68C" w14:textId="77777777" w:rsidR="00CE69BC" w:rsidRPr="00D807D1" w:rsidRDefault="00CE69BC" w:rsidP="00784C94">
            <w:pPr>
              <w:jc w:val="both"/>
              <w:rPr>
                <w:rFonts w:eastAsia="Calibri"/>
                <w:lang w:eastAsia="en-US"/>
              </w:rPr>
            </w:pPr>
          </w:p>
        </w:tc>
      </w:tr>
      <w:tr w:rsidR="00D807D1" w:rsidRPr="00D807D1" w14:paraId="6A1F80D5" w14:textId="77777777" w:rsidTr="00AC4F41">
        <w:trPr>
          <w:trHeight w:val="144"/>
        </w:trPr>
        <w:tc>
          <w:tcPr>
            <w:tcW w:w="571" w:type="pct"/>
            <w:vAlign w:val="center"/>
          </w:tcPr>
          <w:p w14:paraId="72A2DF5D"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6D5FE666" w14:textId="77777777" w:rsidR="00CE69BC" w:rsidRPr="00D807D1" w:rsidRDefault="00CE69BC" w:rsidP="00784C94">
            <w:pPr>
              <w:tabs>
                <w:tab w:val="left" w:pos="5670"/>
              </w:tabs>
              <w:ind w:right="71"/>
              <w:jc w:val="both"/>
            </w:pPr>
            <w:r w:rsidRPr="00D807D1">
              <w:t>Stoły z komorami basenowymi lub blaty robocze w układzie zgodnym ze specyfikacją asortymentową o następujących parametrach</w:t>
            </w:r>
          </w:p>
        </w:tc>
        <w:tc>
          <w:tcPr>
            <w:tcW w:w="1822" w:type="pct"/>
            <w:vAlign w:val="center"/>
          </w:tcPr>
          <w:p w14:paraId="1316BB63" w14:textId="77777777" w:rsidR="00CE69BC" w:rsidRPr="00D807D1" w:rsidRDefault="00CE69BC" w:rsidP="00784C94">
            <w:pPr>
              <w:jc w:val="both"/>
              <w:rPr>
                <w:rFonts w:eastAsia="Calibri"/>
                <w:lang w:eastAsia="en-US"/>
              </w:rPr>
            </w:pPr>
          </w:p>
        </w:tc>
      </w:tr>
      <w:tr w:rsidR="00D807D1" w:rsidRPr="00D807D1" w14:paraId="737CB723" w14:textId="77777777" w:rsidTr="00AC4F41">
        <w:trPr>
          <w:trHeight w:val="144"/>
        </w:trPr>
        <w:tc>
          <w:tcPr>
            <w:tcW w:w="571" w:type="pct"/>
            <w:vAlign w:val="center"/>
          </w:tcPr>
          <w:p w14:paraId="559E4A3D"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3492DE5A" w14:textId="77777777" w:rsidR="00CE69BC" w:rsidRPr="00D807D1" w:rsidRDefault="00CE69BC" w:rsidP="00784C94">
            <w:pPr>
              <w:tabs>
                <w:tab w:val="left" w:pos="5670"/>
              </w:tabs>
              <w:ind w:right="71"/>
              <w:jc w:val="both"/>
            </w:pPr>
            <w:r w:rsidRPr="00D807D1">
              <w:t>Rama stołu wykonana z profili o wymiarach przekroju min. 30x30x1,5 mm ze stali kwasoodpornej w gatunku 0H18N9 (AISI 304). Profile spawane – nie dopuszcza się skręcania elementów.</w:t>
            </w:r>
          </w:p>
          <w:p w14:paraId="0168F485" w14:textId="77777777" w:rsidR="00CE69BC" w:rsidRPr="00D807D1" w:rsidRDefault="00CE69BC" w:rsidP="00784C94">
            <w:pPr>
              <w:tabs>
                <w:tab w:val="left" w:pos="5670"/>
              </w:tabs>
              <w:ind w:right="71"/>
              <w:jc w:val="both"/>
            </w:pPr>
            <w:r w:rsidRPr="00D807D1">
              <w:t>Profile zakończone nóżkami o wysokości 140 mm (+/- 10 mm) ze stopkami będącymi regulatorami wysokości w zakresie 20 mm. Stopki wykonane z tworzywa sztucznego</w:t>
            </w:r>
          </w:p>
        </w:tc>
        <w:tc>
          <w:tcPr>
            <w:tcW w:w="1822" w:type="pct"/>
            <w:vAlign w:val="center"/>
          </w:tcPr>
          <w:p w14:paraId="32795348" w14:textId="77777777" w:rsidR="00CE69BC" w:rsidRPr="00D807D1" w:rsidRDefault="00CE69BC" w:rsidP="00784C94">
            <w:pPr>
              <w:jc w:val="both"/>
              <w:rPr>
                <w:rFonts w:eastAsia="Calibri"/>
                <w:lang w:eastAsia="en-US"/>
              </w:rPr>
            </w:pPr>
          </w:p>
        </w:tc>
      </w:tr>
      <w:tr w:rsidR="00D807D1" w:rsidRPr="00D807D1" w14:paraId="151A5376" w14:textId="77777777" w:rsidTr="00AC4F41">
        <w:trPr>
          <w:trHeight w:val="3222"/>
        </w:trPr>
        <w:tc>
          <w:tcPr>
            <w:tcW w:w="571" w:type="pct"/>
            <w:vAlign w:val="center"/>
          </w:tcPr>
          <w:p w14:paraId="128AB816"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6EC4D152" w14:textId="77777777" w:rsidR="00CE69BC" w:rsidRPr="00D807D1" w:rsidRDefault="00CE69BC" w:rsidP="00784C94">
            <w:pPr>
              <w:tabs>
                <w:tab w:val="left" w:pos="5670"/>
              </w:tabs>
              <w:ind w:right="71"/>
              <w:jc w:val="both"/>
            </w:pPr>
            <w:r w:rsidRPr="00D807D1">
              <w:t xml:space="preserve">Blaty robocze wykonane ze stali kwasoodpornej w gatunku 0H18N9 (AISI 304) o grubości min. 30 mm wykonane z blachy o grubości nie mniejszej niż 1,5 mm z lekkim zagłębieniem formowanym mechanicznie, nie spawanym, o głębokości min. 2 mm (na życzenie Zamawiającego musi istnieć możliwość wykonania blatów bez zagłębienia), narożniki </w:t>
            </w:r>
            <w:proofErr w:type="spellStart"/>
            <w:r w:rsidRPr="00D807D1">
              <w:t>wyoblone</w:t>
            </w:r>
            <w:proofErr w:type="spellEnd"/>
            <w:r w:rsidRPr="00D807D1">
              <w:t>.</w:t>
            </w:r>
          </w:p>
          <w:p w14:paraId="0F9F32E0" w14:textId="77777777" w:rsidR="00CE69BC" w:rsidRPr="00D807D1" w:rsidRDefault="00CE69BC" w:rsidP="00784C94">
            <w:pPr>
              <w:tabs>
                <w:tab w:val="left" w:pos="5670"/>
              </w:tabs>
              <w:ind w:right="71"/>
              <w:jc w:val="both"/>
            </w:pPr>
            <w:r w:rsidRPr="00D807D1">
              <w:t xml:space="preserve">W przypadku stołów roboczych bez komór zlewowych, basenów blaty z wypełnieniem wygłuszającym. </w:t>
            </w:r>
          </w:p>
          <w:p w14:paraId="696F670E" w14:textId="77777777" w:rsidR="00CE69BC" w:rsidRPr="00D807D1" w:rsidRDefault="00CE69BC" w:rsidP="00784C94">
            <w:pPr>
              <w:tabs>
                <w:tab w:val="left" w:pos="5670"/>
              </w:tabs>
              <w:ind w:right="71"/>
              <w:jc w:val="both"/>
            </w:pPr>
            <w:r w:rsidRPr="00D807D1">
              <w:t xml:space="preserve">Blaty z fartuchem przeciw bryzgowym o wysokości min. 40 mm. </w:t>
            </w:r>
          </w:p>
          <w:p w14:paraId="71D18050" w14:textId="77777777" w:rsidR="00CE69BC" w:rsidRPr="00D807D1" w:rsidRDefault="00CE69BC" w:rsidP="00784C94">
            <w:pPr>
              <w:tabs>
                <w:tab w:val="left" w:pos="5670"/>
              </w:tabs>
              <w:ind w:right="71"/>
              <w:jc w:val="both"/>
            </w:pPr>
            <w:r w:rsidRPr="00D807D1">
              <w:t xml:space="preserve">Blaty mocowane do stelaży za pomocą systemów śrubowych lub spawane. Sposób łączenia musi zapewniać stabilne, trwałe połączenie elementów. </w:t>
            </w:r>
          </w:p>
          <w:p w14:paraId="0D34836A" w14:textId="77777777" w:rsidR="00CE69BC" w:rsidRPr="00D807D1" w:rsidRDefault="00CE69BC" w:rsidP="00784C94">
            <w:pPr>
              <w:tabs>
                <w:tab w:val="left" w:pos="5670"/>
              </w:tabs>
              <w:ind w:right="71"/>
              <w:jc w:val="both"/>
            </w:pPr>
            <w:r w:rsidRPr="00D807D1">
              <w:t>Miejsca styków blatu ze ścianą muszą być uszczelnione bezbarwnym silikonem.</w:t>
            </w:r>
          </w:p>
          <w:p w14:paraId="32A220D9" w14:textId="77777777" w:rsidR="00CE69BC" w:rsidRPr="00D807D1" w:rsidRDefault="00CE69BC" w:rsidP="00784C94">
            <w:pPr>
              <w:tabs>
                <w:tab w:val="left" w:pos="5670"/>
              </w:tabs>
              <w:ind w:right="71"/>
              <w:jc w:val="both"/>
            </w:pPr>
            <w:r w:rsidRPr="00D807D1">
              <w:t xml:space="preserve">Jeśli w blacie przewidziano zlewozmywak, umywalkę lub komorę basenu to muszą one posiadać następujące parametry: </w:t>
            </w:r>
          </w:p>
          <w:p w14:paraId="10D2E62C" w14:textId="77777777" w:rsidR="00CE69BC" w:rsidRPr="00D807D1" w:rsidRDefault="00CE69BC" w:rsidP="00784C94">
            <w:pPr>
              <w:tabs>
                <w:tab w:val="left" w:pos="5670"/>
              </w:tabs>
              <w:ind w:right="71"/>
              <w:jc w:val="both"/>
            </w:pPr>
            <w:r w:rsidRPr="00D807D1">
              <w:t>- zlewy, umywalki, komory basenowe wykonane ze stali kwasoodpornej, zlicowane z blatem z tego samego materiału, wspawane w blat. Miejsca łączenia w/w z blatem niewidoczne, szlifowane na gładko. W blacie należy uwzględnić otwory do zamontowania baterii. Komory basenowe powinny mieć szerokość min. 800 mm i głębokość min. 250 mm. W stołach z komorą basenową należy uwzględnić baterię z wyciąganą wylewką. Zlewy, umywalki oraz komory basenowe wyposażone w syfony, rury do podłączenia, kształtki etc.</w:t>
            </w:r>
          </w:p>
          <w:p w14:paraId="05D4E873" w14:textId="77777777" w:rsidR="00CE69BC" w:rsidRPr="00D807D1" w:rsidRDefault="00CE69BC" w:rsidP="00784C94">
            <w:pPr>
              <w:tabs>
                <w:tab w:val="left" w:pos="5670"/>
              </w:tabs>
              <w:ind w:right="71"/>
              <w:jc w:val="both"/>
            </w:pPr>
            <w:r w:rsidRPr="00D807D1">
              <w:lastRenderedPageBreak/>
              <w:t>W przypadku stołów roboczych wyposażonych w komorę basenową od czoła stołu zamontowana poprzez spawanie maskownica o wysokości min. 250 mm wykonana ze stali kwasoodpornej w gatunku 0H18N9 (AISI 304).</w:t>
            </w:r>
          </w:p>
          <w:p w14:paraId="53E63BAC" w14:textId="77777777" w:rsidR="00CE69BC" w:rsidRPr="00D807D1" w:rsidRDefault="00CE69BC" w:rsidP="00784C94">
            <w:pPr>
              <w:tabs>
                <w:tab w:val="left" w:pos="5670"/>
              </w:tabs>
              <w:ind w:right="71"/>
              <w:jc w:val="both"/>
            </w:pPr>
            <w:r w:rsidRPr="00D807D1">
              <w:t>Stoły powinny być wyposażone w dolną półkę montowaną na stałe na wysokości około 150 mm od podłoża. Półka wykonana ze stali kwasoodpornej w gatunku 0H18N9 (AISI 304).</w:t>
            </w:r>
          </w:p>
        </w:tc>
        <w:tc>
          <w:tcPr>
            <w:tcW w:w="1822" w:type="pct"/>
            <w:vAlign w:val="center"/>
          </w:tcPr>
          <w:p w14:paraId="428C22A8" w14:textId="77777777" w:rsidR="00CE69BC" w:rsidRPr="00D807D1" w:rsidRDefault="00CE69BC" w:rsidP="00784C94">
            <w:pPr>
              <w:jc w:val="both"/>
              <w:rPr>
                <w:rFonts w:eastAsia="Calibri"/>
                <w:lang w:eastAsia="en-US"/>
              </w:rPr>
            </w:pPr>
          </w:p>
        </w:tc>
      </w:tr>
      <w:tr w:rsidR="00D807D1" w:rsidRPr="00D807D1" w14:paraId="48C086B5" w14:textId="77777777" w:rsidTr="00AC4F41">
        <w:trPr>
          <w:trHeight w:val="144"/>
        </w:trPr>
        <w:tc>
          <w:tcPr>
            <w:tcW w:w="571" w:type="pct"/>
            <w:vAlign w:val="center"/>
          </w:tcPr>
          <w:p w14:paraId="2E0093D6"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67343488" w14:textId="77777777" w:rsidR="00CE69BC" w:rsidRPr="00D807D1" w:rsidRDefault="00CE69BC" w:rsidP="00784C94">
            <w:pPr>
              <w:jc w:val="both"/>
            </w:pPr>
            <w:r w:rsidRPr="00D807D1">
              <w:t>Szafki przyścienne oraz szafy wysokie w układzie zgodnym ze specyfikacją asortymentową o następujących parametrach</w:t>
            </w:r>
          </w:p>
        </w:tc>
        <w:tc>
          <w:tcPr>
            <w:tcW w:w="1822" w:type="pct"/>
            <w:vAlign w:val="center"/>
          </w:tcPr>
          <w:p w14:paraId="58D043A9" w14:textId="77777777" w:rsidR="00CE69BC" w:rsidRPr="00D807D1" w:rsidRDefault="00CE69BC" w:rsidP="00784C94">
            <w:pPr>
              <w:jc w:val="both"/>
              <w:rPr>
                <w:rFonts w:eastAsia="Calibri"/>
                <w:lang w:eastAsia="en-US"/>
              </w:rPr>
            </w:pPr>
          </w:p>
        </w:tc>
      </w:tr>
      <w:tr w:rsidR="00D807D1" w:rsidRPr="00D807D1" w14:paraId="12E97735" w14:textId="77777777" w:rsidTr="00AC4F41">
        <w:trPr>
          <w:trHeight w:val="5530"/>
        </w:trPr>
        <w:tc>
          <w:tcPr>
            <w:tcW w:w="571" w:type="pct"/>
            <w:vAlign w:val="center"/>
          </w:tcPr>
          <w:p w14:paraId="1CFC9F34"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22745261" w14:textId="77777777" w:rsidR="00CE69BC" w:rsidRPr="00D807D1" w:rsidRDefault="00CE69BC" w:rsidP="00784C94">
            <w:pPr>
              <w:tabs>
                <w:tab w:val="left" w:pos="5670"/>
              </w:tabs>
              <w:ind w:right="71"/>
              <w:jc w:val="both"/>
            </w:pPr>
            <w:r w:rsidRPr="00D807D1">
              <w:t>Korpus szafek wykonany ze stali kwasoodpornej w gatunku 0H18N9 (AISI 304) szlifowanej, z podwójnej blachy o grubości min. 1 mm każda, w systemie dwuwarstwowym z lekkim wypełnieniem usztywniająco – wygłuszającym (boki i front). Dno szafy z blachy pojedynczej o grubości min. 1 mm, Dno wygłuszone matą wygłuszającą wykonaną z tworzywa nienasiąkliwego.</w:t>
            </w:r>
          </w:p>
          <w:p w14:paraId="63890776" w14:textId="77777777" w:rsidR="00CE69BC" w:rsidRPr="00D807D1" w:rsidRDefault="00CE69BC" w:rsidP="00784C94">
            <w:pPr>
              <w:tabs>
                <w:tab w:val="left" w:pos="5670"/>
              </w:tabs>
              <w:ind w:right="71"/>
              <w:jc w:val="both"/>
            </w:pPr>
            <w:r w:rsidRPr="00D807D1">
              <w:t>Ściany wewnętrzne korpusu szafki z systemową perforacją umożliwiającą łatwą regulację wysokości położenia montowanych wewnątrz elementów np. półek w rozstawie co min. 25 mm. Nie dopuszcza się rastrów jako dodatkowo montowany element wyposażenia szafek.</w:t>
            </w:r>
          </w:p>
          <w:p w14:paraId="1AF02ADD" w14:textId="77777777" w:rsidR="00CE69BC" w:rsidRPr="00D807D1" w:rsidRDefault="00CE69BC" w:rsidP="00784C94">
            <w:pPr>
              <w:tabs>
                <w:tab w:val="left" w:pos="5670"/>
              </w:tabs>
              <w:ind w:right="71"/>
              <w:jc w:val="both"/>
            </w:pPr>
            <w:r w:rsidRPr="00D807D1">
              <w:t xml:space="preserve">Powierzchnie korpusu gładkie, niezawierające ostrych krawędzi. Spawy szlifowane, bez wgłębień, powierzchnia w miejscu spawania jednorodna, nawiązująca do szlifu blachy i profilu. Nóżki szafy wykonane z profilu o przekroju min. 25x25 mm i wysokości 140 mm (+/- 10 mm), nóżki ze stali kwasoodpornej w gatunku 0H18N9 (AISI 304) zakończone stopką regulacyjną wykonaną z tworzywa – regulacja w zakresie 20 mm.  </w:t>
            </w:r>
          </w:p>
        </w:tc>
        <w:tc>
          <w:tcPr>
            <w:tcW w:w="1822" w:type="pct"/>
            <w:vAlign w:val="center"/>
          </w:tcPr>
          <w:p w14:paraId="0AA91078" w14:textId="77777777" w:rsidR="00CE69BC" w:rsidRPr="00D807D1" w:rsidRDefault="00CE69BC" w:rsidP="00784C94">
            <w:pPr>
              <w:jc w:val="both"/>
              <w:rPr>
                <w:rFonts w:eastAsia="Calibri"/>
                <w:lang w:eastAsia="en-US"/>
              </w:rPr>
            </w:pPr>
          </w:p>
        </w:tc>
      </w:tr>
      <w:tr w:rsidR="00D807D1" w:rsidRPr="00D807D1" w14:paraId="39E37558" w14:textId="77777777" w:rsidTr="00AC4F41">
        <w:trPr>
          <w:trHeight w:val="144"/>
        </w:trPr>
        <w:tc>
          <w:tcPr>
            <w:tcW w:w="571" w:type="pct"/>
            <w:vAlign w:val="center"/>
          </w:tcPr>
          <w:p w14:paraId="218ED4CB"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7F862D7C" w14:textId="77777777" w:rsidR="00CE69BC" w:rsidRPr="00D807D1" w:rsidRDefault="00CE69BC" w:rsidP="00784C94">
            <w:pPr>
              <w:tabs>
                <w:tab w:val="left" w:pos="5670"/>
              </w:tabs>
              <w:ind w:right="71"/>
              <w:jc w:val="both"/>
            </w:pPr>
            <w:r w:rsidRPr="00D807D1">
              <w:t>Fronty szafek wykonane ze stali kwasoodpornej w gatunku 0H18N9 (AISI 304) z podwójnej blachy o grubości min. 1 mm każda, z lekkim wypełnieniem usztywniająco – wygłuszającym. Krawędzie i narożniki zaokrąglone. Fronty wyposażone w trwałe uszczelki, konstrukcyjnie związane z elementami frontu poprzez wcisk, z możliwością wymiany w przypadku uszkodzenia. Uszczelki wykonane z tworzywa odpornego na działanie środków dezynfekcyjnych – silikonu. Nie dopuszcza się uszczelek przyklejanych powierzchniowo.</w:t>
            </w:r>
          </w:p>
          <w:p w14:paraId="598BE1A9" w14:textId="77777777" w:rsidR="00CE69BC" w:rsidRPr="00D807D1" w:rsidRDefault="00CE69BC" w:rsidP="00784C94">
            <w:pPr>
              <w:tabs>
                <w:tab w:val="left" w:pos="5670"/>
              </w:tabs>
              <w:ind w:right="71"/>
              <w:jc w:val="both"/>
            </w:pPr>
            <w:r w:rsidRPr="00D807D1">
              <w:t>Fronty przeszklone – szkło bezpieczne osadzone w ramie ze stali kwasoodpornej.</w:t>
            </w:r>
          </w:p>
          <w:p w14:paraId="665CF4B9" w14:textId="77777777" w:rsidR="00CE69BC" w:rsidRPr="00D807D1" w:rsidRDefault="00CE69BC" w:rsidP="00784C94">
            <w:pPr>
              <w:tabs>
                <w:tab w:val="left" w:pos="5670"/>
              </w:tabs>
              <w:ind w:right="71"/>
              <w:jc w:val="both"/>
            </w:pPr>
            <w:r w:rsidRPr="00D807D1">
              <w:t xml:space="preserve">Fronty pracują na zawiasach – ilość zawiasów dopasowana do wielkości skrzydła drzwiowego – pokrytych powłoką antykorozyjną. Zawiasy z regulacją szerokości szczeliny elementów frontowych w 3 płaszczyznach. Zawiasy powinny posiadać wbudowany mechanizm </w:t>
            </w:r>
            <w:proofErr w:type="spellStart"/>
            <w:r w:rsidRPr="00D807D1">
              <w:t>samodociągu</w:t>
            </w:r>
            <w:proofErr w:type="spellEnd"/>
            <w:r w:rsidRPr="00D807D1">
              <w:t xml:space="preserve"> (</w:t>
            </w:r>
            <w:proofErr w:type="spellStart"/>
            <w:r w:rsidRPr="00D807D1">
              <w:t>samodomykania</w:t>
            </w:r>
            <w:proofErr w:type="spellEnd"/>
            <w:r w:rsidRPr="00D807D1">
              <w:t xml:space="preserve">) oraz spowalniaczem (tłumienie odgłosu końcowego domykania). Zawias wykonany w technice szybkiego montażu drzwi umożliwiający wypięcie oraz wpięcie frontu, w celu domycia zakamarków, bez konieczności </w:t>
            </w:r>
            <w:r w:rsidRPr="00D807D1">
              <w:lastRenderedPageBreak/>
              <w:t>powtórnej jego regulacji. Zawiasy o kącie otwarcia min. 100 stopni.</w:t>
            </w:r>
          </w:p>
          <w:p w14:paraId="17253F5E" w14:textId="77777777" w:rsidR="00CE69BC" w:rsidRPr="00D807D1" w:rsidRDefault="00CE69BC" w:rsidP="00784C94">
            <w:pPr>
              <w:tabs>
                <w:tab w:val="left" w:pos="5670"/>
              </w:tabs>
              <w:ind w:right="71"/>
              <w:jc w:val="both"/>
            </w:pPr>
            <w:r w:rsidRPr="00D807D1">
              <w:t>Fronty wyposażone w uchwyt wykonany ze stali kwasoodpornej w gatunku 0H18N9 (AISI 304) z prętów o średnicy min. 10 mm wykonane w kształcie litery „C” o rozstawie min. 95 mm.</w:t>
            </w:r>
          </w:p>
          <w:p w14:paraId="0AFCAAAE" w14:textId="77777777" w:rsidR="00CE69BC" w:rsidRPr="00D807D1" w:rsidRDefault="00CE69BC" w:rsidP="00784C94">
            <w:pPr>
              <w:tabs>
                <w:tab w:val="left" w:pos="5670"/>
              </w:tabs>
              <w:ind w:right="71"/>
              <w:jc w:val="both"/>
            </w:pPr>
            <w:r w:rsidRPr="00D807D1">
              <w:t>Fronty zamykane zamkiem trzypunktowym typu baskwil.</w:t>
            </w:r>
          </w:p>
        </w:tc>
        <w:tc>
          <w:tcPr>
            <w:tcW w:w="1822" w:type="pct"/>
            <w:vAlign w:val="center"/>
          </w:tcPr>
          <w:p w14:paraId="1A2C8B29" w14:textId="77777777" w:rsidR="00CE69BC" w:rsidRPr="00D807D1" w:rsidRDefault="00CE69BC" w:rsidP="00784C94">
            <w:pPr>
              <w:jc w:val="both"/>
              <w:rPr>
                <w:rFonts w:eastAsia="Calibri"/>
                <w:lang w:eastAsia="en-US"/>
              </w:rPr>
            </w:pPr>
          </w:p>
        </w:tc>
      </w:tr>
      <w:tr w:rsidR="00D807D1" w:rsidRPr="00D807D1" w14:paraId="708ADA70" w14:textId="77777777" w:rsidTr="00AC4F41">
        <w:trPr>
          <w:trHeight w:val="4840"/>
        </w:trPr>
        <w:tc>
          <w:tcPr>
            <w:tcW w:w="571" w:type="pct"/>
            <w:vAlign w:val="center"/>
          </w:tcPr>
          <w:p w14:paraId="66197574"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79BBBDBA" w14:textId="77777777" w:rsidR="00CE69BC" w:rsidRPr="00D807D1" w:rsidRDefault="00CE69BC" w:rsidP="00784C94">
            <w:pPr>
              <w:tabs>
                <w:tab w:val="left" w:pos="5670"/>
              </w:tabs>
              <w:ind w:right="71"/>
              <w:jc w:val="both"/>
            </w:pPr>
            <w:r w:rsidRPr="00D807D1">
              <w:t xml:space="preserve">Szuflady typu skrzynkowego w całości wykonane ze stali kwasoodpornej w gatunku 0H18N9 (AISI 304) – ilość szuflad zgodnie ze specyfikacją asortymentową. Szuflady wyposażone w </w:t>
            </w:r>
            <w:proofErr w:type="spellStart"/>
            <w:r w:rsidRPr="00D807D1">
              <w:t>wykonstruowane</w:t>
            </w:r>
            <w:proofErr w:type="spellEnd"/>
            <w:r w:rsidRPr="00D807D1">
              <w:t xml:space="preserve"> poprzez wycięcie lub przeformowanie gniazda montażowe w korpusie szuflad. Gniazda powinny umożliwiać zastosowanie podłużnych i poprzecznych ruchomych wkładów, które mają za zadanie podział wewnętrzny szuflady na przechowywane akcesoria zgodnie z bieżącą potrzebą Zamawiającego. Nie dopuszcza się gniazd lub rastrów podziałowych jako oddzielnych elementów przyklejanych lub w inny sposób łączonych z szufladą. Szuflady z widocznym przetłoczeniem usztywniającym dno. Szuflady powinny pracować na prowadnicach typu kulowego z funkcją </w:t>
            </w:r>
            <w:proofErr w:type="spellStart"/>
            <w:r w:rsidRPr="00D807D1">
              <w:t>samodomykania</w:t>
            </w:r>
            <w:proofErr w:type="spellEnd"/>
            <w:r w:rsidRPr="00D807D1">
              <w:t xml:space="preserve"> typu mechanicznego i systemem tłumienia odgłosu końcowego domknięcia. Prowadnice szuflad z powłoką antykorozyjną, ukryte obudowane, niewidoczne z góry i z boku po wysunięciu szuflady. Szuflady z pełnym wysuwem o zróżnicowanej głębokości z możliwością dopasowania ich do indywidualnych potrzeb Użytkownika.</w:t>
            </w:r>
          </w:p>
          <w:p w14:paraId="326A7990" w14:textId="77777777" w:rsidR="00CE69BC" w:rsidRPr="00D807D1" w:rsidRDefault="00CE69BC" w:rsidP="00784C94">
            <w:pPr>
              <w:tabs>
                <w:tab w:val="left" w:pos="5670"/>
              </w:tabs>
              <w:ind w:right="71"/>
              <w:jc w:val="both"/>
            </w:pPr>
            <w:r w:rsidRPr="00D807D1">
              <w:t>Szuflady o nośności min. 40 kg, głębokość szuflad mniejsza maksymalnie o 100 mm od głębokości blatu.</w:t>
            </w:r>
          </w:p>
          <w:p w14:paraId="39C65FDB" w14:textId="77777777" w:rsidR="00CE69BC" w:rsidRPr="00D807D1" w:rsidRDefault="00CE69BC" w:rsidP="00784C94">
            <w:pPr>
              <w:tabs>
                <w:tab w:val="left" w:pos="5670"/>
              </w:tabs>
              <w:ind w:right="71"/>
              <w:jc w:val="both"/>
            </w:pPr>
            <w:r w:rsidRPr="00D807D1">
              <w:t>Fronty szuflad wykonane ze stali kwasoodpornej w gatunku 0H18N9 (AISI 304) z podwójnej blachy o grubości min. 1 mm każda z lekkim wypełnieniem usztywniająco – wygłuszającym. Krawędzie i narożniki zaokrąglone. Fronty  wyposażone w trwałe uszczelki, konstrukcyjnie związane z elementami frontu poprzez wcisk, z możliwością wymiany w przypadku uszkodzenia. Uszczelki wykonane z tworzywa odpornego na działanie środków dezynfekcyjnych – silikonu. Nie dopuszcza się uszczelek przyklejanych powierzchniowo.</w:t>
            </w:r>
          </w:p>
          <w:p w14:paraId="0A582689" w14:textId="77777777" w:rsidR="00CE69BC" w:rsidRPr="00D807D1" w:rsidRDefault="00CE69BC" w:rsidP="00784C94">
            <w:pPr>
              <w:tabs>
                <w:tab w:val="left" w:pos="5670"/>
              </w:tabs>
              <w:ind w:right="71"/>
              <w:jc w:val="both"/>
            </w:pPr>
            <w:r w:rsidRPr="00D807D1">
              <w:t>Fronty wyposażone w uchwyt wykonany ze stali kwasoodpornej w gatunku 0H18N9 (AISI 304) z prętów o średnicy min. 10 mm wykonane w kształcie litery „C” o rozstawie min. 95 mm.</w:t>
            </w:r>
          </w:p>
        </w:tc>
        <w:tc>
          <w:tcPr>
            <w:tcW w:w="1822" w:type="pct"/>
            <w:vAlign w:val="center"/>
          </w:tcPr>
          <w:p w14:paraId="72CAFE4E" w14:textId="77777777" w:rsidR="00CE69BC" w:rsidRPr="00D807D1" w:rsidRDefault="00CE69BC" w:rsidP="00784C94">
            <w:pPr>
              <w:jc w:val="both"/>
              <w:rPr>
                <w:rFonts w:eastAsia="Calibri"/>
                <w:lang w:eastAsia="en-US"/>
              </w:rPr>
            </w:pPr>
          </w:p>
        </w:tc>
      </w:tr>
      <w:tr w:rsidR="00D807D1" w:rsidRPr="00D807D1" w14:paraId="29E409E1" w14:textId="77777777" w:rsidTr="00AC4F41">
        <w:trPr>
          <w:trHeight w:val="144"/>
        </w:trPr>
        <w:tc>
          <w:tcPr>
            <w:tcW w:w="571" w:type="pct"/>
            <w:vAlign w:val="center"/>
          </w:tcPr>
          <w:p w14:paraId="19EAEE4E"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64C4E44D" w14:textId="77777777" w:rsidR="00CE69BC" w:rsidRPr="00D807D1" w:rsidRDefault="00CE69BC" w:rsidP="00784C94">
            <w:pPr>
              <w:tabs>
                <w:tab w:val="left" w:pos="5670"/>
              </w:tabs>
              <w:ind w:right="71"/>
              <w:jc w:val="both"/>
            </w:pPr>
            <w:r w:rsidRPr="00D807D1">
              <w:t xml:space="preserve">Blaty robocze wykonane ze stali kwasoodpornej w gatunku 0H18N9 (AISI 304) o grubości min. 30 mm wykonane z blachy o grubości nie mniejszej niż 1,5 mm z lekkim zagłębieniem formowanym mechanicznie, nie spawanym, o głębokości min. 2 mm (na życzenie Zamawiającego musi istnieć możliwość wykonania blatów bez zagłębienia), narożniki </w:t>
            </w:r>
            <w:proofErr w:type="spellStart"/>
            <w:r w:rsidRPr="00D807D1">
              <w:t>wyoblone</w:t>
            </w:r>
            <w:proofErr w:type="spellEnd"/>
            <w:r w:rsidRPr="00D807D1">
              <w:t xml:space="preserve">, blaty z wypełnieniem wygłuszającym ze zintegrowanym fartuchem przeciw bryzgowym o wysokości min. 40 mm. Blaty montowane do szafek za pomocą systemów śrubowych lub spawane. Blaty powinny być jednolite na całej długości. Miejsca styków blatu ze ścianą powinny być uszczelnione bezbarwnym silikonem. </w:t>
            </w:r>
          </w:p>
        </w:tc>
        <w:tc>
          <w:tcPr>
            <w:tcW w:w="1822" w:type="pct"/>
            <w:vAlign w:val="center"/>
          </w:tcPr>
          <w:p w14:paraId="70774020" w14:textId="77777777" w:rsidR="00CE69BC" w:rsidRPr="00D807D1" w:rsidRDefault="00CE69BC" w:rsidP="00784C94">
            <w:pPr>
              <w:jc w:val="both"/>
              <w:rPr>
                <w:rFonts w:eastAsia="Calibri"/>
                <w:lang w:eastAsia="en-US"/>
              </w:rPr>
            </w:pPr>
          </w:p>
        </w:tc>
      </w:tr>
      <w:tr w:rsidR="00D807D1" w:rsidRPr="00D807D1" w14:paraId="6A232ED6" w14:textId="77777777" w:rsidTr="00AC4F41">
        <w:trPr>
          <w:trHeight w:val="3461"/>
        </w:trPr>
        <w:tc>
          <w:tcPr>
            <w:tcW w:w="571" w:type="pct"/>
            <w:vAlign w:val="center"/>
          </w:tcPr>
          <w:p w14:paraId="2C5BD920"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5AA5790A" w14:textId="77777777" w:rsidR="00CE69BC" w:rsidRPr="00D807D1" w:rsidRDefault="00CE69BC" w:rsidP="00784C94">
            <w:pPr>
              <w:tabs>
                <w:tab w:val="left" w:pos="5670"/>
              </w:tabs>
              <w:ind w:right="71"/>
              <w:jc w:val="both"/>
            </w:pPr>
            <w:r w:rsidRPr="00D807D1">
              <w:t xml:space="preserve">Półki wykonane ze stali kwasoodpornej w gatunku 0H18N9 (AISI 304) ze wzmocnionym spodem o nośności min. 40 kg. Półki posadowione na wspornikach metalowych wyposażonych w silikonowe </w:t>
            </w:r>
            <w:proofErr w:type="spellStart"/>
            <w:r w:rsidRPr="00D807D1">
              <w:t>wibroizolatory</w:t>
            </w:r>
            <w:proofErr w:type="spellEnd"/>
            <w:r w:rsidRPr="00D807D1">
              <w:t>.</w:t>
            </w:r>
          </w:p>
          <w:p w14:paraId="19215B5D" w14:textId="77777777" w:rsidR="00CE69BC" w:rsidRPr="00D807D1" w:rsidRDefault="00CE69BC" w:rsidP="00784C94">
            <w:pPr>
              <w:tabs>
                <w:tab w:val="left" w:pos="5670"/>
              </w:tabs>
              <w:ind w:right="71"/>
              <w:jc w:val="both"/>
            </w:pPr>
            <w:r w:rsidRPr="00D807D1">
              <w:t>Regulacja wysokości położenia półek min. co 25 mm.</w:t>
            </w:r>
          </w:p>
          <w:p w14:paraId="2FBAB363" w14:textId="77777777" w:rsidR="00CE69BC" w:rsidRPr="00D807D1" w:rsidRDefault="00CE69BC" w:rsidP="00784C94">
            <w:pPr>
              <w:tabs>
                <w:tab w:val="left" w:pos="5670"/>
              </w:tabs>
              <w:ind w:right="71"/>
              <w:jc w:val="both"/>
            </w:pPr>
            <w:r w:rsidRPr="00D807D1">
              <w:t xml:space="preserve">W szafach na endoskopy / głowice należy przewidzieć min. 2 wieszaki, wykonane ze stali kwasoodpornej w gatunku 0H18N9 (AISI 304), do przechowywania endoskopów w pozycji wiszącej. Płynna regulacja rozstawu prowadnic wieszaków do endoskopów. W szafie powinna znajdować się także wyjmowana taca ociekowa.  </w:t>
            </w:r>
          </w:p>
        </w:tc>
        <w:tc>
          <w:tcPr>
            <w:tcW w:w="1822" w:type="pct"/>
            <w:vAlign w:val="center"/>
          </w:tcPr>
          <w:p w14:paraId="2880A413" w14:textId="77777777" w:rsidR="00CE69BC" w:rsidRPr="00D807D1" w:rsidRDefault="00CE69BC" w:rsidP="00784C94">
            <w:pPr>
              <w:jc w:val="both"/>
              <w:rPr>
                <w:rFonts w:eastAsia="Calibri"/>
                <w:lang w:eastAsia="en-US"/>
              </w:rPr>
            </w:pPr>
          </w:p>
        </w:tc>
      </w:tr>
      <w:tr w:rsidR="00D807D1" w:rsidRPr="00D807D1" w14:paraId="3CEB231B" w14:textId="77777777" w:rsidTr="00AC4F41">
        <w:trPr>
          <w:trHeight w:val="928"/>
        </w:trPr>
        <w:tc>
          <w:tcPr>
            <w:tcW w:w="571" w:type="pct"/>
            <w:vAlign w:val="center"/>
          </w:tcPr>
          <w:p w14:paraId="62C8C1F3"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4AC56AEE" w14:textId="77777777" w:rsidR="00CE69BC" w:rsidRPr="00D807D1" w:rsidRDefault="00CE69BC" w:rsidP="00784C94">
            <w:pPr>
              <w:tabs>
                <w:tab w:val="left" w:pos="5670"/>
              </w:tabs>
              <w:ind w:right="71"/>
              <w:jc w:val="both"/>
            </w:pPr>
            <w:r w:rsidRPr="00D807D1">
              <w:t>Producent wyposażenia ze stali nierdzewnej powinien posiadać certyfikat ISO 9001 oraz ISO 13485. Stosowny dokument należy dołączyć na etapie składania oferty.</w:t>
            </w:r>
          </w:p>
        </w:tc>
        <w:tc>
          <w:tcPr>
            <w:tcW w:w="1822" w:type="pct"/>
            <w:vAlign w:val="center"/>
          </w:tcPr>
          <w:p w14:paraId="12A41CA2" w14:textId="77777777" w:rsidR="00CE69BC" w:rsidRPr="00D807D1" w:rsidRDefault="00CE69BC" w:rsidP="00784C94">
            <w:pPr>
              <w:jc w:val="both"/>
              <w:rPr>
                <w:rFonts w:eastAsia="Calibri"/>
                <w:lang w:eastAsia="en-US"/>
              </w:rPr>
            </w:pPr>
          </w:p>
        </w:tc>
      </w:tr>
      <w:tr w:rsidR="00D807D1" w:rsidRPr="00D807D1" w14:paraId="3036387C" w14:textId="77777777" w:rsidTr="00AC4F41">
        <w:trPr>
          <w:trHeight w:val="225"/>
        </w:trPr>
        <w:tc>
          <w:tcPr>
            <w:tcW w:w="571" w:type="pct"/>
            <w:vAlign w:val="center"/>
          </w:tcPr>
          <w:p w14:paraId="23AE9BC0" w14:textId="77777777" w:rsidR="00CE69BC" w:rsidRPr="00D807D1" w:rsidRDefault="00CE69BC" w:rsidP="00784C94">
            <w:pPr>
              <w:numPr>
                <w:ilvl w:val="0"/>
                <w:numId w:val="8"/>
              </w:numPr>
              <w:suppressAutoHyphens/>
              <w:jc w:val="both"/>
              <w:rPr>
                <w:rFonts w:eastAsia="Calibri"/>
                <w:lang w:eastAsia="en-US"/>
              </w:rPr>
            </w:pPr>
          </w:p>
        </w:tc>
        <w:tc>
          <w:tcPr>
            <w:tcW w:w="2607" w:type="pct"/>
            <w:gridSpan w:val="2"/>
          </w:tcPr>
          <w:p w14:paraId="7C99DF86" w14:textId="77777777" w:rsidR="00CE69BC" w:rsidRPr="00D807D1" w:rsidRDefault="00CE69BC" w:rsidP="00784C94">
            <w:pPr>
              <w:tabs>
                <w:tab w:val="left" w:pos="5670"/>
              </w:tabs>
              <w:ind w:right="71"/>
              <w:jc w:val="both"/>
            </w:pPr>
            <w:r w:rsidRPr="00D807D1">
              <w:t>KONIEC OPISU</w:t>
            </w:r>
          </w:p>
        </w:tc>
        <w:tc>
          <w:tcPr>
            <w:tcW w:w="1822" w:type="pct"/>
            <w:vAlign w:val="center"/>
          </w:tcPr>
          <w:p w14:paraId="36212286" w14:textId="77777777" w:rsidR="00CE69BC" w:rsidRPr="00D807D1" w:rsidRDefault="00CE69BC" w:rsidP="00784C94">
            <w:pPr>
              <w:jc w:val="both"/>
              <w:rPr>
                <w:rFonts w:eastAsia="Calibri"/>
                <w:lang w:eastAsia="en-US"/>
              </w:rPr>
            </w:pPr>
          </w:p>
        </w:tc>
      </w:tr>
    </w:tbl>
    <w:p w14:paraId="1FB76426" w14:textId="77777777" w:rsidR="00E6005D" w:rsidRPr="00E6005D" w:rsidRDefault="00783578" w:rsidP="00784C94">
      <w:pPr>
        <w:jc w:val="both"/>
        <w:rPr>
          <w:rFonts w:ascii="Arial Narrow" w:hAnsi="Arial Narrow"/>
          <w:bCs/>
          <w:color w:val="000000"/>
        </w:rPr>
      </w:pPr>
      <w:bookmarkStart w:id="1" w:name="_Hlk139971392"/>
      <w:r w:rsidRPr="00D807D1">
        <w:rPr>
          <w:b/>
        </w:rPr>
        <w:t>Stanowisko (wyjaśnienie) Zamawiającego:</w:t>
      </w:r>
      <w:r w:rsidR="00E6005D">
        <w:rPr>
          <w:b/>
        </w:rPr>
        <w:t xml:space="preserve"> </w:t>
      </w:r>
      <w:r w:rsidR="00E6005D" w:rsidRPr="00E6005D">
        <w:rPr>
          <w:rFonts w:ascii="Arial Narrow" w:hAnsi="Arial Narrow"/>
          <w:bCs/>
          <w:color w:val="000000"/>
        </w:rPr>
        <w:t>Zamawiający dopuści wykonanie mebli ze stali nierdzewnej jeżeli parametry będą równoważne do parametrów określonych w SWZ. Poza tym spełnią warunek miejsca i celu określonego w SWZ.</w:t>
      </w:r>
    </w:p>
    <w:p w14:paraId="495C29B3" w14:textId="5989D201" w:rsidR="00CE69BC" w:rsidRPr="00D807D1" w:rsidRDefault="00CE69BC" w:rsidP="00784C94">
      <w:pPr>
        <w:jc w:val="both"/>
        <w:rPr>
          <w:b/>
        </w:rPr>
      </w:pPr>
    </w:p>
    <w:p w14:paraId="147EFD51" w14:textId="18F81258" w:rsidR="00CE69BC" w:rsidRPr="00D807D1" w:rsidRDefault="00E6005D" w:rsidP="00784C94">
      <w:pPr>
        <w:jc w:val="both"/>
        <w:rPr>
          <w:b/>
        </w:rPr>
      </w:pPr>
      <w:r>
        <w:rPr>
          <w:b/>
        </w:rPr>
        <w:t xml:space="preserve"> </w:t>
      </w:r>
    </w:p>
    <w:p w14:paraId="66C8D63A" w14:textId="53822CE7" w:rsidR="00CE69BC" w:rsidRPr="00D807D1" w:rsidRDefault="00CE69BC" w:rsidP="00A229B9">
      <w:pPr>
        <w:jc w:val="both"/>
        <w:rPr>
          <w:b/>
        </w:rPr>
      </w:pPr>
      <w:r w:rsidRPr="00D807D1">
        <w:rPr>
          <w:b/>
          <w:bCs/>
          <w:sz w:val="22"/>
          <w:szCs w:val="22"/>
        </w:rPr>
        <w:t xml:space="preserve">Pytanie nr 2 – </w:t>
      </w:r>
      <w:r w:rsidRPr="00D807D1">
        <w:rPr>
          <w:sz w:val="22"/>
          <w:szCs w:val="22"/>
        </w:rPr>
        <w:t>dot.</w:t>
      </w:r>
      <w:r w:rsidRPr="00D807D1">
        <w:t xml:space="preserve"> Pakiet nr 1 zał. 1.1-2.- wymogi techniczne dla mebli o konstrukcji płycinowej z płyty meblowej</w:t>
      </w:r>
    </w:p>
    <w:p w14:paraId="41CF6C0D" w14:textId="77777777" w:rsidR="00CE69BC" w:rsidRPr="00A229B9" w:rsidRDefault="00CE69BC" w:rsidP="00A229B9">
      <w:pPr>
        <w:pStyle w:val="Nagwek1"/>
        <w:spacing w:before="0" w:after="0"/>
        <w:jc w:val="both"/>
        <w:rPr>
          <w:rFonts w:ascii="Times New Roman" w:hAnsi="Times New Roman"/>
          <w:b w:val="0"/>
          <w:bCs/>
          <w:sz w:val="20"/>
        </w:rPr>
      </w:pPr>
      <w:r w:rsidRPr="00A229B9">
        <w:rPr>
          <w:rFonts w:ascii="Times New Roman" w:hAnsi="Times New Roman"/>
          <w:b w:val="0"/>
          <w:bCs/>
          <w:sz w:val="20"/>
        </w:rPr>
        <w:t>Czy zamawiający dopuszcza wykonanie i dostawę mebli o konstrukcji płycinowej z płyty meblowej wg poniższych parametrów?</w:t>
      </w:r>
    </w:p>
    <w:tbl>
      <w:tblPr>
        <w:tblW w:w="101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7"/>
        <w:gridCol w:w="6184"/>
        <w:gridCol w:w="3202"/>
      </w:tblGrid>
      <w:tr w:rsidR="00D807D1" w:rsidRPr="00D807D1" w14:paraId="5E8423D5" w14:textId="77777777" w:rsidTr="00AC4F41">
        <w:trPr>
          <w:cantSplit/>
          <w:trHeight w:val="673"/>
        </w:trPr>
        <w:tc>
          <w:tcPr>
            <w:tcW w:w="747" w:type="dxa"/>
            <w:tcBorders>
              <w:top w:val="single" w:sz="12" w:space="0" w:color="auto"/>
            </w:tcBorders>
            <w:vAlign w:val="center"/>
          </w:tcPr>
          <w:bookmarkEnd w:id="1"/>
          <w:p w14:paraId="043FCF8A" w14:textId="77777777" w:rsidR="00CE69BC" w:rsidRPr="00D807D1" w:rsidRDefault="00CE69BC" w:rsidP="00784C94">
            <w:pPr>
              <w:jc w:val="both"/>
              <w:rPr>
                <w:rFonts w:eastAsia="Calibri"/>
                <w:lang w:eastAsia="en-US"/>
              </w:rPr>
            </w:pPr>
            <w:r w:rsidRPr="00D807D1">
              <w:rPr>
                <w:rFonts w:eastAsia="Calibri"/>
                <w:lang w:eastAsia="en-US"/>
              </w:rPr>
              <w:t>L.p.</w:t>
            </w:r>
          </w:p>
        </w:tc>
        <w:tc>
          <w:tcPr>
            <w:tcW w:w="6184" w:type="dxa"/>
            <w:tcBorders>
              <w:top w:val="single" w:sz="12" w:space="0" w:color="auto"/>
            </w:tcBorders>
            <w:vAlign w:val="center"/>
          </w:tcPr>
          <w:p w14:paraId="1F099F40" w14:textId="77777777" w:rsidR="00CE69BC" w:rsidRPr="00D807D1" w:rsidRDefault="00CE69BC" w:rsidP="00784C94">
            <w:pPr>
              <w:keepNext/>
              <w:jc w:val="both"/>
              <w:outlineLvl w:val="0"/>
              <w:rPr>
                <w:b/>
                <w:bCs/>
              </w:rPr>
            </w:pPr>
            <w:r w:rsidRPr="00D807D1">
              <w:rPr>
                <w:b/>
                <w:bCs/>
                <w:smallCaps/>
              </w:rPr>
              <w:t>Parametr / warunek wymagany</w:t>
            </w:r>
          </w:p>
        </w:tc>
        <w:tc>
          <w:tcPr>
            <w:tcW w:w="3202" w:type="dxa"/>
            <w:tcBorders>
              <w:top w:val="single" w:sz="12" w:space="0" w:color="auto"/>
            </w:tcBorders>
            <w:vAlign w:val="center"/>
          </w:tcPr>
          <w:p w14:paraId="4F2F23FB" w14:textId="77777777" w:rsidR="00CE69BC" w:rsidRPr="00D807D1" w:rsidRDefault="00CE69BC" w:rsidP="00784C94">
            <w:pPr>
              <w:keepNext/>
              <w:jc w:val="both"/>
              <w:outlineLvl w:val="1"/>
              <w:rPr>
                <w:b/>
                <w:bCs/>
                <w:smallCaps/>
              </w:rPr>
            </w:pPr>
            <w:r w:rsidRPr="00D807D1">
              <w:rPr>
                <w:b/>
                <w:bCs/>
                <w:smallCaps/>
              </w:rPr>
              <w:t>parametr oferowany – podać</w:t>
            </w:r>
          </w:p>
        </w:tc>
      </w:tr>
      <w:tr w:rsidR="00D807D1" w:rsidRPr="00D807D1" w14:paraId="470FE16A" w14:textId="77777777" w:rsidTr="00AC4F41">
        <w:trPr>
          <w:cantSplit/>
          <w:trHeight w:val="252"/>
        </w:trPr>
        <w:tc>
          <w:tcPr>
            <w:tcW w:w="747" w:type="dxa"/>
            <w:vAlign w:val="center"/>
          </w:tcPr>
          <w:p w14:paraId="0E5F7F71" w14:textId="77777777" w:rsidR="00CE69BC" w:rsidRPr="00D807D1" w:rsidRDefault="00CE69BC" w:rsidP="00784C94">
            <w:pPr>
              <w:numPr>
                <w:ilvl w:val="0"/>
                <w:numId w:val="10"/>
              </w:numPr>
              <w:suppressAutoHyphens/>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00A8DC75" w14:textId="77777777" w:rsidR="00CE69BC" w:rsidRPr="00D807D1" w:rsidRDefault="00CE69BC" w:rsidP="00784C94">
            <w:pPr>
              <w:pStyle w:val="Style35"/>
              <w:widowControl/>
              <w:spacing w:line="250" w:lineRule="exact"/>
              <w:ind w:right="67"/>
              <w:jc w:val="both"/>
              <w:rPr>
                <w:rStyle w:val="FontStyle128"/>
                <w:color w:val="auto"/>
              </w:rPr>
            </w:pPr>
            <w:r w:rsidRPr="00D807D1">
              <w:rPr>
                <w:rStyle w:val="FontStyle128"/>
                <w:color w:val="auto"/>
              </w:rPr>
              <w:t>Meble wykonane na wymiar, długość zabudowy według tabeli</w:t>
            </w:r>
          </w:p>
        </w:tc>
        <w:tc>
          <w:tcPr>
            <w:tcW w:w="3202" w:type="dxa"/>
            <w:vAlign w:val="center"/>
          </w:tcPr>
          <w:p w14:paraId="691E3624" w14:textId="77777777" w:rsidR="00CE69BC" w:rsidRPr="00D807D1" w:rsidRDefault="00CE69BC" w:rsidP="00784C94">
            <w:pPr>
              <w:jc w:val="both"/>
              <w:rPr>
                <w:rFonts w:eastAsia="Calibri"/>
                <w:strike/>
                <w:lang w:eastAsia="en-US"/>
              </w:rPr>
            </w:pPr>
          </w:p>
        </w:tc>
      </w:tr>
      <w:tr w:rsidR="00D807D1" w:rsidRPr="00D807D1" w14:paraId="2758A0B8" w14:textId="77777777" w:rsidTr="00AC4F41">
        <w:trPr>
          <w:cantSplit/>
          <w:trHeight w:val="1266"/>
        </w:trPr>
        <w:tc>
          <w:tcPr>
            <w:tcW w:w="747" w:type="dxa"/>
            <w:vAlign w:val="center"/>
          </w:tcPr>
          <w:p w14:paraId="474778BF"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1BF01E0A" w14:textId="77777777" w:rsidR="00CE69BC" w:rsidRPr="00D807D1" w:rsidRDefault="00CE69BC" w:rsidP="00784C94">
            <w:pPr>
              <w:pStyle w:val="Style35"/>
              <w:widowControl/>
              <w:spacing w:line="250" w:lineRule="exact"/>
              <w:ind w:right="67"/>
              <w:jc w:val="both"/>
              <w:rPr>
                <w:rStyle w:val="FontStyle128"/>
                <w:color w:val="auto"/>
              </w:rPr>
            </w:pPr>
            <w:r w:rsidRPr="00D807D1">
              <w:rPr>
                <w:rStyle w:val="FontStyle128"/>
                <w:color w:val="auto"/>
              </w:rPr>
              <w:t xml:space="preserve">Meble wykonane z materiałów posiadających wymagane świadectwa dopuszczające do eksploatacji w pomieszczeniach medycznych. Atest Higieniczny na system mebli - </w:t>
            </w:r>
            <w:r w:rsidRPr="00D807D1">
              <w:rPr>
                <w:rFonts w:ascii="Times New Roman" w:hAnsi="Times New Roman" w:cs="Times New Roman"/>
                <w:sz w:val="20"/>
                <w:szCs w:val="20"/>
              </w:rPr>
              <w:t>stosowny dokument należy przedstawić na wezwanie Zamawiającego</w:t>
            </w:r>
            <w:r w:rsidRPr="00D807D1">
              <w:rPr>
                <w:rStyle w:val="FontStyle128"/>
                <w:color w:val="auto"/>
              </w:rPr>
              <w:t>. Nie dopuszcza się przedstawienia atestów na poszczególne składowe mebla.</w:t>
            </w:r>
          </w:p>
        </w:tc>
        <w:tc>
          <w:tcPr>
            <w:tcW w:w="3202" w:type="dxa"/>
            <w:vAlign w:val="center"/>
          </w:tcPr>
          <w:p w14:paraId="65BD39A0" w14:textId="77777777" w:rsidR="00CE69BC" w:rsidRPr="00D807D1" w:rsidRDefault="00CE69BC" w:rsidP="00784C94">
            <w:pPr>
              <w:jc w:val="both"/>
              <w:rPr>
                <w:rFonts w:eastAsia="Calibri"/>
                <w:strike/>
                <w:lang w:eastAsia="en-US"/>
              </w:rPr>
            </w:pPr>
          </w:p>
        </w:tc>
      </w:tr>
      <w:tr w:rsidR="00D807D1" w:rsidRPr="00D807D1" w14:paraId="56423152" w14:textId="77777777" w:rsidTr="00AC4F41">
        <w:trPr>
          <w:cantSplit/>
          <w:trHeight w:val="506"/>
        </w:trPr>
        <w:tc>
          <w:tcPr>
            <w:tcW w:w="747" w:type="dxa"/>
            <w:vAlign w:val="center"/>
          </w:tcPr>
          <w:p w14:paraId="0E1A7469"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27F09126" w14:textId="77777777" w:rsidR="00CE69BC" w:rsidRPr="00D807D1" w:rsidRDefault="00CE69BC" w:rsidP="00784C94">
            <w:pPr>
              <w:pStyle w:val="Style35"/>
              <w:widowControl/>
              <w:spacing w:line="250" w:lineRule="exact"/>
              <w:ind w:right="67"/>
              <w:jc w:val="both"/>
              <w:rPr>
                <w:rStyle w:val="FontStyle128"/>
                <w:color w:val="auto"/>
              </w:rPr>
            </w:pPr>
            <w:r w:rsidRPr="00D807D1">
              <w:rPr>
                <w:rStyle w:val="FontStyle128"/>
                <w:color w:val="auto"/>
              </w:rPr>
              <w:t>Podział oraz funkcja szafek do ustalenia z Zamawiającym na etapie realizacji</w:t>
            </w:r>
          </w:p>
        </w:tc>
        <w:tc>
          <w:tcPr>
            <w:tcW w:w="3202" w:type="dxa"/>
            <w:vAlign w:val="center"/>
          </w:tcPr>
          <w:p w14:paraId="52FD30B3" w14:textId="77777777" w:rsidR="00CE69BC" w:rsidRPr="00D807D1" w:rsidRDefault="00CE69BC" w:rsidP="00784C94">
            <w:pPr>
              <w:jc w:val="both"/>
              <w:rPr>
                <w:rFonts w:eastAsia="Calibri"/>
                <w:strike/>
                <w:lang w:eastAsia="en-US"/>
              </w:rPr>
            </w:pPr>
          </w:p>
        </w:tc>
      </w:tr>
      <w:tr w:rsidR="00D807D1" w:rsidRPr="00D807D1" w14:paraId="1230DDAE" w14:textId="77777777" w:rsidTr="00AC4F41">
        <w:trPr>
          <w:cantSplit/>
          <w:trHeight w:val="1013"/>
        </w:trPr>
        <w:tc>
          <w:tcPr>
            <w:tcW w:w="747" w:type="dxa"/>
            <w:vAlign w:val="center"/>
          </w:tcPr>
          <w:p w14:paraId="446AFF04"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57C60954" w14:textId="77777777" w:rsidR="00CE69BC" w:rsidRPr="00D807D1" w:rsidRDefault="00CE69BC" w:rsidP="00784C94">
            <w:pPr>
              <w:pStyle w:val="Style35"/>
              <w:widowControl/>
              <w:spacing w:line="250" w:lineRule="exact"/>
              <w:ind w:right="67"/>
              <w:jc w:val="both"/>
              <w:rPr>
                <w:rStyle w:val="FontStyle128"/>
                <w:color w:val="auto"/>
              </w:rPr>
            </w:pPr>
            <w:r w:rsidRPr="00D807D1">
              <w:rPr>
                <w:rStyle w:val="FontStyle128"/>
                <w:color w:val="auto"/>
              </w:rPr>
              <w:t>Korpusy z płyty wiórowej obustronnie laminowanej o klasie higieniczności E1 o grubości 18 mm. Krawędzie widoczne oklejone obrzeżem PCV gr. 2 mm, pozostałe krawędzie zabezpieczone PCV grubości min. 0,5 mm</w:t>
            </w:r>
          </w:p>
        </w:tc>
        <w:tc>
          <w:tcPr>
            <w:tcW w:w="3202" w:type="dxa"/>
            <w:vAlign w:val="center"/>
          </w:tcPr>
          <w:p w14:paraId="6360C34A" w14:textId="77777777" w:rsidR="00CE69BC" w:rsidRPr="00D807D1" w:rsidRDefault="00CE69BC" w:rsidP="00784C94">
            <w:pPr>
              <w:jc w:val="both"/>
              <w:rPr>
                <w:rFonts w:eastAsia="Calibri"/>
                <w:strike/>
                <w:lang w:eastAsia="en-US"/>
              </w:rPr>
            </w:pPr>
          </w:p>
        </w:tc>
      </w:tr>
      <w:tr w:rsidR="00D807D1" w:rsidRPr="00D807D1" w14:paraId="5C3F0AAA" w14:textId="77777777" w:rsidTr="00AC4F41">
        <w:trPr>
          <w:cantSplit/>
          <w:trHeight w:val="759"/>
        </w:trPr>
        <w:tc>
          <w:tcPr>
            <w:tcW w:w="747" w:type="dxa"/>
            <w:vAlign w:val="center"/>
          </w:tcPr>
          <w:p w14:paraId="77B50FFC"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78332417" w14:textId="77777777" w:rsidR="00CE69BC" w:rsidRPr="00D807D1" w:rsidRDefault="00CE69BC" w:rsidP="00784C94">
            <w:pPr>
              <w:pStyle w:val="Style35"/>
              <w:widowControl/>
              <w:spacing w:line="250" w:lineRule="exact"/>
              <w:ind w:right="67"/>
              <w:jc w:val="both"/>
              <w:rPr>
                <w:rStyle w:val="FontStyle128"/>
                <w:color w:val="auto"/>
              </w:rPr>
            </w:pPr>
            <w:r w:rsidRPr="00D807D1">
              <w:rPr>
                <w:rStyle w:val="FontStyle128"/>
                <w:color w:val="auto"/>
              </w:rPr>
              <w:t>Fronty wykonane z płyty wiórowej obustronnie laminowanej o klasie higieniczności E1 o grubości 18 mm. Krawędzie oklejone obrzeżem PCV o grubości min. 2 mm</w:t>
            </w:r>
          </w:p>
        </w:tc>
        <w:tc>
          <w:tcPr>
            <w:tcW w:w="3202" w:type="dxa"/>
            <w:vAlign w:val="center"/>
          </w:tcPr>
          <w:p w14:paraId="5CFC75C6" w14:textId="77777777" w:rsidR="00CE69BC" w:rsidRPr="00D807D1" w:rsidRDefault="00CE69BC" w:rsidP="00784C94">
            <w:pPr>
              <w:jc w:val="both"/>
              <w:rPr>
                <w:rFonts w:eastAsia="Calibri"/>
                <w:strike/>
                <w:lang w:eastAsia="en-US"/>
              </w:rPr>
            </w:pPr>
          </w:p>
        </w:tc>
      </w:tr>
      <w:tr w:rsidR="00D807D1" w:rsidRPr="00D807D1" w14:paraId="5750B796" w14:textId="77777777" w:rsidTr="00AC4F41">
        <w:trPr>
          <w:cantSplit/>
          <w:trHeight w:val="697"/>
        </w:trPr>
        <w:tc>
          <w:tcPr>
            <w:tcW w:w="747" w:type="dxa"/>
            <w:vAlign w:val="center"/>
          </w:tcPr>
          <w:p w14:paraId="7988FE83"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1798D0DE"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Półki z płyty wiórowej obustronnie laminowanej o klasie higieniczności E1 o grubości 18 mm. Krawędzie widoczne zabezpieczone obrzeżem PCV gr. 2 mm, pozostałe zabezpieczone PCV o grubości min. 0,5 mm</w:t>
            </w:r>
          </w:p>
        </w:tc>
        <w:tc>
          <w:tcPr>
            <w:tcW w:w="3202" w:type="dxa"/>
            <w:vAlign w:val="center"/>
          </w:tcPr>
          <w:p w14:paraId="5C919011" w14:textId="77777777" w:rsidR="00CE69BC" w:rsidRPr="00D807D1" w:rsidRDefault="00CE69BC" w:rsidP="00784C94">
            <w:pPr>
              <w:jc w:val="both"/>
              <w:rPr>
                <w:rFonts w:eastAsia="Calibri"/>
                <w:strike/>
                <w:lang w:eastAsia="en-US"/>
              </w:rPr>
            </w:pPr>
          </w:p>
        </w:tc>
      </w:tr>
      <w:tr w:rsidR="00D807D1" w:rsidRPr="00D807D1" w14:paraId="10262EB7" w14:textId="77777777" w:rsidTr="00AC4F41">
        <w:trPr>
          <w:cantSplit/>
          <w:trHeight w:val="273"/>
        </w:trPr>
        <w:tc>
          <w:tcPr>
            <w:tcW w:w="747" w:type="dxa"/>
            <w:vAlign w:val="center"/>
          </w:tcPr>
          <w:p w14:paraId="4E9FE669"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675719B7"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Uchwyty metalowe</w:t>
            </w:r>
          </w:p>
        </w:tc>
        <w:tc>
          <w:tcPr>
            <w:tcW w:w="3202" w:type="dxa"/>
            <w:vAlign w:val="center"/>
          </w:tcPr>
          <w:p w14:paraId="13827DF0" w14:textId="77777777" w:rsidR="00CE69BC" w:rsidRPr="00D807D1" w:rsidRDefault="00CE69BC" w:rsidP="00784C94">
            <w:pPr>
              <w:jc w:val="both"/>
              <w:rPr>
                <w:rFonts w:eastAsia="Calibri"/>
                <w:strike/>
                <w:lang w:eastAsia="en-US"/>
              </w:rPr>
            </w:pPr>
          </w:p>
        </w:tc>
      </w:tr>
      <w:tr w:rsidR="00D807D1" w:rsidRPr="00D807D1" w14:paraId="346376B2" w14:textId="77777777" w:rsidTr="00AC4F41">
        <w:trPr>
          <w:cantSplit/>
          <w:trHeight w:val="273"/>
        </w:trPr>
        <w:tc>
          <w:tcPr>
            <w:tcW w:w="747" w:type="dxa"/>
            <w:vAlign w:val="center"/>
          </w:tcPr>
          <w:p w14:paraId="23DAE3BF"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1F5FD1E2"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Stopki o przekroju okrągłym, metalowe z możliwością regulacji, wysokość stopek min. 10 cm</w:t>
            </w:r>
          </w:p>
        </w:tc>
        <w:tc>
          <w:tcPr>
            <w:tcW w:w="3202" w:type="dxa"/>
            <w:vAlign w:val="center"/>
          </w:tcPr>
          <w:p w14:paraId="3A03871F" w14:textId="77777777" w:rsidR="00CE69BC" w:rsidRPr="00D807D1" w:rsidRDefault="00CE69BC" w:rsidP="00784C94">
            <w:pPr>
              <w:jc w:val="both"/>
              <w:rPr>
                <w:rFonts w:eastAsia="Calibri"/>
                <w:strike/>
                <w:lang w:eastAsia="en-US"/>
              </w:rPr>
            </w:pPr>
          </w:p>
        </w:tc>
      </w:tr>
      <w:tr w:rsidR="00D807D1" w:rsidRPr="00D807D1" w14:paraId="7DAE9F6D" w14:textId="77777777" w:rsidTr="00AC4F41">
        <w:trPr>
          <w:cantSplit/>
          <w:trHeight w:val="273"/>
        </w:trPr>
        <w:tc>
          <w:tcPr>
            <w:tcW w:w="747" w:type="dxa"/>
            <w:vAlign w:val="center"/>
          </w:tcPr>
          <w:p w14:paraId="66CD5A9C"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6F1A0B9B"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Blaty laminowane typu </w:t>
            </w:r>
            <w:proofErr w:type="spellStart"/>
            <w:r w:rsidRPr="00D807D1">
              <w:rPr>
                <w:rStyle w:val="FontStyle128"/>
                <w:color w:val="auto"/>
              </w:rPr>
              <w:t>postforming</w:t>
            </w:r>
            <w:proofErr w:type="spellEnd"/>
            <w:r w:rsidRPr="00D807D1">
              <w:rPr>
                <w:rStyle w:val="FontStyle128"/>
                <w:color w:val="auto"/>
              </w:rPr>
              <w:t xml:space="preserve"> o grubości 38 mm, boczne krawędzie zabezpieczone PCV o grubości 2 mm</w:t>
            </w:r>
          </w:p>
        </w:tc>
        <w:tc>
          <w:tcPr>
            <w:tcW w:w="3202" w:type="dxa"/>
            <w:vAlign w:val="center"/>
          </w:tcPr>
          <w:p w14:paraId="553C1997" w14:textId="77777777" w:rsidR="00CE69BC" w:rsidRPr="00D807D1" w:rsidRDefault="00CE69BC" w:rsidP="00784C94">
            <w:pPr>
              <w:jc w:val="both"/>
              <w:rPr>
                <w:rFonts w:eastAsia="Calibri"/>
                <w:strike/>
                <w:lang w:eastAsia="en-US"/>
              </w:rPr>
            </w:pPr>
          </w:p>
        </w:tc>
      </w:tr>
      <w:tr w:rsidR="00D807D1" w:rsidRPr="00D807D1" w14:paraId="66D8E881" w14:textId="77777777" w:rsidTr="00AC4F41">
        <w:trPr>
          <w:cantSplit/>
          <w:trHeight w:val="273"/>
        </w:trPr>
        <w:tc>
          <w:tcPr>
            <w:tcW w:w="747" w:type="dxa"/>
            <w:vAlign w:val="center"/>
          </w:tcPr>
          <w:p w14:paraId="2F27162E"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098AA6AD"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Listwa częściowo aluminiowa </w:t>
            </w:r>
            <w:proofErr w:type="spellStart"/>
            <w:r w:rsidRPr="00D807D1">
              <w:rPr>
                <w:rStyle w:val="FontStyle128"/>
                <w:color w:val="auto"/>
              </w:rPr>
              <w:t>przyblatowa</w:t>
            </w:r>
            <w:proofErr w:type="spellEnd"/>
            <w:r w:rsidRPr="00D807D1">
              <w:rPr>
                <w:rStyle w:val="FontStyle128"/>
                <w:color w:val="auto"/>
              </w:rPr>
              <w:t xml:space="preserve"> zabezpieczająca połączenie na styku ze ścianą wraz z elementami typu łączniki i zakończenia. Nie dopuszcza się listwy w całości tworzywowej</w:t>
            </w:r>
          </w:p>
        </w:tc>
        <w:tc>
          <w:tcPr>
            <w:tcW w:w="3202" w:type="dxa"/>
            <w:vAlign w:val="center"/>
          </w:tcPr>
          <w:p w14:paraId="2728E4A9" w14:textId="77777777" w:rsidR="00CE69BC" w:rsidRPr="00D807D1" w:rsidRDefault="00CE69BC" w:rsidP="00784C94">
            <w:pPr>
              <w:jc w:val="both"/>
              <w:rPr>
                <w:rFonts w:eastAsia="Calibri"/>
                <w:strike/>
                <w:lang w:eastAsia="en-US"/>
              </w:rPr>
            </w:pPr>
          </w:p>
        </w:tc>
      </w:tr>
      <w:tr w:rsidR="00D807D1" w:rsidRPr="00D807D1" w14:paraId="4127D4EA" w14:textId="77777777" w:rsidTr="00AC4F41">
        <w:trPr>
          <w:cantSplit/>
          <w:trHeight w:val="273"/>
        </w:trPr>
        <w:tc>
          <w:tcPr>
            <w:tcW w:w="747" w:type="dxa"/>
            <w:vAlign w:val="center"/>
          </w:tcPr>
          <w:p w14:paraId="2A5C9726"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3D1F5111"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Jeśli na projekcie wskazano wraz z zabudową należy wycenić koszt zlewu oraz umywalki a także baterii</w:t>
            </w:r>
          </w:p>
        </w:tc>
        <w:tc>
          <w:tcPr>
            <w:tcW w:w="3202" w:type="dxa"/>
            <w:vAlign w:val="center"/>
          </w:tcPr>
          <w:p w14:paraId="7575BEDB" w14:textId="77777777" w:rsidR="00CE69BC" w:rsidRPr="00D807D1" w:rsidRDefault="00CE69BC" w:rsidP="00784C94">
            <w:pPr>
              <w:jc w:val="both"/>
              <w:rPr>
                <w:rFonts w:eastAsia="Calibri"/>
                <w:strike/>
                <w:lang w:eastAsia="en-US"/>
              </w:rPr>
            </w:pPr>
          </w:p>
        </w:tc>
      </w:tr>
      <w:tr w:rsidR="00D807D1" w:rsidRPr="00D807D1" w14:paraId="02F74215" w14:textId="77777777" w:rsidTr="00AC4F41">
        <w:trPr>
          <w:cantSplit/>
          <w:trHeight w:val="273"/>
        </w:trPr>
        <w:tc>
          <w:tcPr>
            <w:tcW w:w="747" w:type="dxa"/>
            <w:vAlign w:val="center"/>
          </w:tcPr>
          <w:p w14:paraId="301FEA81"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53741401"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Wycięcia w blacie pod zlew/umywalkę przed montażem należy zabezpieczyć silikonem wodoodpornym. Połączenia blatów przed montażem należy zabezpieczyć silikonem wodoodpornym</w:t>
            </w:r>
          </w:p>
        </w:tc>
        <w:tc>
          <w:tcPr>
            <w:tcW w:w="3202" w:type="dxa"/>
            <w:vAlign w:val="center"/>
          </w:tcPr>
          <w:p w14:paraId="27304C99" w14:textId="77777777" w:rsidR="00CE69BC" w:rsidRPr="00D807D1" w:rsidRDefault="00CE69BC" w:rsidP="00784C94">
            <w:pPr>
              <w:jc w:val="both"/>
              <w:rPr>
                <w:rFonts w:eastAsia="Calibri"/>
                <w:strike/>
                <w:lang w:eastAsia="en-US"/>
              </w:rPr>
            </w:pPr>
          </w:p>
        </w:tc>
      </w:tr>
      <w:tr w:rsidR="00D807D1" w:rsidRPr="00D807D1" w14:paraId="56A906F6" w14:textId="77777777" w:rsidTr="00AC4F41">
        <w:trPr>
          <w:cantSplit/>
          <w:trHeight w:val="273"/>
        </w:trPr>
        <w:tc>
          <w:tcPr>
            <w:tcW w:w="747" w:type="dxa"/>
            <w:vAlign w:val="center"/>
          </w:tcPr>
          <w:p w14:paraId="62AED174"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67A64753"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Szafki górne zawieszone na listwach oraz zawieszkach z możliwością regulacji, elementy montażowe takie jak kołki/ śruby należy dopasować do istniejących ścian budynku</w:t>
            </w:r>
          </w:p>
        </w:tc>
        <w:tc>
          <w:tcPr>
            <w:tcW w:w="3202" w:type="dxa"/>
            <w:vAlign w:val="center"/>
          </w:tcPr>
          <w:p w14:paraId="710B397B" w14:textId="77777777" w:rsidR="00CE69BC" w:rsidRPr="00D807D1" w:rsidRDefault="00CE69BC" w:rsidP="00784C94">
            <w:pPr>
              <w:jc w:val="both"/>
              <w:rPr>
                <w:rFonts w:eastAsia="Calibri"/>
                <w:strike/>
                <w:lang w:eastAsia="en-US"/>
              </w:rPr>
            </w:pPr>
          </w:p>
        </w:tc>
      </w:tr>
      <w:tr w:rsidR="00D807D1" w:rsidRPr="00D807D1" w14:paraId="288283CB" w14:textId="77777777" w:rsidTr="00AC4F41">
        <w:trPr>
          <w:cantSplit/>
          <w:trHeight w:val="273"/>
        </w:trPr>
        <w:tc>
          <w:tcPr>
            <w:tcW w:w="747" w:type="dxa"/>
            <w:vAlign w:val="center"/>
          </w:tcPr>
          <w:p w14:paraId="2D7CFF22"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2F54872E"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Szafki górne z drzwiami otwieranymi uchylnie o wysokości pomiędzy 55 – 70 cm</w:t>
            </w:r>
          </w:p>
        </w:tc>
        <w:tc>
          <w:tcPr>
            <w:tcW w:w="3202" w:type="dxa"/>
            <w:vAlign w:val="center"/>
          </w:tcPr>
          <w:p w14:paraId="58D2C2A8" w14:textId="77777777" w:rsidR="00CE69BC" w:rsidRPr="00D807D1" w:rsidRDefault="00CE69BC" w:rsidP="00784C94">
            <w:pPr>
              <w:jc w:val="both"/>
              <w:rPr>
                <w:rFonts w:eastAsia="Calibri"/>
                <w:strike/>
                <w:lang w:eastAsia="en-US"/>
              </w:rPr>
            </w:pPr>
          </w:p>
        </w:tc>
      </w:tr>
      <w:tr w:rsidR="00D807D1" w:rsidRPr="00D807D1" w14:paraId="2A9A0D26" w14:textId="77777777" w:rsidTr="00AC4F41">
        <w:trPr>
          <w:cantSplit/>
          <w:trHeight w:val="273"/>
        </w:trPr>
        <w:tc>
          <w:tcPr>
            <w:tcW w:w="747" w:type="dxa"/>
            <w:vAlign w:val="center"/>
          </w:tcPr>
          <w:p w14:paraId="3206D7A4"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4B8B80B3"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Jeśli występują szafki górne przeszklone – szkło w ramce aluminiowej – szkło przeźroczyste lub matowe </w:t>
            </w:r>
          </w:p>
        </w:tc>
        <w:tc>
          <w:tcPr>
            <w:tcW w:w="3202" w:type="dxa"/>
            <w:vAlign w:val="center"/>
          </w:tcPr>
          <w:p w14:paraId="41D52FDD" w14:textId="77777777" w:rsidR="00CE69BC" w:rsidRPr="00D807D1" w:rsidRDefault="00CE69BC" w:rsidP="00784C94">
            <w:pPr>
              <w:jc w:val="both"/>
              <w:rPr>
                <w:rFonts w:eastAsia="Calibri"/>
                <w:strike/>
                <w:lang w:eastAsia="en-US"/>
              </w:rPr>
            </w:pPr>
          </w:p>
        </w:tc>
      </w:tr>
      <w:tr w:rsidR="00D807D1" w:rsidRPr="00D807D1" w14:paraId="0987FACA" w14:textId="77777777" w:rsidTr="00AC4F41">
        <w:trPr>
          <w:cantSplit/>
          <w:trHeight w:val="273"/>
        </w:trPr>
        <w:tc>
          <w:tcPr>
            <w:tcW w:w="747" w:type="dxa"/>
            <w:vAlign w:val="center"/>
          </w:tcPr>
          <w:p w14:paraId="72F738CD"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114B140D"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Zawiasy z cichym </w:t>
            </w:r>
            <w:proofErr w:type="spellStart"/>
            <w:r w:rsidRPr="00D807D1">
              <w:rPr>
                <w:rStyle w:val="FontStyle128"/>
                <w:color w:val="auto"/>
              </w:rPr>
              <w:t>domykiem</w:t>
            </w:r>
            <w:proofErr w:type="spellEnd"/>
            <w:r w:rsidRPr="00D807D1">
              <w:rPr>
                <w:rStyle w:val="FontStyle128"/>
                <w:color w:val="auto"/>
              </w:rPr>
              <w:t xml:space="preserve"> oraz możliwością wypięcia frontu bez użycia narzędzi w celu łatwiejszego umycia</w:t>
            </w:r>
          </w:p>
        </w:tc>
        <w:tc>
          <w:tcPr>
            <w:tcW w:w="3202" w:type="dxa"/>
            <w:vAlign w:val="center"/>
          </w:tcPr>
          <w:p w14:paraId="084CE8B4" w14:textId="77777777" w:rsidR="00CE69BC" w:rsidRPr="00D807D1" w:rsidRDefault="00CE69BC" w:rsidP="00784C94">
            <w:pPr>
              <w:jc w:val="both"/>
              <w:rPr>
                <w:rFonts w:eastAsia="Calibri"/>
                <w:strike/>
                <w:lang w:eastAsia="en-US"/>
              </w:rPr>
            </w:pPr>
          </w:p>
        </w:tc>
      </w:tr>
      <w:tr w:rsidR="00D807D1" w:rsidRPr="00D807D1" w14:paraId="023B0018" w14:textId="77777777" w:rsidTr="00AC4F41">
        <w:trPr>
          <w:cantSplit/>
          <w:trHeight w:val="273"/>
        </w:trPr>
        <w:tc>
          <w:tcPr>
            <w:tcW w:w="747" w:type="dxa"/>
            <w:vAlign w:val="center"/>
          </w:tcPr>
          <w:p w14:paraId="40ACD01B"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40B8628B"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Szuflady z cichym </w:t>
            </w:r>
            <w:proofErr w:type="spellStart"/>
            <w:r w:rsidRPr="00D807D1">
              <w:rPr>
                <w:rStyle w:val="FontStyle128"/>
                <w:color w:val="auto"/>
              </w:rPr>
              <w:t>domykiem</w:t>
            </w:r>
            <w:proofErr w:type="spellEnd"/>
            <w:r w:rsidRPr="00D807D1">
              <w:rPr>
                <w:rStyle w:val="FontStyle128"/>
                <w:color w:val="auto"/>
              </w:rPr>
              <w:t xml:space="preserve"> oraz dociągiem typu </w:t>
            </w:r>
            <w:proofErr w:type="spellStart"/>
            <w:r w:rsidRPr="00D807D1">
              <w:rPr>
                <w:rStyle w:val="FontStyle128"/>
                <w:color w:val="auto"/>
              </w:rPr>
              <w:t>Gametbox</w:t>
            </w:r>
            <w:proofErr w:type="spellEnd"/>
          </w:p>
        </w:tc>
        <w:tc>
          <w:tcPr>
            <w:tcW w:w="3202" w:type="dxa"/>
            <w:vAlign w:val="center"/>
          </w:tcPr>
          <w:p w14:paraId="7CA933F4" w14:textId="77777777" w:rsidR="00CE69BC" w:rsidRPr="00D807D1" w:rsidRDefault="00CE69BC" w:rsidP="00784C94">
            <w:pPr>
              <w:jc w:val="both"/>
              <w:rPr>
                <w:rFonts w:eastAsia="Calibri"/>
                <w:strike/>
                <w:lang w:eastAsia="en-US"/>
              </w:rPr>
            </w:pPr>
          </w:p>
        </w:tc>
      </w:tr>
      <w:tr w:rsidR="00D807D1" w:rsidRPr="00D807D1" w14:paraId="350B16C6" w14:textId="77777777" w:rsidTr="00AC4F41">
        <w:trPr>
          <w:cantSplit/>
          <w:trHeight w:val="273"/>
        </w:trPr>
        <w:tc>
          <w:tcPr>
            <w:tcW w:w="747" w:type="dxa"/>
            <w:vAlign w:val="center"/>
          </w:tcPr>
          <w:p w14:paraId="2C7F544A"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2BD15DDF"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 xml:space="preserve">Meble powinny być wpasowane w miejsce instalacji, dopasowane do istniejących instalacji </w:t>
            </w:r>
            <w:proofErr w:type="spellStart"/>
            <w:r w:rsidRPr="00D807D1">
              <w:rPr>
                <w:rStyle w:val="FontStyle128"/>
                <w:color w:val="auto"/>
              </w:rPr>
              <w:t>wod</w:t>
            </w:r>
            <w:proofErr w:type="spellEnd"/>
            <w:r w:rsidRPr="00D807D1">
              <w:rPr>
                <w:rStyle w:val="FontStyle128"/>
                <w:color w:val="auto"/>
              </w:rPr>
              <w:t>/</w:t>
            </w:r>
            <w:proofErr w:type="spellStart"/>
            <w:r w:rsidRPr="00D807D1">
              <w:rPr>
                <w:rStyle w:val="FontStyle128"/>
                <w:color w:val="auto"/>
              </w:rPr>
              <w:t>kan</w:t>
            </w:r>
            <w:proofErr w:type="spellEnd"/>
            <w:r w:rsidRPr="00D807D1">
              <w:rPr>
                <w:rStyle w:val="FontStyle128"/>
                <w:color w:val="auto"/>
              </w:rPr>
              <w:t xml:space="preserve"> oraz fartuchów zabezpieczających ściany</w:t>
            </w:r>
          </w:p>
        </w:tc>
        <w:tc>
          <w:tcPr>
            <w:tcW w:w="3202" w:type="dxa"/>
            <w:vAlign w:val="center"/>
          </w:tcPr>
          <w:p w14:paraId="1A0B0D54" w14:textId="77777777" w:rsidR="00CE69BC" w:rsidRPr="00D807D1" w:rsidRDefault="00CE69BC" w:rsidP="00784C94">
            <w:pPr>
              <w:jc w:val="both"/>
              <w:rPr>
                <w:rFonts w:eastAsia="Calibri"/>
                <w:strike/>
                <w:lang w:eastAsia="en-US"/>
              </w:rPr>
            </w:pPr>
          </w:p>
        </w:tc>
      </w:tr>
      <w:tr w:rsidR="00D807D1" w:rsidRPr="00D807D1" w14:paraId="61240B7A" w14:textId="77777777" w:rsidTr="00AC4F41">
        <w:trPr>
          <w:cantSplit/>
          <w:trHeight w:val="273"/>
        </w:trPr>
        <w:tc>
          <w:tcPr>
            <w:tcW w:w="747" w:type="dxa"/>
            <w:vAlign w:val="center"/>
          </w:tcPr>
          <w:p w14:paraId="057579CF"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06CE9F71"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Meble powinny mieć możliwość wykonania ich na wymiar, nie mogą być kolizyjne z innym wyposażeniem typu instalacje, włączniki, sterowniki urządzeń etc. oraz pozostałym wyposażeniem pomieszczenia – wymiary należy dopasować do wyżej wymienionych. W związku z czym Zamawiający dopuszcza zmiany wymiarów w zakresie +/- 15%.</w:t>
            </w:r>
          </w:p>
        </w:tc>
        <w:tc>
          <w:tcPr>
            <w:tcW w:w="3202" w:type="dxa"/>
            <w:vAlign w:val="center"/>
          </w:tcPr>
          <w:p w14:paraId="3FC77017" w14:textId="77777777" w:rsidR="00CE69BC" w:rsidRPr="00D807D1" w:rsidRDefault="00CE69BC" w:rsidP="00784C94">
            <w:pPr>
              <w:jc w:val="both"/>
              <w:rPr>
                <w:rFonts w:eastAsia="Calibri"/>
                <w:strike/>
                <w:lang w:eastAsia="en-US"/>
              </w:rPr>
            </w:pPr>
          </w:p>
        </w:tc>
      </w:tr>
      <w:tr w:rsidR="00D807D1" w:rsidRPr="00D807D1" w14:paraId="0098F0CC" w14:textId="77777777" w:rsidTr="00AC4F41">
        <w:trPr>
          <w:cantSplit/>
          <w:trHeight w:val="273"/>
        </w:trPr>
        <w:tc>
          <w:tcPr>
            <w:tcW w:w="747" w:type="dxa"/>
            <w:vAlign w:val="center"/>
          </w:tcPr>
          <w:p w14:paraId="3ED94174" w14:textId="77777777" w:rsidR="00CE69BC" w:rsidRPr="00D807D1" w:rsidRDefault="00CE69BC" w:rsidP="00784C94">
            <w:pPr>
              <w:numPr>
                <w:ilvl w:val="0"/>
                <w:numId w:val="10"/>
              </w:numPr>
              <w:suppressAutoHyphens/>
              <w:ind w:left="720"/>
              <w:jc w:val="both"/>
              <w:rPr>
                <w:rFonts w:eastAsia="Calibri"/>
                <w:lang w:eastAsia="en-US"/>
              </w:rPr>
            </w:pPr>
          </w:p>
        </w:tc>
        <w:tc>
          <w:tcPr>
            <w:tcW w:w="6184" w:type="dxa"/>
            <w:tcBorders>
              <w:top w:val="single" w:sz="6" w:space="0" w:color="auto"/>
              <w:left w:val="single" w:sz="6" w:space="0" w:color="auto"/>
              <w:bottom w:val="single" w:sz="6" w:space="0" w:color="auto"/>
              <w:right w:val="single" w:sz="6" w:space="0" w:color="auto"/>
            </w:tcBorders>
          </w:tcPr>
          <w:p w14:paraId="2FB0DBD4" w14:textId="77777777" w:rsidR="00CE69BC" w:rsidRPr="00D807D1" w:rsidRDefault="00CE69BC" w:rsidP="00784C94">
            <w:pPr>
              <w:pStyle w:val="Style35"/>
              <w:widowControl/>
              <w:spacing w:line="240" w:lineRule="auto"/>
              <w:jc w:val="both"/>
              <w:rPr>
                <w:rStyle w:val="FontStyle128"/>
                <w:color w:val="auto"/>
              </w:rPr>
            </w:pPr>
            <w:r w:rsidRPr="00D807D1">
              <w:rPr>
                <w:rStyle w:val="FontStyle128"/>
                <w:color w:val="auto"/>
              </w:rPr>
              <w:t>KONIEC OPISU</w:t>
            </w:r>
          </w:p>
        </w:tc>
        <w:tc>
          <w:tcPr>
            <w:tcW w:w="3202" w:type="dxa"/>
            <w:vAlign w:val="center"/>
          </w:tcPr>
          <w:p w14:paraId="2EEE21F1" w14:textId="77777777" w:rsidR="00CE69BC" w:rsidRPr="00D807D1" w:rsidRDefault="00CE69BC" w:rsidP="00784C94">
            <w:pPr>
              <w:jc w:val="both"/>
              <w:rPr>
                <w:rFonts w:eastAsia="Calibri"/>
                <w:strike/>
                <w:lang w:eastAsia="en-US"/>
              </w:rPr>
            </w:pPr>
          </w:p>
        </w:tc>
      </w:tr>
    </w:tbl>
    <w:p w14:paraId="78532B13" w14:textId="77777777" w:rsidR="00E6005D" w:rsidRPr="00E6005D" w:rsidRDefault="00783578" w:rsidP="00784C94">
      <w:pPr>
        <w:jc w:val="both"/>
        <w:rPr>
          <w:rFonts w:ascii="Arial Narrow" w:hAnsi="Arial Narrow"/>
          <w:bCs/>
          <w:color w:val="000000"/>
          <w:sz w:val="22"/>
          <w:szCs w:val="22"/>
        </w:rPr>
      </w:pPr>
      <w:r w:rsidRPr="00D807D1">
        <w:rPr>
          <w:b/>
          <w:bCs/>
          <w:sz w:val="22"/>
          <w:szCs w:val="22"/>
        </w:rPr>
        <w:t>Stanowisko (wyjaśnienie) Zamawiającego:</w:t>
      </w:r>
      <w:r w:rsidR="00E6005D">
        <w:rPr>
          <w:b/>
          <w:bCs/>
          <w:sz w:val="22"/>
          <w:szCs w:val="22"/>
        </w:rPr>
        <w:t xml:space="preserve"> </w:t>
      </w:r>
      <w:r w:rsidR="00E6005D" w:rsidRPr="00A229B9">
        <w:rPr>
          <w:bCs/>
          <w:color w:val="000000"/>
          <w:sz w:val="22"/>
          <w:szCs w:val="22"/>
        </w:rPr>
        <w:t>Zamawiający dopuści wykonanie mebli</w:t>
      </w:r>
      <w:r w:rsidR="00E6005D" w:rsidRPr="00A229B9">
        <w:rPr>
          <w:bCs/>
          <w:sz w:val="22"/>
          <w:szCs w:val="22"/>
        </w:rPr>
        <w:t xml:space="preserve"> o konstrukcji płycinowej z płyty meblowej</w:t>
      </w:r>
      <w:r w:rsidR="00E6005D" w:rsidRPr="00A229B9">
        <w:rPr>
          <w:bCs/>
          <w:color w:val="000000"/>
          <w:sz w:val="22"/>
          <w:szCs w:val="22"/>
        </w:rPr>
        <w:t xml:space="preserve"> jeżeli parametry będą równoważne do parametrów określonych w SWZ. Poza tym spełnią warunek miejsca i celu określonego w SWZ.</w:t>
      </w:r>
    </w:p>
    <w:p w14:paraId="35958461" w14:textId="29A87CC0" w:rsidR="00783578" w:rsidRPr="00D807D1" w:rsidRDefault="00783578" w:rsidP="00784C94">
      <w:pPr>
        <w:spacing w:after="40"/>
        <w:ind w:left="30" w:right="-72"/>
        <w:jc w:val="both"/>
        <w:rPr>
          <w:b/>
          <w:bCs/>
          <w:sz w:val="22"/>
          <w:szCs w:val="22"/>
        </w:rPr>
      </w:pPr>
    </w:p>
    <w:p w14:paraId="0998BCCF" w14:textId="3414D1F9" w:rsidR="00CE69BC" w:rsidRPr="00D807D1" w:rsidRDefault="00CE69BC" w:rsidP="00A229B9">
      <w:pPr>
        <w:rPr>
          <w:bCs/>
        </w:rPr>
      </w:pPr>
      <w:bookmarkStart w:id="2" w:name="_Hlk139971640"/>
      <w:r w:rsidRPr="00D807D1">
        <w:rPr>
          <w:b/>
          <w:sz w:val="22"/>
          <w:szCs w:val="22"/>
        </w:rPr>
        <w:t>Pytanie nr 3</w:t>
      </w:r>
      <w:r w:rsidRPr="00D807D1">
        <w:rPr>
          <w:bCs/>
          <w:sz w:val="22"/>
          <w:szCs w:val="22"/>
        </w:rPr>
        <w:t xml:space="preserve"> – dot.</w:t>
      </w:r>
      <w:r w:rsidRPr="00D807D1">
        <w:rPr>
          <w:bCs/>
        </w:rPr>
        <w:t xml:space="preserve"> Pakiet nr 1 Krzesło biurowe</w:t>
      </w:r>
      <w:r w:rsidRPr="00D807D1">
        <w:rPr>
          <w:bCs/>
        </w:rPr>
        <w:br/>
      </w:r>
      <w:r w:rsidRPr="00D807D1">
        <w:t xml:space="preserve">Czy zamawiający </w:t>
      </w:r>
      <w:r w:rsidRPr="00D807D1">
        <w:rPr>
          <w:bCs/>
        </w:rPr>
        <w:t>dopuszcza</w:t>
      </w:r>
      <w:r w:rsidRPr="00D807D1">
        <w:t xml:space="preserve"> wykonanie i dostawę krzesła biurowego wg poniższych parametrów?</w:t>
      </w:r>
    </w:p>
    <w:bookmarkEnd w:id="2"/>
    <w:p w14:paraId="439017A2" w14:textId="77777777" w:rsidR="00CE69BC" w:rsidRPr="00D807D1" w:rsidRDefault="00CE69BC" w:rsidP="00A229B9">
      <w:pPr>
        <w:jc w:val="both"/>
      </w:pPr>
      <w:r w:rsidRPr="00D807D1">
        <w:rPr>
          <w:rFonts w:eastAsia="ArialMT"/>
          <w:b/>
          <w:bCs/>
        </w:rPr>
        <w:t>Krzesło tworzywowe z nakładką, 4x noga</w:t>
      </w:r>
    </w:p>
    <w:tbl>
      <w:tblPr>
        <w:tblW w:w="10265" w:type="dxa"/>
        <w:tblInd w:w="-15" w:type="dxa"/>
        <w:tblLayout w:type="fixed"/>
        <w:tblCellMar>
          <w:left w:w="70" w:type="dxa"/>
          <w:right w:w="70" w:type="dxa"/>
        </w:tblCellMar>
        <w:tblLook w:val="04A0" w:firstRow="1" w:lastRow="0" w:firstColumn="1" w:lastColumn="0" w:noHBand="0" w:noVBand="1"/>
      </w:tblPr>
      <w:tblGrid>
        <w:gridCol w:w="755"/>
        <w:gridCol w:w="6191"/>
        <w:gridCol w:w="3319"/>
      </w:tblGrid>
      <w:tr w:rsidR="00D807D1" w:rsidRPr="00D807D1" w14:paraId="54C5747E" w14:textId="77777777" w:rsidTr="00AC4F41">
        <w:trPr>
          <w:cantSplit/>
          <w:trHeight w:val="669"/>
        </w:trPr>
        <w:tc>
          <w:tcPr>
            <w:tcW w:w="755" w:type="dxa"/>
            <w:tcBorders>
              <w:top w:val="single" w:sz="12" w:space="0" w:color="000000"/>
              <w:left w:val="single" w:sz="12" w:space="0" w:color="000000"/>
              <w:bottom w:val="single" w:sz="4" w:space="0" w:color="000000"/>
              <w:right w:val="single" w:sz="4" w:space="0" w:color="000000"/>
            </w:tcBorders>
            <w:vAlign w:val="center"/>
            <w:hideMark/>
          </w:tcPr>
          <w:p w14:paraId="0F05980C" w14:textId="77777777" w:rsidR="00CE69BC" w:rsidRPr="00D807D1" w:rsidRDefault="00CE69BC" w:rsidP="00784C94">
            <w:pPr>
              <w:jc w:val="both"/>
            </w:pPr>
            <w:r w:rsidRPr="00D807D1">
              <w:rPr>
                <w:rFonts w:eastAsia="Calibri"/>
                <w:b/>
                <w:lang w:eastAsia="en-US"/>
              </w:rPr>
              <w:t>L.p.</w:t>
            </w:r>
          </w:p>
        </w:tc>
        <w:tc>
          <w:tcPr>
            <w:tcW w:w="6191" w:type="dxa"/>
            <w:tcBorders>
              <w:top w:val="single" w:sz="12" w:space="0" w:color="000000"/>
              <w:left w:val="single" w:sz="4" w:space="0" w:color="000000"/>
              <w:bottom w:val="single" w:sz="4" w:space="0" w:color="000000"/>
              <w:right w:val="single" w:sz="4" w:space="0" w:color="000000"/>
            </w:tcBorders>
            <w:vAlign w:val="center"/>
            <w:hideMark/>
          </w:tcPr>
          <w:p w14:paraId="64A6BE47" w14:textId="77777777" w:rsidR="00CE69BC" w:rsidRPr="00D807D1" w:rsidRDefault="00CE69BC" w:rsidP="00784C94">
            <w:pPr>
              <w:keepNext/>
              <w:jc w:val="both"/>
            </w:pPr>
            <w:r w:rsidRPr="00D807D1">
              <w:rPr>
                <w:b/>
                <w:bCs/>
                <w:smallCaps/>
              </w:rPr>
              <w:t>Parametr / warunek wymagany</w:t>
            </w:r>
          </w:p>
        </w:tc>
        <w:tc>
          <w:tcPr>
            <w:tcW w:w="3319" w:type="dxa"/>
            <w:tcBorders>
              <w:top w:val="single" w:sz="12" w:space="0" w:color="000000"/>
              <w:left w:val="single" w:sz="4" w:space="0" w:color="000000"/>
              <w:bottom w:val="single" w:sz="4" w:space="0" w:color="000000"/>
              <w:right w:val="single" w:sz="12" w:space="0" w:color="000000"/>
            </w:tcBorders>
            <w:vAlign w:val="center"/>
            <w:hideMark/>
          </w:tcPr>
          <w:p w14:paraId="6BDE934A" w14:textId="77777777" w:rsidR="00CE69BC" w:rsidRPr="00D807D1" w:rsidRDefault="00CE69BC" w:rsidP="00784C94">
            <w:pPr>
              <w:keepNext/>
              <w:jc w:val="both"/>
            </w:pPr>
            <w:r w:rsidRPr="00D807D1">
              <w:rPr>
                <w:b/>
                <w:bCs/>
                <w:smallCaps/>
              </w:rPr>
              <w:t>parametr oferowany – podać</w:t>
            </w:r>
          </w:p>
        </w:tc>
      </w:tr>
      <w:tr w:rsidR="00D807D1" w:rsidRPr="00D807D1" w14:paraId="6246AA08" w14:textId="77777777" w:rsidTr="00AC4F41">
        <w:trPr>
          <w:cantSplit/>
          <w:trHeight w:val="2531"/>
        </w:trPr>
        <w:tc>
          <w:tcPr>
            <w:tcW w:w="755" w:type="dxa"/>
            <w:tcBorders>
              <w:top w:val="single" w:sz="4" w:space="0" w:color="000000"/>
              <w:left w:val="single" w:sz="12" w:space="0" w:color="000000"/>
              <w:bottom w:val="single" w:sz="4" w:space="0" w:color="000000"/>
              <w:right w:val="single" w:sz="4" w:space="0" w:color="000000"/>
            </w:tcBorders>
            <w:vAlign w:val="center"/>
          </w:tcPr>
          <w:p w14:paraId="3612F44B"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1032B804" w14:textId="77777777" w:rsidR="00CE69BC" w:rsidRPr="00D807D1" w:rsidRDefault="00CE69BC" w:rsidP="00784C94">
            <w:pPr>
              <w:widowControl w:val="0"/>
              <w:jc w:val="both"/>
              <w:rPr>
                <w:rFonts w:eastAsia="Lucida Sans Unicode"/>
                <w:kern w:val="2"/>
                <w:lang w:eastAsia="zh-CN"/>
              </w:rPr>
            </w:pPr>
            <w:r w:rsidRPr="00D807D1">
              <w:rPr>
                <w:rFonts w:eastAsia="Lucida Sans Unicode"/>
                <w:kern w:val="2"/>
              </w:rPr>
              <w:t>Krzesło stacjonarne na 4 nogach bez podłokietników z kubełkowym, plastikowym siedziskiem.</w:t>
            </w:r>
          </w:p>
          <w:p w14:paraId="04CA31F8" w14:textId="77777777" w:rsidR="00CE69BC" w:rsidRPr="00D807D1" w:rsidRDefault="00CE69BC" w:rsidP="00784C94">
            <w:pPr>
              <w:widowControl w:val="0"/>
              <w:jc w:val="both"/>
              <w:rPr>
                <w:rFonts w:eastAsia="Lucida Sans Unicode"/>
                <w:kern w:val="2"/>
              </w:rPr>
            </w:pPr>
            <w:r w:rsidRPr="00D807D1">
              <w:rPr>
                <w:rFonts w:eastAsia="Lucida Sans Unicode"/>
                <w:kern w:val="2"/>
              </w:rPr>
              <w:t>Wymagane wymiary:</w:t>
            </w:r>
          </w:p>
          <w:p w14:paraId="5BEBB9A1" w14:textId="77777777" w:rsidR="00CE69BC" w:rsidRPr="00D807D1" w:rsidRDefault="00CE69BC" w:rsidP="00784C94">
            <w:pPr>
              <w:widowControl w:val="0"/>
              <w:jc w:val="both"/>
              <w:rPr>
                <w:rFonts w:eastAsia="Lucida Sans Unicode"/>
                <w:kern w:val="2"/>
              </w:rPr>
            </w:pPr>
            <w:r w:rsidRPr="00D807D1">
              <w:rPr>
                <w:rFonts w:eastAsia="Lucida Sans Unicode"/>
                <w:kern w:val="2"/>
              </w:rPr>
              <w:t xml:space="preserve">- Szerokość siedziska 445 mm </w:t>
            </w:r>
          </w:p>
          <w:p w14:paraId="7D3D3AB7" w14:textId="77777777" w:rsidR="00CE69BC" w:rsidRPr="00D807D1" w:rsidRDefault="00CE69BC" w:rsidP="00784C94">
            <w:pPr>
              <w:widowControl w:val="0"/>
              <w:jc w:val="both"/>
              <w:rPr>
                <w:rFonts w:eastAsia="Lucida Sans Unicode"/>
                <w:kern w:val="2"/>
              </w:rPr>
            </w:pPr>
            <w:r w:rsidRPr="00D807D1">
              <w:rPr>
                <w:rFonts w:eastAsia="Lucida Sans Unicode"/>
                <w:kern w:val="2"/>
              </w:rPr>
              <w:t>- Głębokość siedziska 425 mm</w:t>
            </w:r>
          </w:p>
          <w:p w14:paraId="31026788" w14:textId="77777777" w:rsidR="00CE69BC" w:rsidRPr="00D807D1" w:rsidRDefault="00CE69BC" w:rsidP="00784C94">
            <w:pPr>
              <w:widowControl w:val="0"/>
              <w:jc w:val="both"/>
              <w:rPr>
                <w:rFonts w:eastAsia="Lucida Sans Unicode"/>
                <w:kern w:val="2"/>
              </w:rPr>
            </w:pPr>
            <w:r w:rsidRPr="00D807D1">
              <w:rPr>
                <w:rFonts w:eastAsia="Lucida Sans Unicode"/>
                <w:kern w:val="2"/>
              </w:rPr>
              <w:t xml:space="preserve">- Wysokość siedziska 450 mm </w:t>
            </w:r>
          </w:p>
          <w:p w14:paraId="444A995C" w14:textId="77777777" w:rsidR="00CE69BC" w:rsidRPr="00D807D1" w:rsidRDefault="00CE69BC" w:rsidP="00784C94">
            <w:pPr>
              <w:widowControl w:val="0"/>
              <w:jc w:val="both"/>
              <w:rPr>
                <w:rFonts w:eastAsia="Lucida Sans Unicode"/>
                <w:kern w:val="2"/>
              </w:rPr>
            </w:pPr>
            <w:r w:rsidRPr="00D807D1">
              <w:rPr>
                <w:rFonts w:eastAsia="Lucida Sans Unicode"/>
                <w:kern w:val="2"/>
              </w:rPr>
              <w:t xml:space="preserve">- Wysokość oparcia 350 mm </w:t>
            </w:r>
          </w:p>
          <w:p w14:paraId="7CEA26CD" w14:textId="77777777" w:rsidR="00CE69BC" w:rsidRPr="00D807D1" w:rsidRDefault="00CE69BC" w:rsidP="00784C94">
            <w:pPr>
              <w:widowControl w:val="0"/>
              <w:jc w:val="both"/>
              <w:rPr>
                <w:rFonts w:eastAsia="Lucida Sans Unicode"/>
                <w:kern w:val="2"/>
              </w:rPr>
            </w:pPr>
            <w:r w:rsidRPr="00D807D1">
              <w:rPr>
                <w:rFonts w:eastAsia="Lucida Sans Unicode"/>
                <w:kern w:val="2"/>
              </w:rPr>
              <w:t>- Wysokość całkowita krzesła 800 mm</w:t>
            </w:r>
          </w:p>
          <w:p w14:paraId="3DDF7225" w14:textId="77777777" w:rsidR="00CE69BC" w:rsidRPr="00D807D1" w:rsidRDefault="00CE69BC" w:rsidP="00784C94">
            <w:pPr>
              <w:widowControl w:val="0"/>
              <w:jc w:val="both"/>
              <w:rPr>
                <w:rFonts w:eastAsia="Lucida Sans Unicode"/>
                <w:kern w:val="2"/>
              </w:rPr>
            </w:pPr>
            <w:r w:rsidRPr="00D807D1">
              <w:rPr>
                <w:rFonts w:eastAsia="Lucida Sans Unicode"/>
                <w:kern w:val="2"/>
              </w:rPr>
              <w:t>- Szerokość całkowita krzesła 540 mm</w:t>
            </w:r>
          </w:p>
          <w:p w14:paraId="402AD008" w14:textId="77777777" w:rsidR="00CE69BC" w:rsidRPr="00D807D1" w:rsidRDefault="00CE69BC" w:rsidP="00784C94">
            <w:pPr>
              <w:widowControl w:val="0"/>
              <w:jc w:val="both"/>
              <w:rPr>
                <w:rFonts w:eastAsia="Lucida Sans Unicode"/>
                <w:kern w:val="2"/>
              </w:rPr>
            </w:pPr>
            <w:r w:rsidRPr="00D807D1">
              <w:rPr>
                <w:rFonts w:eastAsia="Lucida Sans Unicode"/>
                <w:kern w:val="2"/>
              </w:rPr>
              <w:t>- Głębokość całkowita krzesła 525 mm</w:t>
            </w:r>
          </w:p>
          <w:p w14:paraId="457B8D89" w14:textId="77777777" w:rsidR="00CE69BC" w:rsidRPr="00D807D1" w:rsidRDefault="00CE69BC" w:rsidP="00784C94">
            <w:pPr>
              <w:widowControl w:val="0"/>
              <w:jc w:val="both"/>
              <w:rPr>
                <w:rFonts w:eastAsia="Lucida Sans Unicode"/>
                <w:kern w:val="2"/>
              </w:rPr>
            </w:pPr>
            <w:r w:rsidRPr="00D807D1">
              <w:rPr>
                <w:rFonts w:eastAsia="Lucida Sans Unicode"/>
                <w:kern w:val="2"/>
              </w:rPr>
              <w:t>Od powyższych wymiarów dopuszcza się tolerancję w zakresie +/- 30 mm</w:t>
            </w:r>
          </w:p>
        </w:tc>
        <w:tc>
          <w:tcPr>
            <w:tcW w:w="3319" w:type="dxa"/>
            <w:tcBorders>
              <w:top w:val="single" w:sz="4" w:space="0" w:color="000000"/>
              <w:left w:val="single" w:sz="4" w:space="0" w:color="000000"/>
              <w:bottom w:val="single" w:sz="4" w:space="0" w:color="000000"/>
              <w:right w:val="single" w:sz="12" w:space="0" w:color="000000"/>
            </w:tcBorders>
          </w:tcPr>
          <w:p w14:paraId="2FF19750" w14:textId="77777777" w:rsidR="00CE69BC" w:rsidRPr="00D807D1" w:rsidRDefault="00CE69BC" w:rsidP="00784C94">
            <w:pPr>
              <w:widowControl w:val="0"/>
              <w:snapToGrid w:val="0"/>
              <w:jc w:val="both"/>
              <w:rPr>
                <w:rFonts w:eastAsia="Lucida Sans Unicode"/>
                <w:kern w:val="2"/>
              </w:rPr>
            </w:pPr>
          </w:p>
        </w:tc>
      </w:tr>
      <w:tr w:rsidR="00D807D1" w:rsidRPr="00D807D1" w14:paraId="6E07278A" w14:textId="77777777" w:rsidTr="00AC4F41">
        <w:trPr>
          <w:cantSplit/>
          <w:trHeight w:val="239"/>
        </w:trPr>
        <w:tc>
          <w:tcPr>
            <w:tcW w:w="755" w:type="dxa"/>
            <w:tcBorders>
              <w:top w:val="single" w:sz="4" w:space="0" w:color="000000"/>
              <w:left w:val="single" w:sz="12" w:space="0" w:color="000000"/>
              <w:bottom w:val="single" w:sz="4" w:space="0" w:color="000000"/>
              <w:right w:val="single" w:sz="4" w:space="0" w:color="000000"/>
            </w:tcBorders>
            <w:vAlign w:val="center"/>
          </w:tcPr>
          <w:p w14:paraId="4BF5EA2B"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vAlign w:val="center"/>
            <w:hideMark/>
          </w:tcPr>
          <w:p w14:paraId="342557BA" w14:textId="77777777" w:rsidR="00CE69BC" w:rsidRPr="00D807D1" w:rsidRDefault="00CE69BC" w:rsidP="00784C94">
            <w:pPr>
              <w:jc w:val="both"/>
            </w:pPr>
            <w:r w:rsidRPr="00D807D1">
              <w:t>Funkcja sztaplowania</w:t>
            </w:r>
          </w:p>
        </w:tc>
        <w:tc>
          <w:tcPr>
            <w:tcW w:w="3319" w:type="dxa"/>
            <w:tcBorders>
              <w:top w:val="single" w:sz="4" w:space="0" w:color="000000"/>
              <w:left w:val="single" w:sz="4" w:space="0" w:color="000000"/>
              <w:bottom w:val="single" w:sz="4" w:space="0" w:color="000000"/>
              <w:right w:val="single" w:sz="12" w:space="0" w:color="000000"/>
            </w:tcBorders>
          </w:tcPr>
          <w:p w14:paraId="17A347D3" w14:textId="77777777" w:rsidR="00CE69BC" w:rsidRPr="00D807D1" w:rsidRDefault="00CE69BC" w:rsidP="00784C94">
            <w:pPr>
              <w:widowControl w:val="0"/>
              <w:snapToGrid w:val="0"/>
              <w:jc w:val="both"/>
              <w:rPr>
                <w:rFonts w:eastAsia="Lucida Sans Unicode"/>
                <w:kern w:val="2"/>
                <w:lang w:eastAsia="zh-CN"/>
              </w:rPr>
            </w:pPr>
          </w:p>
        </w:tc>
      </w:tr>
      <w:tr w:rsidR="00D807D1" w:rsidRPr="00D807D1" w14:paraId="2516B7D2" w14:textId="77777777" w:rsidTr="00AC4F41">
        <w:trPr>
          <w:cantSplit/>
          <w:trHeight w:val="453"/>
        </w:trPr>
        <w:tc>
          <w:tcPr>
            <w:tcW w:w="755" w:type="dxa"/>
            <w:tcBorders>
              <w:top w:val="single" w:sz="4" w:space="0" w:color="000000"/>
              <w:left w:val="single" w:sz="12" w:space="0" w:color="000000"/>
              <w:bottom w:val="single" w:sz="4" w:space="0" w:color="000000"/>
              <w:right w:val="single" w:sz="4" w:space="0" w:color="000000"/>
            </w:tcBorders>
            <w:vAlign w:val="center"/>
          </w:tcPr>
          <w:p w14:paraId="2384DAB0"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3AC647A9" w14:textId="77777777" w:rsidR="00CE69BC" w:rsidRPr="00D807D1" w:rsidRDefault="00CE69BC" w:rsidP="00784C94">
            <w:pPr>
              <w:tabs>
                <w:tab w:val="left" w:pos="5670"/>
              </w:tabs>
              <w:ind w:right="71"/>
              <w:jc w:val="both"/>
              <w:rPr>
                <w:lang w:eastAsia="zh-CN"/>
              </w:rPr>
            </w:pPr>
            <w:r w:rsidRPr="00D807D1">
              <w:t>Kubełkowe jednoelementowe siedzisko z oparciem, wykonane z polipropylenu w kolorze do wyboru z min. 4 kolorów</w:t>
            </w:r>
          </w:p>
        </w:tc>
        <w:tc>
          <w:tcPr>
            <w:tcW w:w="3319" w:type="dxa"/>
            <w:tcBorders>
              <w:top w:val="single" w:sz="4" w:space="0" w:color="000000"/>
              <w:left w:val="single" w:sz="4" w:space="0" w:color="000000"/>
              <w:bottom w:val="single" w:sz="4" w:space="0" w:color="000000"/>
              <w:right w:val="single" w:sz="12" w:space="0" w:color="000000"/>
            </w:tcBorders>
          </w:tcPr>
          <w:p w14:paraId="63B8014C" w14:textId="77777777" w:rsidR="00CE69BC" w:rsidRPr="00D807D1" w:rsidRDefault="00CE69BC" w:rsidP="00784C94">
            <w:pPr>
              <w:widowControl w:val="0"/>
              <w:snapToGrid w:val="0"/>
              <w:jc w:val="both"/>
              <w:rPr>
                <w:rFonts w:eastAsia="Lucida Sans Unicode"/>
                <w:kern w:val="2"/>
              </w:rPr>
            </w:pPr>
          </w:p>
        </w:tc>
      </w:tr>
      <w:tr w:rsidR="00D807D1" w:rsidRPr="00D807D1" w14:paraId="7619542C"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7396CCC0"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7B39DD4E" w14:textId="77777777" w:rsidR="00CE69BC" w:rsidRPr="00D807D1" w:rsidRDefault="00CE69BC" w:rsidP="00784C94">
            <w:pPr>
              <w:tabs>
                <w:tab w:val="left" w:pos="5670"/>
              </w:tabs>
              <w:ind w:right="71"/>
              <w:jc w:val="both"/>
              <w:rPr>
                <w:lang w:eastAsia="zh-CN"/>
              </w:rPr>
            </w:pPr>
            <w:r w:rsidRPr="00D807D1">
              <w:t>Kubełek elastyczny, oparcie ugina się pod naciskiem pleców</w:t>
            </w:r>
          </w:p>
        </w:tc>
        <w:tc>
          <w:tcPr>
            <w:tcW w:w="3319" w:type="dxa"/>
            <w:tcBorders>
              <w:top w:val="single" w:sz="4" w:space="0" w:color="000000"/>
              <w:left w:val="single" w:sz="4" w:space="0" w:color="000000"/>
              <w:bottom w:val="single" w:sz="4" w:space="0" w:color="000000"/>
              <w:right w:val="single" w:sz="12" w:space="0" w:color="000000"/>
            </w:tcBorders>
          </w:tcPr>
          <w:p w14:paraId="75EBE767" w14:textId="77777777" w:rsidR="00CE69BC" w:rsidRPr="00D807D1" w:rsidRDefault="00CE69BC" w:rsidP="00784C94">
            <w:pPr>
              <w:widowControl w:val="0"/>
              <w:snapToGrid w:val="0"/>
              <w:jc w:val="both"/>
              <w:rPr>
                <w:rFonts w:eastAsia="Lucida Sans Unicode"/>
                <w:kern w:val="2"/>
              </w:rPr>
            </w:pPr>
          </w:p>
        </w:tc>
      </w:tr>
      <w:tr w:rsidR="00D807D1" w:rsidRPr="00D807D1" w14:paraId="0167A3DF" w14:textId="77777777" w:rsidTr="00AC4F41">
        <w:trPr>
          <w:cantSplit/>
          <w:trHeight w:val="693"/>
        </w:trPr>
        <w:tc>
          <w:tcPr>
            <w:tcW w:w="755" w:type="dxa"/>
            <w:tcBorders>
              <w:top w:val="single" w:sz="4" w:space="0" w:color="000000"/>
              <w:left w:val="single" w:sz="12" w:space="0" w:color="000000"/>
              <w:bottom w:val="single" w:sz="4" w:space="0" w:color="000000"/>
              <w:right w:val="single" w:sz="4" w:space="0" w:color="000000"/>
            </w:tcBorders>
            <w:vAlign w:val="center"/>
          </w:tcPr>
          <w:p w14:paraId="44BF22A1"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73A0640F" w14:textId="77777777" w:rsidR="00CE69BC" w:rsidRPr="00D807D1" w:rsidRDefault="00CE69BC" w:rsidP="00784C94">
            <w:pPr>
              <w:tabs>
                <w:tab w:val="left" w:pos="5670"/>
              </w:tabs>
              <w:ind w:right="71"/>
              <w:jc w:val="both"/>
              <w:rPr>
                <w:lang w:eastAsia="zh-CN"/>
              </w:rPr>
            </w:pPr>
            <w:r w:rsidRPr="00D807D1">
              <w:t>Pomiędzy oparciem i siedziskiem otwór o kształcie owalnym o wymiarach 120x30 mm. który może służyć jako uchwyt do łatwego przenoszenia krzesła</w:t>
            </w:r>
          </w:p>
        </w:tc>
        <w:tc>
          <w:tcPr>
            <w:tcW w:w="3319" w:type="dxa"/>
            <w:tcBorders>
              <w:top w:val="single" w:sz="4" w:space="0" w:color="000000"/>
              <w:left w:val="single" w:sz="4" w:space="0" w:color="000000"/>
              <w:bottom w:val="single" w:sz="4" w:space="0" w:color="000000"/>
              <w:right w:val="single" w:sz="12" w:space="0" w:color="000000"/>
            </w:tcBorders>
          </w:tcPr>
          <w:p w14:paraId="6B2B9107" w14:textId="77777777" w:rsidR="00CE69BC" w:rsidRPr="00D807D1" w:rsidRDefault="00CE69BC" w:rsidP="00784C94">
            <w:pPr>
              <w:widowControl w:val="0"/>
              <w:snapToGrid w:val="0"/>
              <w:jc w:val="both"/>
              <w:rPr>
                <w:rFonts w:eastAsia="Lucida Sans Unicode"/>
                <w:kern w:val="2"/>
              </w:rPr>
            </w:pPr>
          </w:p>
        </w:tc>
      </w:tr>
      <w:tr w:rsidR="00D807D1" w:rsidRPr="00D807D1" w14:paraId="76AE9C65" w14:textId="77777777" w:rsidTr="00AC4F41">
        <w:trPr>
          <w:cantSplit/>
          <w:trHeight w:val="465"/>
        </w:trPr>
        <w:tc>
          <w:tcPr>
            <w:tcW w:w="755" w:type="dxa"/>
            <w:tcBorders>
              <w:top w:val="single" w:sz="4" w:space="0" w:color="000000"/>
              <w:left w:val="single" w:sz="12" w:space="0" w:color="000000"/>
              <w:bottom w:val="single" w:sz="4" w:space="0" w:color="000000"/>
              <w:right w:val="single" w:sz="4" w:space="0" w:color="000000"/>
            </w:tcBorders>
            <w:vAlign w:val="center"/>
          </w:tcPr>
          <w:p w14:paraId="00064BE7"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0C9A7EA4" w14:textId="77777777" w:rsidR="00CE69BC" w:rsidRPr="00D807D1" w:rsidRDefault="00CE69BC" w:rsidP="00784C94">
            <w:pPr>
              <w:tabs>
                <w:tab w:val="left" w:pos="5670"/>
              </w:tabs>
              <w:ind w:right="71"/>
              <w:jc w:val="both"/>
              <w:rPr>
                <w:lang w:eastAsia="zh-CN"/>
              </w:rPr>
            </w:pPr>
            <w:r w:rsidRPr="00D807D1">
              <w:t xml:space="preserve">Oparcie i siedzisko o kształcie owalnym </w:t>
            </w:r>
            <w:proofErr w:type="spellStart"/>
            <w:r w:rsidRPr="00D807D1">
              <w:t>wyoblone</w:t>
            </w:r>
            <w:proofErr w:type="spellEnd"/>
            <w:r w:rsidRPr="00D807D1">
              <w:t xml:space="preserve"> w dwóch płaszczyznach</w:t>
            </w:r>
          </w:p>
        </w:tc>
        <w:tc>
          <w:tcPr>
            <w:tcW w:w="3319" w:type="dxa"/>
            <w:tcBorders>
              <w:top w:val="single" w:sz="4" w:space="0" w:color="000000"/>
              <w:left w:val="single" w:sz="4" w:space="0" w:color="000000"/>
              <w:bottom w:val="single" w:sz="4" w:space="0" w:color="000000"/>
              <w:right w:val="single" w:sz="12" w:space="0" w:color="000000"/>
            </w:tcBorders>
          </w:tcPr>
          <w:p w14:paraId="1DF90E84" w14:textId="77777777" w:rsidR="00CE69BC" w:rsidRPr="00D807D1" w:rsidRDefault="00CE69BC" w:rsidP="00784C94">
            <w:pPr>
              <w:widowControl w:val="0"/>
              <w:snapToGrid w:val="0"/>
              <w:jc w:val="both"/>
              <w:rPr>
                <w:rFonts w:eastAsia="Lucida Sans Unicode"/>
                <w:kern w:val="2"/>
              </w:rPr>
            </w:pPr>
          </w:p>
        </w:tc>
      </w:tr>
      <w:tr w:rsidR="00D807D1" w:rsidRPr="00D807D1" w14:paraId="1F03640F" w14:textId="77777777" w:rsidTr="00AC4F41">
        <w:trPr>
          <w:cantSplit/>
          <w:trHeight w:val="453"/>
        </w:trPr>
        <w:tc>
          <w:tcPr>
            <w:tcW w:w="755" w:type="dxa"/>
            <w:tcBorders>
              <w:top w:val="single" w:sz="4" w:space="0" w:color="000000"/>
              <w:left w:val="single" w:sz="12" w:space="0" w:color="000000"/>
              <w:bottom w:val="single" w:sz="4" w:space="0" w:color="000000"/>
              <w:right w:val="single" w:sz="4" w:space="0" w:color="000000"/>
            </w:tcBorders>
            <w:vAlign w:val="center"/>
          </w:tcPr>
          <w:p w14:paraId="23B2BBB7"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1AD81A0C" w14:textId="77777777" w:rsidR="00CE69BC" w:rsidRPr="00D807D1" w:rsidRDefault="00CE69BC" w:rsidP="00784C94">
            <w:pPr>
              <w:tabs>
                <w:tab w:val="left" w:pos="5670"/>
              </w:tabs>
              <w:ind w:right="71"/>
              <w:jc w:val="both"/>
              <w:rPr>
                <w:lang w:eastAsia="zh-CN"/>
              </w:rPr>
            </w:pPr>
            <w:r w:rsidRPr="00D807D1">
              <w:t>Plastik na oparciu i siedzisku z wyraźnie wyodrębnioną osobną powierzchnią oparcia i siedziska</w:t>
            </w:r>
          </w:p>
        </w:tc>
        <w:tc>
          <w:tcPr>
            <w:tcW w:w="3319" w:type="dxa"/>
            <w:tcBorders>
              <w:top w:val="single" w:sz="4" w:space="0" w:color="000000"/>
              <w:left w:val="single" w:sz="4" w:space="0" w:color="000000"/>
              <w:bottom w:val="single" w:sz="4" w:space="0" w:color="000000"/>
              <w:right w:val="single" w:sz="12" w:space="0" w:color="000000"/>
            </w:tcBorders>
          </w:tcPr>
          <w:p w14:paraId="6F6C0B88" w14:textId="77777777" w:rsidR="00CE69BC" w:rsidRPr="00D807D1" w:rsidRDefault="00CE69BC" w:rsidP="00784C94">
            <w:pPr>
              <w:widowControl w:val="0"/>
              <w:snapToGrid w:val="0"/>
              <w:jc w:val="both"/>
              <w:rPr>
                <w:rFonts w:eastAsia="Lucida Sans Unicode"/>
                <w:kern w:val="2"/>
              </w:rPr>
            </w:pPr>
          </w:p>
        </w:tc>
      </w:tr>
      <w:tr w:rsidR="00D807D1" w:rsidRPr="00D807D1" w14:paraId="03A7F53D"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60224C78"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1EDC7A34" w14:textId="77777777" w:rsidR="00CE69BC" w:rsidRPr="00D807D1" w:rsidRDefault="00CE69BC" w:rsidP="00784C94">
            <w:pPr>
              <w:tabs>
                <w:tab w:val="left" w:pos="5670"/>
              </w:tabs>
              <w:ind w:right="71"/>
              <w:jc w:val="both"/>
              <w:rPr>
                <w:lang w:eastAsia="zh-CN"/>
              </w:rPr>
            </w:pPr>
            <w:r w:rsidRPr="00D807D1">
              <w:t>Powierzchnia kubełka w całości posiada chropowatą strukturę</w:t>
            </w:r>
          </w:p>
        </w:tc>
        <w:tc>
          <w:tcPr>
            <w:tcW w:w="3319" w:type="dxa"/>
            <w:tcBorders>
              <w:top w:val="single" w:sz="4" w:space="0" w:color="000000"/>
              <w:left w:val="single" w:sz="4" w:space="0" w:color="000000"/>
              <w:bottom w:val="single" w:sz="4" w:space="0" w:color="000000"/>
              <w:right w:val="single" w:sz="12" w:space="0" w:color="000000"/>
            </w:tcBorders>
          </w:tcPr>
          <w:p w14:paraId="0B48D1DE" w14:textId="77777777" w:rsidR="00CE69BC" w:rsidRPr="00D807D1" w:rsidRDefault="00CE69BC" w:rsidP="00784C94">
            <w:pPr>
              <w:widowControl w:val="0"/>
              <w:snapToGrid w:val="0"/>
              <w:jc w:val="both"/>
              <w:rPr>
                <w:rFonts w:eastAsia="Lucida Sans Unicode"/>
                <w:kern w:val="2"/>
              </w:rPr>
            </w:pPr>
          </w:p>
        </w:tc>
      </w:tr>
      <w:tr w:rsidR="00D807D1" w:rsidRPr="00D807D1" w14:paraId="6EAB1E28" w14:textId="77777777" w:rsidTr="00AC4F41">
        <w:trPr>
          <w:cantSplit/>
          <w:trHeight w:val="239"/>
        </w:trPr>
        <w:tc>
          <w:tcPr>
            <w:tcW w:w="755" w:type="dxa"/>
            <w:tcBorders>
              <w:top w:val="single" w:sz="4" w:space="0" w:color="000000"/>
              <w:left w:val="single" w:sz="12" w:space="0" w:color="000000"/>
              <w:bottom w:val="single" w:sz="4" w:space="0" w:color="000000"/>
              <w:right w:val="single" w:sz="4" w:space="0" w:color="000000"/>
            </w:tcBorders>
            <w:vAlign w:val="center"/>
          </w:tcPr>
          <w:p w14:paraId="5D77D27E"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58D3017D" w14:textId="77777777" w:rsidR="00CE69BC" w:rsidRPr="00D807D1" w:rsidRDefault="00CE69BC" w:rsidP="00784C94">
            <w:pPr>
              <w:tabs>
                <w:tab w:val="left" w:pos="5670"/>
              </w:tabs>
              <w:ind w:right="71"/>
              <w:jc w:val="both"/>
              <w:rPr>
                <w:lang w:eastAsia="zh-CN"/>
              </w:rPr>
            </w:pPr>
            <w:r w:rsidRPr="00D807D1">
              <w:t xml:space="preserve">Na siedzisku nakładka tapicerowana tkaniną  </w:t>
            </w:r>
          </w:p>
        </w:tc>
        <w:tc>
          <w:tcPr>
            <w:tcW w:w="3319" w:type="dxa"/>
            <w:tcBorders>
              <w:top w:val="single" w:sz="4" w:space="0" w:color="000000"/>
              <w:left w:val="single" w:sz="4" w:space="0" w:color="000000"/>
              <w:bottom w:val="single" w:sz="4" w:space="0" w:color="000000"/>
              <w:right w:val="single" w:sz="12" w:space="0" w:color="000000"/>
            </w:tcBorders>
          </w:tcPr>
          <w:p w14:paraId="31ED10D2" w14:textId="77777777" w:rsidR="00CE69BC" w:rsidRPr="00D807D1" w:rsidRDefault="00CE69BC" w:rsidP="00784C94">
            <w:pPr>
              <w:widowControl w:val="0"/>
              <w:snapToGrid w:val="0"/>
              <w:jc w:val="both"/>
              <w:rPr>
                <w:rFonts w:eastAsia="Lucida Sans Unicode"/>
                <w:kern w:val="2"/>
              </w:rPr>
            </w:pPr>
          </w:p>
        </w:tc>
      </w:tr>
      <w:tr w:rsidR="00D807D1" w:rsidRPr="00D807D1" w14:paraId="506045F9"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35B0C484"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596FC9A7" w14:textId="77777777" w:rsidR="00CE69BC" w:rsidRPr="00D807D1" w:rsidRDefault="00CE69BC" w:rsidP="00784C94">
            <w:pPr>
              <w:tabs>
                <w:tab w:val="left" w:pos="5670"/>
              </w:tabs>
              <w:ind w:right="71"/>
              <w:jc w:val="both"/>
              <w:rPr>
                <w:lang w:eastAsia="zh-CN"/>
              </w:rPr>
            </w:pPr>
            <w:r w:rsidRPr="00D807D1">
              <w:t>Stelaż wykonany ze stalowej chromowanej rury o średnicy min. 19 mm</w:t>
            </w:r>
          </w:p>
        </w:tc>
        <w:tc>
          <w:tcPr>
            <w:tcW w:w="3319" w:type="dxa"/>
            <w:tcBorders>
              <w:top w:val="single" w:sz="4" w:space="0" w:color="000000"/>
              <w:left w:val="single" w:sz="4" w:space="0" w:color="000000"/>
              <w:bottom w:val="single" w:sz="4" w:space="0" w:color="000000"/>
              <w:right w:val="single" w:sz="12" w:space="0" w:color="000000"/>
            </w:tcBorders>
          </w:tcPr>
          <w:p w14:paraId="3097F35F" w14:textId="77777777" w:rsidR="00CE69BC" w:rsidRPr="00D807D1" w:rsidRDefault="00CE69BC" w:rsidP="00784C94">
            <w:pPr>
              <w:widowControl w:val="0"/>
              <w:snapToGrid w:val="0"/>
              <w:jc w:val="both"/>
              <w:rPr>
                <w:rFonts w:eastAsia="Lucida Sans Unicode"/>
                <w:kern w:val="2"/>
              </w:rPr>
            </w:pPr>
          </w:p>
        </w:tc>
      </w:tr>
      <w:tr w:rsidR="00D807D1" w:rsidRPr="00D807D1" w14:paraId="38C9400C"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18693FB8"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18BE3CA7" w14:textId="77777777" w:rsidR="00CE69BC" w:rsidRPr="00D807D1" w:rsidRDefault="00CE69BC" w:rsidP="00784C94">
            <w:pPr>
              <w:tabs>
                <w:tab w:val="left" w:pos="5670"/>
              </w:tabs>
              <w:ind w:right="71"/>
              <w:jc w:val="both"/>
              <w:rPr>
                <w:lang w:eastAsia="zh-CN"/>
              </w:rPr>
            </w:pPr>
            <w:r w:rsidRPr="00D807D1">
              <w:t>Stelaż o kształcie odwróconej litery V</w:t>
            </w:r>
          </w:p>
        </w:tc>
        <w:tc>
          <w:tcPr>
            <w:tcW w:w="3319" w:type="dxa"/>
            <w:tcBorders>
              <w:top w:val="single" w:sz="4" w:space="0" w:color="000000"/>
              <w:left w:val="single" w:sz="4" w:space="0" w:color="000000"/>
              <w:bottom w:val="single" w:sz="4" w:space="0" w:color="000000"/>
              <w:right w:val="single" w:sz="12" w:space="0" w:color="000000"/>
            </w:tcBorders>
          </w:tcPr>
          <w:p w14:paraId="55299F18" w14:textId="77777777" w:rsidR="00CE69BC" w:rsidRPr="00D807D1" w:rsidRDefault="00CE69BC" w:rsidP="00784C94">
            <w:pPr>
              <w:widowControl w:val="0"/>
              <w:snapToGrid w:val="0"/>
              <w:jc w:val="both"/>
              <w:rPr>
                <w:rFonts w:eastAsia="Lucida Sans Unicode"/>
                <w:kern w:val="2"/>
              </w:rPr>
            </w:pPr>
          </w:p>
        </w:tc>
      </w:tr>
      <w:tr w:rsidR="00D807D1" w:rsidRPr="00D807D1" w14:paraId="727B591A"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1BAAEE85"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078D15D9" w14:textId="77777777" w:rsidR="00CE69BC" w:rsidRPr="00D807D1" w:rsidRDefault="00CE69BC" w:rsidP="00784C94">
            <w:pPr>
              <w:tabs>
                <w:tab w:val="left" w:pos="5670"/>
              </w:tabs>
              <w:ind w:right="71"/>
              <w:jc w:val="both"/>
              <w:rPr>
                <w:lang w:eastAsia="zh-CN"/>
              </w:rPr>
            </w:pPr>
            <w:r w:rsidRPr="00D807D1">
              <w:t>Stelaż zakończony plastikowymi stopkami o kształcie kopytka</w:t>
            </w:r>
          </w:p>
        </w:tc>
        <w:tc>
          <w:tcPr>
            <w:tcW w:w="3319" w:type="dxa"/>
            <w:tcBorders>
              <w:top w:val="single" w:sz="4" w:space="0" w:color="000000"/>
              <w:left w:val="single" w:sz="4" w:space="0" w:color="000000"/>
              <w:bottom w:val="single" w:sz="4" w:space="0" w:color="000000"/>
              <w:right w:val="single" w:sz="12" w:space="0" w:color="000000"/>
            </w:tcBorders>
          </w:tcPr>
          <w:p w14:paraId="4A8BDBC8" w14:textId="77777777" w:rsidR="00CE69BC" w:rsidRPr="00D807D1" w:rsidRDefault="00CE69BC" w:rsidP="00784C94">
            <w:pPr>
              <w:widowControl w:val="0"/>
              <w:snapToGrid w:val="0"/>
              <w:jc w:val="both"/>
              <w:rPr>
                <w:rFonts w:eastAsia="Lucida Sans Unicode"/>
                <w:kern w:val="2"/>
              </w:rPr>
            </w:pPr>
          </w:p>
        </w:tc>
      </w:tr>
      <w:tr w:rsidR="00D807D1" w:rsidRPr="00D807D1" w14:paraId="08D7A64E" w14:textId="77777777" w:rsidTr="00AC4F41">
        <w:trPr>
          <w:cantSplit/>
          <w:trHeight w:val="693"/>
        </w:trPr>
        <w:tc>
          <w:tcPr>
            <w:tcW w:w="755" w:type="dxa"/>
            <w:tcBorders>
              <w:top w:val="single" w:sz="4" w:space="0" w:color="000000"/>
              <w:left w:val="single" w:sz="12" w:space="0" w:color="000000"/>
              <w:bottom w:val="single" w:sz="4" w:space="0" w:color="000000"/>
              <w:right w:val="single" w:sz="4" w:space="0" w:color="000000"/>
            </w:tcBorders>
            <w:vAlign w:val="center"/>
          </w:tcPr>
          <w:p w14:paraId="0116254C"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49A188FC" w14:textId="77777777" w:rsidR="00CE69BC" w:rsidRPr="00D807D1" w:rsidRDefault="00CE69BC" w:rsidP="00784C94">
            <w:pPr>
              <w:tabs>
                <w:tab w:val="left" w:pos="5670"/>
              </w:tabs>
              <w:ind w:right="71"/>
              <w:jc w:val="both"/>
              <w:rPr>
                <w:lang w:eastAsia="zh-CN"/>
              </w:rPr>
            </w:pPr>
            <w:r w:rsidRPr="00D807D1">
              <w:t xml:space="preserve">Stopki przedłużone do wewnątrz krzesła posiadają łukowy kształt odpowiadający średnicy rury stelaża. Ten kształt ułatwia sztaplowanie i dystansuje stelaże podczas układania na sobie kolejnych krzeseł  </w:t>
            </w:r>
          </w:p>
        </w:tc>
        <w:tc>
          <w:tcPr>
            <w:tcW w:w="3319" w:type="dxa"/>
            <w:tcBorders>
              <w:top w:val="single" w:sz="4" w:space="0" w:color="000000"/>
              <w:left w:val="single" w:sz="4" w:space="0" w:color="000000"/>
              <w:bottom w:val="single" w:sz="4" w:space="0" w:color="000000"/>
              <w:right w:val="single" w:sz="12" w:space="0" w:color="000000"/>
            </w:tcBorders>
          </w:tcPr>
          <w:p w14:paraId="5511041D" w14:textId="77777777" w:rsidR="00CE69BC" w:rsidRPr="00D807D1" w:rsidRDefault="00CE69BC" w:rsidP="00784C94">
            <w:pPr>
              <w:widowControl w:val="0"/>
              <w:snapToGrid w:val="0"/>
              <w:jc w:val="both"/>
              <w:rPr>
                <w:rFonts w:eastAsia="Lucida Sans Unicode"/>
                <w:kern w:val="2"/>
              </w:rPr>
            </w:pPr>
          </w:p>
        </w:tc>
      </w:tr>
      <w:tr w:rsidR="00D807D1" w:rsidRPr="00D807D1" w14:paraId="11B2EBB5"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5413A2AD"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1054A45D" w14:textId="77777777" w:rsidR="00CE69BC" w:rsidRPr="00D807D1" w:rsidRDefault="00CE69BC" w:rsidP="00784C94">
            <w:pPr>
              <w:tabs>
                <w:tab w:val="left" w:pos="5670"/>
              </w:tabs>
              <w:ind w:right="71"/>
              <w:jc w:val="both"/>
              <w:rPr>
                <w:lang w:eastAsia="zh-CN"/>
              </w:rPr>
            </w:pPr>
            <w:r w:rsidRPr="00D807D1">
              <w:t>Stelaż mocowany jest wyłącznie pod siedziskiem</w:t>
            </w:r>
          </w:p>
        </w:tc>
        <w:tc>
          <w:tcPr>
            <w:tcW w:w="3319" w:type="dxa"/>
            <w:tcBorders>
              <w:top w:val="single" w:sz="4" w:space="0" w:color="000000"/>
              <w:left w:val="single" w:sz="4" w:space="0" w:color="000000"/>
              <w:bottom w:val="single" w:sz="4" w:space="0" w:color="000000"/>
              <w:right w:val="single" w:sz="12" w:space="0" w:color="000000"/>
            </w:tcBorders>
          </w:tcPr>
          <w:p w14:paraId="1A322B46" w14:textId="77777777" w:rsidR="00CE69BC" w:rsidRPr="00D807D1" w:rsidRDefault="00CE69BC" w:rsidP="00784C94">
            <w:pPr>
              <w:widowControl w:val="0"/>
              <w:snapToGrid w:val="0"/>
              <w:jc w:val="both"/>
              <w:rPr>
                <w:rFonts w:eastAsia="Lucida Sans Unicode"/>
                <w:kern w:val="2"/>
              </w:rPr>
            </w:pPr>
          </w:p>
        </w:tc>
      </w:tr>
      <w:tr w:rsidR="00D807D1" w:rsidRPr="00D807D1" w14:paraId="3E7880DE" w14:textId="77777777" w:rsidTr="00AC4F41">
        <w:trPr>
          <w:cantSplit/>
          <w:trHeight w:val="2543"/>
        </w:trPr>
        <w:tc>
          <w:tcPr>
            <w:tcW w:w="755" w:type="dxa"/>
            <w:tcBorders>
              <w:top w:val="single" w:sz="4" w:space="0" w:color="000000"/>
              <w:left w:val="single" w:sz="12" w:space="0" w:color="000000"/>
              <w:bottom w:val="single" w:sz="4" w:space="0" w:color="000000"/>
              <w:right w:val="single" w:sz="4" w:space="0" w:color="000000"/>
            </w:tcBorders>
            <w:vAlign w:val="center"/>
          </w:tcPr>
          <w:p w14:paraId="180938FA"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34DB8778" w14:textId="77777777" w:rsidR="00CE69BC" w:rsidRPr="00D807D1" w:rsidRDefault="00CE69BC" w:rsidP="00784C94">
            <w:pPr>
              <w:tabs>
                <w:tab w:val="left" w:pos="5670"/>
              </w:tabs>
              <w:ind w:right="71"/>
              <w:jc w:val="both"/>
              <w:rPr>
                <w:lang w:eastAsia="zh-CN"/>
              </w:rPr>
            </w:pPr>
            <w:r w:rsidRPr="00D807D1">
              <w:t>Nakładka na siedzisko wykonana z pianki o właściwościach trudnopalnych, i tapicerowana tkaniną o właściwościach zmywalnych o strukturze tkaniny plecionej z nici o udokumentowanych parametrach nie gorszych niż:</w:t>
            </w:r>
          </w:p>
          <w:p w14:paraId="64E8C65B" w14:textId="77777777" w:rsidR="00CE69BC" w:rsidRPr="00D807D1" w:rsidRDefault="00CE69BC" w:rsidP="00784C94">
            <w:pPr>
              <w:tabs>
                <w:tab w:val="left" w:pos="5670"/>
              </w:tabs>
              <w:ind w:right="71"/>
              <w:jc w:val="both"/>
            </w:pPr>
            <w:r w:rsidRPr="00D807D1">
              <w:t xml:space="preserve">- Ścieralność : 300 000 cykli  </w:t>
            </w:r>
          </w:p>
          <w:p w14:paraId="510E8100" w14:textId="77777777" w:rsidR="00CE69BC" w:rsidRPr="00D807D1" w:rsidRDefault="00CE69BC" w:rsidP="00784C94">
            <w:pPr>
              <w:tabs>
                <w:tab w:val="left" w:pos="5670"/>
              </w:tabs>
              <w:ind w:right="71"/>
              <w:jc w:val="both"/>
            </w:pPr>
            <w:r w:rsidRPr="00D807D1">
              <w:t>- Trudnopalność (BS EN 1021:1 , BS EN 1021:2)</w:t>
            </w:r>
          </w:p>
          <w:p w14:paraId="3477C514" w14:textId="77777777" w:rsidR="00CE69BC" w:rsidRPr="00D807D1" w:rsidRDefault="00CE69BC" w:rsidP="00784C94">
            <w:pPr>
              <w:tabs>
                <w:tab w:val="left" w:pos="5670"/>
              </w:tabs>
              <w:ind w:right="71"/>
              <w:jc w:val="both"/>
            </w:pPr>
            <w:r w:rsidRPr="00D807D1">
              <w:t>- Odporność na światło minimum &gt;7</w:t>
            </w:r>
          </w:p>
          <w:p w14:paraId="71D04F34" w14:textId="77777777" w:rsidR="00CE69BC" w:rsidRPr="00D807D1" w:rsidRDefault="00CE69BC" w:rsidP="00784C94">
            <w:pPr>
              <w:tabs>
                <w:tab w:val="left" w:pos="5670"/>
              </w:tabs>
              <w:ind w:right="71"/>
              <w:jc w:val="both"/>
            </w:pPr>
            <w:r w:rsidRPr="00D807D1">
              <w:t>- Gramatura: min. 680 g/m2</w:t>
            </w:r>
          </w:p>
          <w:p w14:paraId="5F7B6DE8" w14:textId="77777777" w:rsidR="00CE69BC" w:rsidRPr="00D807D1" w:rsidRDefault="00CE69BC" w:rsidP="00784C94">
            <w:pPr>
              <w:tabs>
                <w:tab w:val="left" w:pos="5670"/>
              </w:tabs>
              <w:ind w:right="71"/>
              <w:jc w:val="both"/>
            </w:pPr>
            <w:r w:rsidRPr="00D807D1">
              <w:t xml:space="preserve">- Skład : powłoka zewnętrzna 100% winyl, baza 100% poliester </w:t>
            </w:r>
          </w:p>
          <w:p w14:paraId="1D344C67" w14:textId="77777777" w:rsidR="00CE69BC" w:rsidRPr="00D807D1" w:rsidRDefault="00CE69BC" w:rsidP="00784C94">
            <w:pPr>
              <w:tabs>
                <w:tab w:val="left" w:pos="5670"/>
              </w:tabs>
              <w:ind w:right="71"/>
              <w:jc w:val="both"/>
            </w:pPr>
            <w:r w:rsidRPr="00D807D1">
              <w:t>- Właściwości zmywalne w tym łagodnymi środkami chemicznymi</w:t>
            </w:r>
          </w:p>
          <w:p w14:paraId="7A63CD34" w14:textId="77777777" w:rsidR="00CE69BC" w:rsidRPr="00D807D1" w:rsidRDefault="00CE69BC" w:rsidP="00784C94">
            <w:pPr>
              <w:tabs>
                <w:tab w:val="left" w:pos="5670"/>
              </w:tabs>
              <w:ind w:right="71"/>
              <w:jc w:val="both"/>
            </w:pPr>
            <w:r w:rsidRPr="00D807D1">
              <w:t>- tapicerka powinna posiadać atest higieniczny</w:t>
            </w:r>
          </w:p>
        </w:tc>
        <w:tc>
          <w:tcPr>
            <w:tcW w:w="3319" w:type="dxa"/>
            <w:tcBorders>
              <w:top w:val="single" w:sz="4" w:space="0" w:color="000000"/>
              <w:left w:val="single" w:sz="4" w:space="0" w:color="000000"/>
              <w:bottom w:val="single" w:sz="4" w:space="0" w:color="000000"/>
              <w:right w:val="single" w:sz="12" w:space="0" w:color="000000"/>
            </w:tcBorders>
          </w:tcPr>
          <w:p w14:paraId="61C43029" w14:textId="77777777" w:rsidR="00CE69BC" w:rsidRPr="00D807D1" w:rsidRDefault="00CE69BC" w:rsidP="00784C94">
            <w:pPr>
              <w:widowControl w:val="0"/>
              <w:snapToGrid w:val="0"/>
              <w:jc w:val="both"/>
              <w:rPr>
                <w:rFonts w:eastAsia="Lucida Sans Unicode"/>
                <w:kern w:val="2"/>
              </w:rPr>
            </w:pPr>
          </w:p>
        </w:tc>
      </w:tr>
      <w:tr w:rsidR="00D807D1" w:rsidRPr="00D807D1" w14:paraId="2EBFF17B" w14:textId="77777777" w:rsidTr="00AC4F41">
        <w:trPr>
          <w:cantSplit/>
          <w:trHeight w:val="1145"/>
        </w:trPr>
        <w:tc>
          <w:tcPr>
            <w:tcW w:w="755" w:type="dxa"/>
            <w:tcBorders>
              <w:top w:val="single" w:sz="4" w:space="0" w:color="000000"/>
              <w:left w:val="single" w:sz="12" w:space="0" w:color="000000"/>
              <w:bottom w:val="single" w:sz="4" w:space="0" w:color="000000"/>
              <w:right w:val="single" w:sz="4" w:space="0" w:color="000000"/>
            </w:tcBorders>
            <w:vAlign w:val="center"/>
          </w:tcPr>
          <w:p w14:paraId="2FF494AC"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54F86406" w14:textId="77777777" w:rsidR="00CE69BC" w:rsidRPr="00D807D1" w:rsidRDefault="00CE69BC" w:rsidP="00784C94">
            <w:pPr>
              <w:tabs>
                <w:tab w:val="left" w:pos="5670"/>
              </w:tabs>
              <w:ind w:right="71"/>
              <w:jc w:val="both"/>
              <w:rPr>
                <w:lang w:eastAsia="zh-CN"/>
              </w:rPr>
            </w:pPr>
            <w:r w:rsidRPr="00D807D1">
              <w:t>Wymaga się, aby krzesło posiadało sprawozdanie z badań zgodności wyrobu z wymaganiami norm PN-EN 1021-1:2014-12; PN-EN 1021-2:2014-12. Dokument powinien być wydany przez niezależną jednostkę badawczą. Stosowny dokument należy przedstawić na wezwanie Zamawiającego</w:t>
            </w:r>
          </w:p>
        </w:tc>
        <w:tc>
          <w:tcPr>
            <w:tcW w:w="3319" w:type="dxa"/>
            <w:tcBorders>
              <w:top w:val="single" w:sz="4" w:space="0" w:color="000000"/>
              <w:left w:val="single" w:sz="4" w:space="0" w:color="000000"/>
              <w:bottom w:val="single" w:sz="4" w:space="0" w:color="000000"/>
              <w:right w:val="single" w:sz="12" w:space="0" w:color="000000"/>
            </w:tcBorders>
          </w:tcPr>
          <w:p w14:paraId="58221657" w14:textId="77777777" w:rsidR="00CE69BC" w:rsidRPr="00D807D1" w:rsidRDefault="00CE69BC" w:rsidP="00784C94">
            <w:pPr>
              <w:widowControl w:val="0"/>
              <w:snapToGrid w:val="0"/>
              <w:jc w:val="both"/>
              <w:rPr>
                <w:rFonts w:eastAsia="Lucida Sans Unicode"/>
                <w:kern w:val="2"/>
              </w:rPr>
            </w:pPr>
          </w:p>
        </w:tc>
      </w:tr>
      <w:tr w:rsidR="00D807D1" w:rsidRPr="00D807D1" w14:paraId="206443BC" w14:textId="77777777" w:rsidTr="00AC4F41">
        <w:trPr>
          <w:cantSplit/>
          <w:trHeight w:val="1385"/>
        </w:trPr>
        <w:tc>
          <w:tcPr>
            <w:tcW w:w="755" w:type="dxa"/>
            <w:tcBorders>
              <w:top w:val="single" w:sz="4" w:space="0" w:color="000000"/>
              <w:left w:val="single" w:sz="12" w:space="0" w:color="000000"/>
              <w:bottom w:val="single" w:sz="4" w:space="0" w:color="000000"/>
              <w:right w:val="single" w:sz="4" w:space="0" w:color="000000"/>
            </w:tcBorders>
            <w:vAlign w:val="center"/>
          </w:tcPr>
          <w:p w14:paraId="149FC86A"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50D83DFC" w14:textId="77777777" w:rsidR="00CE69BC" w:rsidRPr="00D807D1" w:rsidRDefault="00CE69BC" w:rsidP="00784C94">
            <w:pPr>
              <w:tabs>
                <w:tab w:val="left" w:pos="5670"/>
              </w:tabs>
              <w:ind w:right="71"/>
              <w:jc w:val="both"/>
              <w:rPr>
                <w:lang w:eastAsia="zh-CN"/>
              </w:rPr>
            </w:pPr>
            <w:r w:rsidRPr="00D807D1">
              <w:t>Wymaga się, aby krzesło posiadało sprawozdanie z badań zgodności wyrobu z wymaganiami norm PN-EN 1022:2019-03; PN-EN 16139:2013-07/AC:2013-09; PN-EN 1335-1:2020-09; PN-EN 1335-2:2019-03. Dokument powinien być wydany przez niezależną jednostkę badawczą. Stosowny dokument należy przedstawić na wezwanie Zamawiającego</w:t>
            </w:r>
          </w:p>
        </w:tc>
        <w:tc>
          <w:tcPr>
            <w:tcW w:w="3319" w:type="dxa"/>
            <w:tcBorders>
              <w:top w:val="single" w:sz="4" w:space="0" w:color="000000"/>
              <w:left w:val="single" w:sz="4" w:space="0" w:color="000000"/>
              <w:bottom w:val="single" w:sz="4" w:space="0" w:color="000000"/>
              <w:right w:val="single" w:sz="12" w:space="0" w:color="000000"/>
            </w:tcBorders>
          </w:tcPr>
          <w:p w14:paraId="12CEBE39" w14:textId="77777777" w:rsidR="00CE69BC" w:rsidRPr="00D807D1" w:rsidRDefault="00CE69BC" w:rsidP="00784C94">
            <w:pPr>
              <w:widowControl w:val="0"/>
              <w:snapToGrid w:val="0"/>
              <w:jc w:val="both"/>
              <w:rPr>
                <w:rFonts w:eastAsia="Lucida Sans Unicode"/>
                <w:kern w:val="2"/>
              </w:rPr>
            </w:pPr>
          </w:p>
        </w:tc>
      </w:tr>
      <w:tr w:rsidR="00D807D1" w:rsidRPr="00D807D1" w14:paraId="4739D601" w14:textId="77777777" w:rsidTr="00AC4F41">
        <w:trPr>
          <w:cantSplit/>
          <w:trHeight w:val="919"/>
        </w:trPr>
        <w:tc>
          <w:tcPr>
            <w:tcW w:w="755" w:type="dxa"/>
            <w:tcBorders>
              <w:top w:val="single" w:sz="4" w:space="0" w:color="000000"/>
              <w:left w:val="single" w:sz="12" w:space="0" w:color="000000"/>
              <w:bottom w:val="single" w:sz="4" w:space="0" w:color="000000"/>
              <w:right w:val="single" w:sz="4" w:space="0" w:color="000000"/>
            </w:tcBorders>
            <w:vAlign w:val="center"/>
          </w:tcPr>
          <w:p w14:paraId="41875186"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7F4F4D6E" w14:textId="77777777" w:rsidR="00CE69BC" w:rsidRPr="00D807D1" w:rsidRDefault="00CE69BC" w:rsidP="00784C94">
            <w:pPr>
              <w:tabs>
                <w:tab w:val="left" w:pos="5670"/>
              </w:tabs>
              <w:ind w:right="71"/>
              <w:jc w:val="both"/>
              <w:rPr>
                <w:lang w:eastAsia="zh-CN"/>
              </w:rPr>
            </w:pPr>
            <w:r w:rsidRPr="00D807D1">
              <w:t>Na wezwanie Zamawiającego należy złożyć oświadczenie producenta krzesła, że w danej partii siedzisk zastosowuje piankę o właściwościach trudnopalnych. Oświadczenie powinno zawierać nazwę oraz numer postępowania</w:t>
            </w:r>
          </w:p>
        </w:tc>
        <w:tc>
          <w:tcPr>
            <w:tcW w:w="3319" w:type="dxa"/>
            <w:tcBorders>
              <w:top w:val="single" w:sz="4" w:space="0" w:color="000000"/>
              <w:left w:val="single" w:sz="4" w:space="0" w:color="000000"/>
              <w:bottom w:val="single" w:sz="4" w:space="0" w:color="000000"/>
              <w:right w:val="single" w:sz="12" w:space="0" w:color="000000"/>
            </w:tcBorders>
          </w:tcPr>
          <w:p w14:paraId="205A674E" w14:textId="77777777" w:rsidR="00CE69BC" w:rsidRPr="00D807D1" w:rsidRDefault="00CE69BC" w:rsidP="00784C94">
            <w:pPr>
              <w:widowControl w:val="0"/>
              <w:snapToGrid w:val="0"/>
              <w:jc w:val="both"/>
              <w:rPr>
                <w:rFonts w:eastAsia="Lucida Sans Unicode"/>
                <w:kern w:val="2"/>
              </w:rPr>
            </w:pPr>
          </w:p>
        </w:tc>
      </w:tr>
      <w:tr w:rsidR="00D807D1" w:rsidRPr="00D807D1" w14:paraId="470C99EF" w14:textId="77777777" w:rsidTr="00AC4F41">
        <w:trPr>
          <w:cantSplit/>
          <w:trHeight w:val="465"/>
        </w:trPr>
        <w:tc>
          <w:tcPr>
            <w:tcW w:w="755" w:type="dxa"/>
            <w:tcBorders>
              <w:top w:val="single" w:sz="4" w:space="0" w:color="000000"/>
              <w:left w:val="single" w:sz="12" w:space="0" w:color="000000"/>
              <w:bottom w:val="single" w:sz="4" w:space="0" w:color="000000"/>
              <w:right w:val="single" w:sz="4" w:space="0" w:color="000000"/>
            </w:tcBorders>
            <w:vAlign w:val="center"/>
          </w:tcPr>
          <w:p w14:paraId="10D3C6D2"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277F33B1" w14:textId="77777777" w:rsidR="00CE69BC" w:rsidRPr="00D807D1" w:rsidRDefault="00CE69BC" w:rsidP="00784C94">
            <w:pPr>
              <w:tabs>
                <w:tab w:val="left" w:pos="5670"/>
              </w:tabs>
              <w:ind w:right="71"/>
              <w:jc w:val="both"/>
              <w:rPr>
                <w:lang w:eastAsia="zh-CN"/>
              </w:rPr>
            </w:pPr>
            <w:r w:rsidRPr="00D807D1">
              <w:t>Na wezwanie Zamawiającego należy złożyć atest higieniczny dla oferowanej tapicerki</w:t>
            </w:r>
          </w:p>
        </w:tc>
        <w:tc>
          <w:tcPr>
            <w:tcW w:w="3319" w:type="dxa"/>
            <w:tcBorders>
              <w:top w:val="single" w:sz="4" w:space="0" w:color="000000"/>
              <w:left w:val="single" w:sz="4" w:space="0" w:color="000000"/>
              <w:bottom w:val="single" w:sz="4" w:space="0" w:color="000000"/>
              <w:right w:val="single" w:sz="12" w:space="0" w:color="000000"/>
            </w:tcBorders>
          </w:tcPr>
          <w:p w14:paraId="55EED921" w14:textId="77777777" w:rsidR="00CE69BC" w:rsidRPr="00D807D1" w:rsidRDefault="00CE69BC" w:rsidP="00784C94">
            <w:pPr>
              <w:widowControl w:val="0"/>
              <w:snapToGrid w:val="0"/>
              <w:jc w:val="both"/>
              <w:rPr>
                <w:rFonts w:eastAsia="Lucida Sans Unicode"/>
                <w:kern w:val="2"/>
              </w:rPr>
            </w:pPr>
          </w:p>
        </w:tc>
      </w:tr>
      <w:tr w:rsidR="00D807D1" w:rsidRPr="00D807D1" w14:paraId="390B81D4" w14:textId="77777777" w:rsidTr="00AC4F41">
        <w:trPr>
          <w:cantSplit/>
          <w:trHeight w:val="1145"/>
        </w:trPr>
        <w:tc>
          <w:tcPr>
            <w:tcW w:w="755" w:type="dxa"/>
            <w:tcBorders>
              <w:top w:val="single" w:sz="4" w:space="0" w:color="000000"/>
              <w:left w:val="single" w:sz="12" w:space="0" w:color="000000"/>
              <w:bottom w:val="single" w:sz="4" w:space="0" w:color="000000"/>
              <w:right w:val="single" w:sz="4" w:space="0" w:color="000000"/>
            </w:tcBorders>
            <w:vAlign w:val="center"/>
          </w:tcPr>
          <w:p w14:paraId="497A4296"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hideMark/>
          </w:tcPr>
          <w:p w14:paraId="72594962" w14:textId="77777777" w:rsidR="00CE69BC" w:rsidRPr="00D807D1" w:rsidRDefault="00CE69BC" w:rsidP="00784C94">
            <w:pPr>
              <w:tabs>
                <w:tab w:val="left" w:pos="5670"/>
              </w:tabs>
              <w:ind w:right="71"/>
              <w:jc w:val="both"/>
              <w:rPr>
                <w:lang w:eastAsia="zh-CN"/>
              </w:rPr>
            </w:pPr>
            <w:r w:rsidRPr="00D807D1">
              <w:t>Krzesła powinny być produkowane w oparciu o standardy produkcji określone w normie ISO 9001 oraz ISO 14001 potwierdzone dołączonymi certyfikatami wystawionymi przez niezależną jednostkę uprawnioną do wydawania tego rodzaju zaświadczeń. Stosowne dokumenty należy przedstawić na wezwanie Zamawiającego</w:t>
            </w:r>
          </w:p>
        </w:tc>
        <w:tc>
          <w:tcPr>
            <w:tcW w:w="3319" w:type="dxa"/>
            <w:tcBorders>
              <w:top w:val="single" w:sz="4" w:space="0" w:color="000000"/>
              <w:left w:val="single" w:sz="4" w:space="0" w:color="000000"/>
              <w:bottom w:val="single" w:sz="4" w:space="0" w:color="000000"/>
              <w:right w:val="single" w:sz="12" w:space="0" w:color="000000"/>
            </w:tcBorders>
          </w:tcPr>
          <w:p w14:paraId="66612D16" w14:textId="77777777" w:rsidR="00CE69BC" w:rsidRPr="00D807D1" w:rsidRDefault="00CE69BC" w:rsidP="00784C94">
            <w:pPr>
              <w:widowControl w:val="0"/>
              <w:snapToGrid w:val="0"/>
              <w:jc w:val="both"/>
              <w:rPr>
                <w:rFonts w:eastAsia="Lucida Sans Unicode"/>
                <w:kern w:val="2"/>
              </w:rPr>
            </w:pPr>
          </w:p>
        </w:tc>
      </w:tr>
      <w:tr w:rsidR="00D807D1" w:rsidRPr="00D807D1" w14:paraId="1900345B" w14:textId="77777777" w:rsidTr="00AC4F41">
        <w:trPr>
          <w:cantSplit/>
          <w:trHeight w:val="226"/>
        </w:trPr>
        <w:tc>
          <w:tcPr>
            <w:tcW w:w="755" w:type="dxa"/>
            <w:tcBorders>
              <w:top w:val="single" w:sz="4" w:space="0" w:color="000000"/>
              <w:left w:val="single" w:sz="12" w:space="0" w:color="000000"/>
              <w:bottom w:val="single" w:sz="4" w:space="0" w:color="000000"/>
              <w:right w:val="single" w:sz="4" w:space="0" w:color="000000"/>
            </w:tcBorders>
            <w:vAlign w:val="center"/>
          </w:tcPr>
          <w:p w14:paraId="09807DE2" w14:textId="77777777" w:rsidR="00CE69BC" w:rsidRPr="00D807D1" w:rsidRDefault="00CE69BC" w:rsidP="00784C94">
            <w:pPr>
              <w:numPr>
                <w:ilvl w:val="0"/>
                <w:numId w:val="11"/>
              </w:numPr>
              <w:tabs>
                <w:tab w:val="num" w:pos="0"/>
              </w:tabs>
              <w:suppressAutoHyphens/>
              <w:snapToGrid w:val="0"/>
              <w:ind w:hanging="493"/>
              <w:jc w:val="both"/>
              <w:rPr>
                <w:rFonts w:eastAsia="Calibri"/>
                <w:b/>
                <w:bCs/>
                <w:smallCaps/>
                <w:lang w:eastAsia="en-US"/>
              </w:rPr>
            </w:pPr>
          </w:p>
        </w:tc>
        <w:tc>
          <w:tcPr>
            <w:tcW w:w="6191" w:type="dxa"/>
            <w:tcBorders>
              <w:top w:val="single" w:sz="4" w:space="0" w:color="000000"/>
              <w:left w:val="single" w:sz="4" w:space="0" w:color="000000"/>
              <w:bottom w:val="single" w:sz="4" w:space="0" w:color="000000"/>
              <w:right w:val="nil"/>
            </w:tcBorders>
          </w:tcPr>
          <w:p w14:paraId="2169EEBE" w14:textId="77777777" w:rsidR="00CE69BC" w:rsidRPr="00D807D1" w:rsidRDefault="00CE69BC" w:rsidP="00784C94">
            <w:pPr>
              <w:tabs>
                <w:tab w:val="left" w:pos="5670"/>
              </w:tabs>
              <w:ind w:right="71"/>
              <w:jc w:val="both"/>
            </w:pPr>
            <w:r w:rsidRPr="00D807D1">
              <w:t>KONIEC OPISU</w:t>
            </w:r>
          </w:p>
        </w:tc>
        <w:tc>
          <w:tcPr>
            <w:tcW w:w="3319" w:type="dxa"/>
            <w:tcBorders>
              <w:top w:val="single" w:sz="4" w:space="0" w:color="000000"/>
              <w:left w:val="single" w:sz="4" w:space="0" w:color="000000"/>
              <w:bottom w:val="single" w:sz="4" w:space="0" w:color="000000"/>
              <w:right w:val="single" w:sz="12" w:space="0" w:color="000000"/>
            </w:tcBorders>
          </w:tcPr>
          <w:p w14:paraId="77F8A5DE" w14:textId="77777777" w:rsidR="00CE69BC" w:rsidRPr="00D807D1" w:rsidRDefault="00CE69BC" w:rsidP="00784C94">
            <w:pPr>
              <w:widowControl w:val="0"/>
              <w:snapToGrid w:val="0"/>
              <w:jc w:val="both"/>
              <w:rPr>
                <w:rFonts w:eastAsia="Lucida Sans Unicode"/>
                <w:kern w:val="2"/>
              </w:rPr>
            </w:pPr>
          </w:p>
        </w:tc>
      </w:tr>
    </w:tbl>
    <w:p w14:paraId="5899E880" w14:textId="77777777" w:rsidR="00E6005D" w:rsidRPr="00E6005D" w:rsidRDefault="00783578" w:rsidP="00784C94">
      <w:pPr>
        <w:jc w:val="both"/>
        <w:rPr>
          <w:rFonts w:ascii="Arial Narrow" w:hAnsi="Arial Narrow"/>
          <w:bCs/>
          <w:color w:val="000000"/>
          <w:sz w:val="22"/>
          <w:szCs w:val="22"/>
        </w:rPr>
      </w:pPr>
      <w:r w:rsidRPr="00D807D1">
        <w:rPr>
          <w:b/>
          <w:bCs/>
          <w:sz w:val="22"/>
          <w:szCs w:val="22"/>
        </w:rPr>
        <w:t>Stanowisko (wyjaśnienie) Zamawiającego:</w:t>
      </w:r>
      <w:r w:rsidR="00E6005D">
        <w:rPr>
          <w:b/>
          <w:bCs/>
          <w:sz w:val="22"/>
          <w:szCs w:val="22"/>
        </w:rPr>
        <w:t xml:space="preserve"> </w:t>
      </w:r>
      <w:r w:rsidR="00E6005D" w:rsidRPr="00A229B9">
        <w:rPr>
          <w:bCs/>
          <w:color w:val="000000"/>
          <w:sz w:val="22"/>
          <w:szCs w:val="22"/>
        </w:rPr>
        <w:t xml:space="preserve">Zamawiający dopuści wykonanie </w:t>
      </w:r>
      <w:bookmarkStart w:id="3" w:name="_Hlk140240356"/>
      <w:r w:rsidR="00E6005D" w:rsidRPr="00A229B9">
        <w:rPr>
          <w:bCs/>
          <w:color w:val="000000"/>
          <w:sz w:val="22"/>
          <w:szCs w:val="22"/>
        </w:rPr>
        <w:t xml:space="preserve">powyższego przedmiotu zamówienia </w:t>
      </w:r>
      <w:bookmarkEnd w:id="3"/>
      <w:r w:rsidR="00E6005D" w:rsidRPr="00A229B9">
        <w:rPr>
          <w:bCs/>
          <w:color w:val="000000"/>
          <w:sz w:val="22"/>
          <w:szCs w:val="22"/>
        </w:rPr>
        <w:t>jeżeli parametry będą równoważne do parametrów określonych w SWZ. Poza tym spełnią warunek miejsca i celu określonego w SWZ</w:t>
      </w:r>
      <w:r w:rsidR="00E6005D" w:rsidRPr="00E6005D">
        <w:rPr>
          <w:rFonts w:ascii="Arial Narrow" w:hAnsi="Arial Narrow"/>
          <w:bCs/>
          <w:color w:val="000000"/>
          <w:sz w:val="22"/>
          <w:szCs w:val="22"/>
        </w:rPr>
        <w:t>.</w:t>
      </w:r>
    </w:p>
    <w:p w14:paraId="5F3F205D" w14:textId="23794BEC" w:rsidR="00783578" w:rsidRPr="00D807D1" w:rsidRDefault="00783578" w:rsidP="00784C94">
      <w:pPr>
        <w:spacing w:after="40"/>
        <w:ind w:left="30" w:right="-72"/>
        <w:jc w:val="both"/>
        <w:rPr>
          <w:b/>
          <w:bCs/>
          <w:sz w:val="22"/>
          <w:szCs w:val="22"/>
        </w:rPr>
      </w:pPr>
    </w:p>
    <w:p w14:paraId="36267893" w14:textId="047A7C45" w:rsidR="00CE69BC" w:rsidRPr="00D807D1" w:rsidRDefault="00CE69BC" w:rsidP="00784C94">
      <w:pPr>
        <w:jc w:val="both"/>
        <w:rPr>
          <w:b/>
        </w:rPr>
      </w:pPr>
      <w:bookmarkStart w:id="4" w:name="_Hlk139971784"/>
      <w:r w:rsidRPr="00D807D1">
        <w:rPr>
          <w:b/>
          <w:bCs/>
          <w:sz w:val="22"/>
          <w:szCs w:val="22"/>
        </w:rPr>
        <w:t xml:space="preserve">Pytanie nr 4 – </w:t>
      </w:r>
      <w:r w:rsidRPr="00D807D1">
        <w:rPr>
          <w:sz w:val="22"/>
          <w:szCs w:val="22"/>
        </w:rPr>
        <w:t xml:space="preserve">dot. </w:t>
      </w:r>
      <w:r w:rsidRPr="00D807D1">
        <w:t xml:space="preserve">Pakiet nr 1 Krzesło </w:t>
      </w:r>
      <w:bookmarkStart w:id="5" w:name="_Hlk139971696"/>
      <w:r w:rsidRPr="00D807D1">
        <w:t>obrotowe na kółkach z podłokietnikami</w:t>
      </w:r>
      <w:bookmarkEnd w:id="5"/>
    </w:p>
    <w:p w14:paraId="7CEC64EF" w14:textId="77777777" w:rsidR="00CE69BC" w:rsidRPr="00D807D1" w:rsidRDefault="00CE69BC" w:rsidP="00A229B9">
      <w:pPr>
        <w:pStyle w:val="Nagwek1"/>
        <w:spacing w:before="0" w:after="0"/>
        <w:jc w:val="both"/>
        <w:rPr>
          <w:rFonts w:ascii="Times New Roman" w:hAnsi="Times New Roman"/>
          <w:b w:val="0"/>
          <w:bCs/>
          <w:sz w:val="20"/>
        </w:rPr>
      </w:pPr>
      <w:r w:rsidRPr="00D807D1">
        <w:rPr>
          <w:rFonts w:ascii="Times New Roman" w:hAnsi="Times New Roman"/>
          <w:b w:val="0"/>
          <w:bCs/>
          <w:sz w:val="20"/>
        </w:rPr>
        <w:t>Czy zamawiający dopuszcza wykonanie i dostawę krzesła obrotowego na kółkach z podłokietnikami wg poniższych parametrów?</w:t>
      </w:r>
    </w:p>
    <w:bookmarkEnd w:id="4"/>
    <w:p w14:paraId="13E9143F" w14:textId="77777777" w:rsidR="00CE69BC" w:rsidRPr="00D807D1" w:rsidRDefault="00CE69BC" w:rsidP="00A229B9">
      <w:pPr>
        <w:jc w:val="both"/>
      </w:pPr>
      <w:r w:rsidRPr="00D807D1">
        <w:rPr>
          <w:rFonts w:eastAsia="ArialMT"/>
          <w:b/>
          <w:bCs/>
        </w:rPr>
        <w:t>Fotel obrotowy, oparcie tapicerowane w całości</w:t>
      </w:r>
    </w:p>
    <w:tbl>
      <w:tblPr>
        <w:tblW w:w="10051" w:type="dxa"/>
        <w:tblInd w:w="-15" w:type="dxa"/>
        <w:tblLayout w:type="fixed"/>
        <w:tblCellMar>
          <w:left w:w="70" w:type="dxa"/>
          <w:right w:w="70" w:type="dxa"/>
        </w:tblCellMar>
        <w:tblLook w:val="04A0" w:firstRow="1" w:lastRow="0" w:firstColumn="1" w:lastColumn="0" w:noHBand="0" w:noVBand="1"/>
      </w:tblPr>
      <w:tblGrid>
        <w:gridCol w:w="739"/>
        <w:gridCol w:w="6207"/>
        <w:gridCol w:w="3105"/>
      </w:tblGrid>
      <w:tr w:rsidR="00D807D1" w:rsidRPr="00D807D1" w14:paraId="3286F7B4" w14:textId="77777777" w:rsidTr="00AC4F41">
        <w:trPr>
          <w:cantSplit/>
          <w:trHeight w:val="676"/>
        </w:trPr>
        <w:tc>
          <w:tcPr>
            <w:tcW w:w="739" w:type="dxa"/>
            <w:tcBorders>
              <w:top w:val="single" w:sz="12" w:space="0" w:color="000000"/>
              <w:left w:val="single" w:sz="12" w:space="0" w:color="000000"/>
              <w:bottom w:val="single" w:sz="4" w:space="0" w:color="000000"/>
              <w:right w:val="single" w:sz="4" w:space="0" w:color="000000"/>
            </w:tcBorders>
            <w:vAlign w:val="center"/>
            <w:hideMark/>
          </w:tcPr>
          <w:p w14:paraId="6FBA6C42" w14:textId="77777777" w:rsidR="00CE69BC" w:rsidRPr="00D807D1" w:rsidRDefault="00CE69BC" w:rsidP="00784C94">
            <w:pPr>
              <w:jc w:val="both"/>
            </w:pPr>
            <w:r w:rsidRPr="00D807D1">
              <w:rPr>
                <w:rFonts w:eastAsia="Calibri"/>
                <w:b/>
                <w:lang w:eastAsia="en-US"/>
              </w:rPr>
              <w:t>L.p.</w:t>
            </w:r>
          </w:p>
        </w:tc>
        <w:tc>
          <w:tcPr>
            <w:tcW w:w="6207" w:type="dxa"/>
            <w:tcBorders>
              <w:top w:val="single" w:sz="12" w:space="0" w:color="000000"/>
              <w:left w:val="single" w:sz="4" w:space="0" w:color="000000"/>
              <w:bottom w:val="single" w:sz="4" w:space="0" w:color="000000"/>
              <w:right w:val="single" w:sz="4" w:space="0" w:color="000000"/>
            </w:tcBorders>
            <w:vAlign w:val="center"/>
            <w:hideMark/>
          </w:tcPr>
          <w:p w14:paraId="5DD802BB" w14:textId="77777777" w:rsidR="00CE69BC" w:rsidRPr="00D807D1" w:rsidRDefault="00CE69BC" w:rsidP="00784C94">
            <w:pPr>
              <w:keepNext/>
              <w:jc w:val="both"/>
            </w:pPr>
            <w:r w:rsidRPr="00D807D1">
              <w:rPr>
                <w:b/>
                <w:bCs/>
                <w:smallCaps/>
              </w:rPr>
              <w:t>Parametr / warunek wymagany</w:t>
            </w:r>
          </w:p>
        </w:tc>
        <w:tc>
          <w:tcPr>
            <w:tcW w:w="3105" w:type="dxa"/>
            <w:tcBorders>
              <w:top w:val="single" w:sz="12" w:space="0" w:color="000000"/>
              <w:left w:val="single" w:sz="4" w:space="0" w:color="000000"/>
              <w:bottom w:val="single" w:sz="4" w:space="0" w:color="000000"/>
              <w:right w:val="single" w:sz="12" w:space="0" w:color="000000"/>
            </w:tcBorders>
            <w:vAlign w:val="center"/>
            <w:hideMark/>
          </w:tcPr>
          <w:p w14:paraId="42EDA95C" w14:textId="77777777" w:rsidR="00CE69BC" w:rsidRPr="00D807D1" w:rsidRDefault="00CE69BC" w:rsidP="00784C94">
            <w:pPr>
              <w:keepNext/>
              <w:jc w:val="both"/>
            </w:pPr>
            <w:r w:rsidRPr="00D807D1">
              <w:rPr>
                <w:b/>
                <w:bCs/>
                <w:smallCaps/>
              </w:rPr>
              <w:t>parametr oferowany – podać</w:t>
            </w:r>
          </w:p>
        </w:tc>
      </w:tr>
      <w:tr w:rsidR="00D807D1" w:rsidRPr="00D807D1" w14:paraId="6DEB15EC" w14:textId="77777777" w:rsidTr="00AC4F41">
        <w:trPr>
          <w:cantSplit/>
          <w:trHeight w:val="458"/>
        </w:trPr>
        <w:tc>
          <w:tcPr>
            <w:tcW w:w="739" w:type="dxa"/>
            <w:tcBorders>
              <w:top w:val="single" w:sz="4" w:space="0" w:color="000000"/>
              <w:left w:val="single" w:sz="12" w:space="0" w:color="000000"/>
              <w:bottom w:val="single" w:sz="4" w:space="0" w:color="000000"/>
              <w:right w:val="single" w:sz="4" w:space="0" w:color="000000"/>
            </w:tcBorders>
            <w:vAlign w:val="center"/>
          </w:tcPr>
          <w:p w14:paraId="7ED98097" w14:textId="77777777" w:rsidR="00CE69BC" w:rsidRPr="00D807D1" w:rsidRDefault="00CE69BC" w:rsidP="00784C94">
            <w:pPr>
              <w:numPr>
                <w:ilvl w:val="0"/>
                <w:numId w:val="14"/>
              </w:numPr>
              <w:tabs>
                <w:tab w:val="num" w:pos="0"/>
              </w:tabs>
              <w:suppressAutoHyphens/>
              <w:snapToGrid w:val="0"/>
              <w:ind w:hanging="493"/>
              <w:jc w:val="both"/>
              <w:rPr>
                <w:rFonts w:eastAsia="Calibri"/>
                <w:b/>
                <w:bCs/>
                <w:smallCaps/>
                <w:lang w:eastAsia="en-US"/>
              </w:rPr>
            </w:pPr>
          </w:p>
        </w:tc>
        <w:tc>
          <w:tcPr>
            <w:tcW w:w="6207" w:type="dxa"/>
            <w:tcBorders>
              <w:top w:val="single" w:sz="4" w:space="0" w:color="000000"/>
              <w:left w:val="single" w:sz="4" w:space="0" w:color="000000"/>
              <w:bottom w:val="single" w:sz="4" w:space="0" w:color="000000"/>
              <w:right w:val="nil"/>
            </w:tcBorders>
            <w:hideMark/>
          </w:tcPr>
          <w:p w14:paraId="792716A4" w14:textId="77777777" w:rsidR="00CE69BC" w:rsidRPr="00D807D1" w:rsidRDefault="00CE69BC" w:rsidP="00784C94">
            <w:pPr>
              <w:widowControl w:val="0"/>
              <w:jc w:val="both"/>
              <w:rPr>
                <w:lang w:eastAsia="zh-CN"/>
              </w:rPr>
            </w:pPr>
            <w:r w:rsidRPr="00D807D1">
              <w:t>Fotel obrotowy, oparcie tapicerowane w całości, mechanizm synchroniczny</w:t>
            </w:r>
          </w:p>
        </w:tc>
        <w:tc>
          <w:tcPr>
            <w:tcW w:w="3105" w:type="dxa"/>
            <w:tcBorders>
              <w:top w:val="single" w:sz="4" w:space="0" w:color="000000"/>
              <w:left w:val="single" w:sz="4" w:space="0" w:color="000000"/>
              <w:bottom w:val="single" w:sz="4" w:space="0" w:color="000000"/>
              <w:right w:val="single" w:sz="12" w:space="0" w:color="000000"/>
            </w:tcBorders>
          </w:tcPr>
          <w:p w14:paraId="6B9C8018" w14:textId="77777777" w:rsidR="00CE69BC" w:rsidRPr="00D807D1" w:rsidRDefault="00CE69BC" w:rsidP="00784C94">
            <w:pPr>
              <w:widowControl w:val="0"/>
              <w:snapToGrid w:val="0"/>
              <w:jc w:val="both"/>
              <w:rPr>
                <w:rFonts w:eastAsia="Lucida Sans Unicode"/>
                <w:kern w:val="2"/>
              </w:rPr>
            </w:pPr>
          </w:p>
        </w:tc>
      </w:tr>
      <w:tr w:rsidR="00D807D1" w:rsidRPr="00D807D1" w14:paraId="28C0AE16" w14:textId="77777777" w:rsidTr="00AC4F41">
        <w:trPr>
          <w:cantSplit/>
          <w:trHeight w:val="2569"/>
        </w:trPr>
        <w:tc>
          <w:tcPr>
            <w:tcW w:w="739" w:type="dxa"/>
            <w:tcBorders>
              <w:top w:val="single" w:sz="4" w:space="0" w:color="000000"/>
              <w:left w:val="single" w:sz="12" w:space="0" w:color="000000"/>
              <w:bottom w:val="single" w:sz="4" w:space="0" w:color="000000"/>
              <w:right w:val="single" w:sz="4" w:space="0" w:color="000000"/>
            </w:tcBorders>
            <w:vAlign w:val="center"/>
          </w:tcPr>
          <w:p w14:paraId="6EB4ECA7"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2DE7AE7E" w14:textId="77777777" w:rsidR="00CE69BC" w:rsidRPr="00D807D1" w:rsidRDefault="00CE69BC" w:rsidP="00784C94">
            <w:pPr>
              <w:widowControl w:val="0"/>
              <w:jc w:val="both"/>
              <w:rPr>
                <w:lang w:eastAsia="zh-CN"/>
              </w:rPr>
            </w:pPr>
            <w:r w:rsidRPr="00D807D1">
              <w:t>Krzesło powinno posiadać:</w:t>
            </w:r>
          </w:p>
          <w:p w14:paraId="2C1DD9F0" w14:textId="77777777" w:rsidR="00CE69BC" w:rsidRPr="00D807D1" w:rsidRDefault="00CE69BC" w:rsidP="00784C94">
            <w:pPr>
              <w:widowControl w:val="0"/>
              <w:jc w:val="both"/>
            </w:pPr>
            <w:r w:rsidRPr="00D807D1">
              <w:t>- wysokość całkowita: 960 – 1180 mm,</w:t>
            </w:r>
          </w:p>
          <w:p w14:paraId="103E8E94" w14:textId="77777777" w:rsidR="00CE69BC" w:rsidRPr="00D807D1" w:rsidRDefault="00CE69BC" w:rsidP="00784C94">
            <w:pPr>
              <w:widowControl w:val="0"/>
              <w:jc w:val="both"/>
            </w:pPr>
            <w:r w:rsidRPr="00D807D1">
              <w:t xml:space="preserve">- szerokość całkowita: 710 mm, </w:t>
            </w:r>
          </w:p>
          <w:p w14:paraId="4AF074B2" w14:textId="77777777" w:rsidR="00CE69BC" w:rsidRPr="00D807D1" w:rsidRDefault="00CE69BC" w:rsidP="00784C94">
            <w:pPr>
              <w:widowControl w:val="0"/>
              <w:jc w:val="both"/>
            </w:pPr>
            <w:r w:rsidRPr="00D807D1">
              <w:t>- głębokość całkowita: 660 mm,</w:t>
            </w:r>
          </w:p>
          <w:p w14:paraId="05B99B99" w14:textId="77777777" w:rsidR="00CE69BC" w:rsidRPr="00D807D1" w:rsidRDefault="00CE69BC" w:rsidP="00784C94">
            <w:pPr>
              <w:widowControl w:val="0"/>
              <w:jc w:val="both"/>
            </w:pPr>
            <w:r w:rsidRPr="00D807D1">
              <w:t>- wysokość siedziska: 450 – 580 mm,</w:t>
            </w:r>
          </w:p>
          <w:p w14:paraId="3C92E246" w14:textId="77777777" w:rsidR="00CE69BC" w:rsidRPr="00D807D1" w:rsidRDefault="00CE69BC" w:rsidP="00784C94">
            <w:pPr>
              <w:widowControl w:val="0"/>
              <w:jc w:val="both"/>
            </w:pPr>
            <w:r w:rsidRPr="00D807D1">
              <w:t>- wysokość oparcia: 540 – 630 mm,</w:t>
            </w:r>
          </w:p>
          <w:p w14:paraId="69FF58EA" w14:textId="77777777" w:rsidR="00CE69BC" w:rsidRPr="00D807D1" w:rsidRDefault="00CE69BC" w:rsidP="00784C94">
            <w:pPr>
              <w:widowControl w:val="0"/>
              <w:jc w:val="both"/>
            </w:pPr>
            <w:r w:rsidRPr="00D807D1">
              <w:t>- wysokość podłokietników: 150 – 230 mm,</w:t>
            </w:r>
          </w:p>
          <w:p w14:paraId="0402FFC6" w14:textId="77777777" w:rsidR="00CE69BC" w:rsidRPr="00D807D1" w:rsidRDefault="00CE69BC" w:rsidP="00784C94">
            <w:pPr>
              <w:widowControl w:val="0"/>
              <w:jc w:val="both"/>
            </w:pPr>
            <w:r w:rsidRPr="00D807D1">
              <w:t>- szerokość siedziska: 490 mm,</w:t>
            </w:r>
          </w:p>
          <w:p w14:paraId="021AFE97" w14:textId="77777777" w:rsidR="00CE69BC" w:rsidRPr="00D807D1" w:rsidRDefault="00CE69BC" w:rsidP="00784C94">
            <w:pPr>
              <w:widowControl w:val="0"/>
              <w:jc w:val="both"/>
            </w:pPr>
            <w:r w:rsidRPr="00D807D1">
              <w:t>- szerokość oparcia: 470 mm,</w:t>
            </w:r>
          </w:p>
          <w:p w14:paraId="60A5880C" w14:textId="77777777" w:rsidR="00CE69BC" w:rsidRPr="00D807D1" w:rsidRDefault="00CE69BC" w:rsidP="00784C94">
            <w:pPr>
              <w:widowControl w:val="0"/>
              <w:jc w:val="both"/>
            </w:pPr>
            <w:r w:rsidRPr="00D807D1">
              <w:t>- głębokość siedziska: 410 – 470 mm.</w:t>
            </w:r>
          </w:p>
          <w:p w14:paraId="4961201C" w14:textId="77777777" w:rsidR="00CE69BC" w:rsidRPr="00D807D1" w:rsidRDefault="00CE69BC" w:rsidP="00784C94">
            <w:pPr>
              <w:widowControl w:val="0"/>
              <w:jc w:val="both"/>
            </w:pPr>
            <w:r w:rsidRPr="00D807D1">
              <w:t>Od powyższych wymiarów dopuszcza się tolerancję w zakresie +/- 30 mm</w:t>
            </w:r>
          </w:p>
        </w:tc>
        <w:tc>
          <w:tcPr>
            <w:tcW w:w="3105" w:type="dxa"/>
            <w:tcBorders>
              <w:top w:val="single" w:sz="4" w:space="0" w:color="000000"/>
              <w:left w:val="single" w:sz="4" w:space="0" w:color="000000"/>
              <w:bottom w:val="single" w:sz="4" w:space="0" w:color="000000"/>
              <w:right w:val="single" w:sz="12" w:space="0" w:color="000000"/>
            </w:tcBorders>
          </w:tcPr>
          <w:p w14:paraId="2E19A44B" w14:textId="77777777" w:rsidR="00CE69BC" w:rsidRPr="00D807D1" w:rsidRDefault="00CE69BC" w:rsidP="00784C94">
            <w:pPr>
              <w:widowControl w:val="0"/>
              <w:snapToGrid w:val="0"/>
              <w:jc w:val="both"/>
              <w:rPr>
                <w:rFonts w:eastAsia="Lucida Sans Unicode"/>
                <w:kern w:val="2"/>
              </w:rPr>
            </w:pPr>
          </w:p>
        </w:tc>
      </w:tr>
      <w:tr w:rsidR="00D807D1" w:rsidRPr="00D807D1" w14:paraId="7157936B" w14:textId="77777777" w:rsidTr="00AC4F41">
        <w:trPr>
          <w:cantSplit/>
          <w:trHeight w:val="470"/>
        </w:trPr>
        <w:tc>
          <w:tcPr>
            <w:tcW w:w="739" w:type="dxa"/>
            <w:tcBorders>
              <w:top w:val="single" w:sz="4" w:space="0" w:color="000000"/>
              <w:left w:val="single" w:sz="12" w:space="0" w:color="000000"/>
              <w:bottom w:val="single" w:sz="4" w:space="0" w:color="000000"/>
              <w:right w:val="single" w:sz="4" w:space="0" w:color="000000"/>
            </w:tcBorders>
            <w:vAlign w:val="center"/>
          </w:tcPr>
          <w:p w14:paraId="02E3377F"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61D4AAC6" w14:textId="77777777" w:rsidR="00CE69BC" w:rsidRPr="00D807D1" w:rsidRDefault="00CE69BC" w:rsidP="00784C94">
            <w:pPr>
              <w:widowControl w:val="0"/>
              <w:jc w:val="both"/>
              <w:rPr>
                <w:lang w:eastAsia="zh-CN"/>
              </w:rPr>
            </w:pPr>
            <w:r w:rsidRPr="00D807D1">
              <w:t>Podstawa pięcioramienna, wykonana ze stopu metali lekkich, polerowana. Nie dopuszcza się podstawy stalowej chromowanej</w:t>
            </w:r>
          </w:p>
        </w:tc>
        <w:tc>
          <w:tcPr>
            <w:tcW w:w="3105" w:type="dxa"/>
            <w:tcBorders>
              <w:top w:val="single" w:sz="4" w:space="0" w:color="000000"/>
              <w:left w:val="single" w:sz="4" w:space="0" w:color="000000"/>
              <w:bottom w:val="single" w:sz="4" w:space="0" w:color="000000"/>
              <w:right w:val="single" w:sz="12" w:space="0" w:color="000000"/>
            </w:tcBorders>
            <w:vAlign w:val="center"/>
          </w:tcPr>
          <w:p w14:paraId="36A84B25" w14:textId="77777777" w:rsidR="00CE69BC" w:rsidRPr="00D807D1" w:rsidRDefault="00CE69BC" w:rsidP="00784C94">
            <w:pPr>
              <w:widowControl w:val="0"/>
              <w:snapToGrid w:val="0"/>
              <w:jc w:val="both"/>
              <w:rPr>
                <w:rFonts w:eastAsia="Lucida Sans Unicode"/>
                <w:kern w:val="2"/>
              </w:rPr>
            </w:pPr>
          </w:p>
        </w:tc>
      </w:tr>
      <w:tr w:rsidR="00D807D1" w:rsidRPr="00D807D1" w14:paraId="73E38558" w14:textId="77777777" w:rsidTr="00AC4F41">
        <w:trPr>
          <w:cantSplit/>
          <w:trHeight w:val="458"/>
        </w:trPr>
        <w:tc>
          <w:tcPr>
            <w:tcW w:w="739" w:type="dxa"/>
            <w:tcBorders>
              <w:top w:val="single" w:sz="4" w:space="0" w:color="000000"/>
              <w:left w:val="single" w:sz="12" w:space="0" w:color="000000"/>
              <w:bottom w:val="single" w:sz="4" w:space="0" w:color="000000"/>
              <w:right w:val="single" w:sz="4" w:space="0" w:color="000000"/>
            </w:tcBorders>
            <w:vAlign w:val="center"/>
          </w:tcPr>
          <w:p w14:paraId="47BF6CED"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15C2A015" w14:textId="77777777" w:rsidR="00CE69BC" w:rsidRPr="00D807D1" w:rsidRDefault="00CE69BC" w:rsidP="00784C94">
            <w:pPr>
              <w:widowControl w:val="0"/>
              <w:jc w:val="both"/>
              <w:rPr>
                <w:lang w:eastAsia="zh-CN"/>
              </w:rPr>
            </w:pPr>
            <w:r w:rsidRPr="00D807D1">
              <w:t>Amortyzator gazowy, który powinien zapewniać płynną regulację wysokości siedziska</w:t>
            </w:r>
          </w:p>
        </w:tc>
        <w:tc>
          <w:tcPr>
            <w:tcW w:w="3105" w:type="dxa"/>
            <w:tcBorders>
              <w:top w:val="single" w:sz="4" w:space="0" w:color="000000"/>
              <w:left w:val="single" w:sz="4" w:space="0" w:color="000000"/>
              <w:bottom w:val="single" w:sz="4" w:space="0" w:color="000000"/>
              <w:right w:val="single" w:sz="12" w:space="0" w:color="000000"/>
            </w:tcBorders>
            <w:vAlign w:val="center"/>
          </w:tcPr>
          <w:p w14:paraId="66841341" w14:textId="77777777" w:rsidR="00CE69BC" w:rsidRPr="00D807D1" w:rsidRDefault="00CE69BC" w:rsidP="00784C94">
            <w:pPr>
              <w:widowControl w:val="0"/>
              <w:snapToGrid w:val="0"/>
              <w:jc w:val="both"/>
              <w:rPr>
                <w:rFonts w:eastAsia="Lucida Sans Unicode"/>
                <w:kern w:val="2"/>
              </w:rPr>
            </w:pPr>
          </w:p>
        </w:tc>
      </w:tr>
      <w:tr w:rsidR="00D807D1" w:rsidRPr="00D807D1" w14:paraId="6BCC5100" w14:textId="77777777" w:rsidTr="00AC4F41">
        <w:trPr>
          <w:cantSplit/>
          <w:trHeight w:val="1398"/>
        </w:trPr>
        <w:tc>
          <w:tcPr>
            <w:tcW w:w="739" w:type="dxa"/>
            <w:tcBorders>
              <w:top w:val="single" w:sz="4" w:space="0" w:color="000000"/>
              <w:left w:val="single" w:sz="12" w:space="0" w:color="000000"/>
              <w:bottom w:val="single" w:sz="4" w:space="0" w:color="000000"/>
              <w:right w:val="single" w:sz="4" w:space="0" w:color="000000"/>
            </w:tcBorders>
            <w:vAlign w:val="center"/>
          </w:tcPr>
          <w:p w14:paraId="7A7F6DE9"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05A8880C" w14:textId="77777777" w:rsidR="00CE69BC" w:rsidRPr="00D807D1" w:rsidRDefault="00CE69BC" w:rsidP="00784C94">
            <w:pPr>
              <w:widowControl w:val="0"/>
              <w:jc w:val="both"/>
              <w:rPr>
                <w:lang w:eastAsia="zh-CN"/>
              </w:rPr>
            </w:pPr>
            <w:r w:rsidRPr="00D807D1">
              <w:t>Krzesło powinno być wyposażone w mechanizm synchroniczny umożliwiający synchroniczne odchylanie oparcia i siedziska z regulacją sprężystości odchylania w zależności od ciężaru siedzącego oraz blokady tego ruchu. Mechanizm wyposażony w system ANTI SHOCK zapobiegający uderzeniu oparcia w plecy siedzącego po zwolnieniu blokady mechanizmu.</w:t>
            </w:r>
          </w:p>
        </w:tc>
        <w:tc>
          <w:tcPr>
            <w:tcW w:w="3105" w:type="dxa"/>
            <w:tcBorders>
              <w:top w:val="single" w:sz="4" w:space="0" w:color="000000"/>
              <w:left w:val="single" w:sz="4" w:space="0" w:color="000000"/>
              <w:bottom w:val="single" w:sz="4" w:space="0" w:color="000000"/>
              <w:right w:val="single" w:sz="12" w:space="0" w:color="000000"/>
            </w:tcBorders>
            <w:vAlign w:val="center"/>
          </w:tcPr>
          <w:p w14:paraId="2D77E657" w14:textId="77777777" w:rsidR="00CE69BC" w:rsidRPr="00D807D1" w:rsidRDefault="00CE69BC" w:rsidP="00784C94">
            <w:pPr>
              <w:widowControl w:val="0"/>
              <w:snapToGrid w:val="0"/>
              <w:jc w:val="both"/>
              <w:rPr>
                <w:rFonts w:eastAsia="Lucida Sans Unicode"/>
                <w:kern w:val="2"/>
              </w:rPr>
            </w:pPr>
          </w:p>
        </w:tc>
      </w:tr>
      <w:tr w:rsidR="00D807D1" w:rsidRPr="00D807D1" w14:paraId="335BEDE3" w14:textId="77777777" w:rsidTr="00AC4F41">
        <w:trPr>
          <w:cantSplit/>
          <w:trHeight w:val="699"/>
        </w:trPr>
        <w:tc>
          <w:tcPr>
            <w:tcW w:w="739" w:type="dxa"/>
            <w:tcBorders>
              <w:top w:val="single" w:sz="4" w:space="0" w:color="000000"/>
              <w:left w:val="single" w:sz="12" w:space="0" w:color="000000"/>
              <w:bottom w:val="single" w:sz="4" w:space="0" w:color="000000"/>
              <w:right w:val="single" w:sz="4" w:space="0" w:color="000000"/>
            </w:tcBorders>
            <w:vAlign w:val="center"/>
          </w:tcPr>
          <w:p w14:paraId="184C4C16"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420FAECD" w14:textId="77777777" w:rsidR="00CE69BC" w:rsidRPr="00D807D1" w:rsidRDefault="00CE69BC" w:rsidP="00784C94">
            <w:pPr>
              <w:widowControl w:val="0"/>
              <w:jc w:val="both"/>
              <w:rPr>
                <w:lang w:eastAsia="zh-CN"/>
              </w:rPr>
            </w:pPr>
            <w:r w:rsidRPr="00D807D1">
              <w:t>Ergonomicznie wyprofilowane siedzisko wyściełane trudnopalną pianką poliuretanową PU wykonaną w technologii pianek wylewanych w formach, gęstość pianki siedziska 70 kg/m3</w:t>
            </w:r>
          </w:p>
        </w:tc>
        <w:tc>
          <w:tcPr>
            <w:tcW w:w="3105" w:type="dxa"/>
            <w:tcBorders>
              <w:top w:val="single" w:sz="4" w:space="0" w:color="000000"/>
              <w:left w:val="single" w:sz="4" w:space="0" w:color="000000"/>
              <w:bottom w:val="single" w:sz="4" w:space="0" w:color="000000"/>
              <w:right w:val="single" w:sz="12" w:space="0" w:color="000000"/>
            </w:tcBorders>
            <w:vAlign w:val="center"/>
          </w:tcPr>
          <w:p w14:paraId="6EB1BAE6" w14:textId="77777777" w:rsidR="00CE69BC" w:rsidRPr="00D807D1" w:rsidRDefault="00CE69BC" w:rsidP="00784C94">
            <w:pPr>
              <w:widowControl w:val="0"/>
              <w:snapToGrid w:val="0"/>
              <w:jc w:val="both"/>
              <w:rPr>
                <w:rFonts w:eastAsia="Lucida Sans Unicode"/>
                <w:kern w:val="2"/>
              </w:rPr>
            </w:pPr>
          </w:p>
        </w:tc>
      </w:tr>
      <w:tr w:rsidR="00D807D1" w:rsidRPr="00D807D1" w14:paraId="4138AF18" w14:textId="77777777" w:rsidTr="00AC4F41">
        <w:trPr>
          <w:cantSplit/>
          <w:trHeight w:val="458"/>
        </w:trPr>
        <w:tc>
          <w:tcPr>
            <w:tcW w:w="739" w:type="dxa"/>
            <w:tcBorders>
              <w:top w:val="single" w:sz="4" w:space="0" w:color="000000"/>
              <w:left w:val="single" w:sz="12" w:space="0" w:color="000000"/>
              <w:bottom w:val="single" w:sz="4" w:space="0" w:color="000000"/>
              <w:right w:val="single" w:sz="4" w:space="0" w:color="000000"/>
            </w:tcBorders>
            <w:vAlign w:val="center"/>
          </w:tcPr>
          <w:p w14:paraId="68C1D955"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6FBB70BC" w14:textId="77777777" w:rsidR="00CE69BC" w:rsidRPr="00D807D1" w:rsidRDefault="00CE69BC" w:rsidP="00784C94">
            <w:pPr>
              <w:widowControl w:val="0"/>
              <w:jc w:val="both"/>
              <w:rPr>
                <w:lang w:eastAsia="zh-CN"/>
              </w:rPr>
            </w:pPr>
            <w:r w:rsidRPr="00D807D1">
              <w:t>Siedzisko powinno być wyposażone w mechanizm regulacji głębokości w zakresie 60 mm</w:t>
            </w:r>
          </w:p>
        </w:tc>
        <w:tc>
          <w:tcPr>
            <w:tcW w:w="3105" w:type="dxa"/>
            <w:tcBorders>
              <w:top w:val="single" w:sz="4" w:space="0" w:color="000000"/>
              <w:left w:val="single" w:sz="4" w:space="0" w:color="000000"/>
              <w:bottom w:val="single" w:sz="4" w:space="0" w:color="000000"/>
              <w:right w:val="single" w:sz="12" w:space="0" w:color="000000"/>
            </w:tcBorders>
            <w:vAlign w:val="center"/>
          </w:tcPr>
          <w:p w14:paraId="04E0DADB" w14:textId="77777777" w:rsidR="00CE69BC" w:rsidRPr="00D807D1" w:rsidRDefault="00CE69BC" w:rsidP="00784C94">
            <w:pPr>
              <w:widowControl w:val="0"/>
              <w:snapToGrid w:val="0"/>
              <w:jc w:val="both"/>
              <w:rPr>
                <w:rFonts w:eastAsia="Lucida Sans Unicode"/>
                <w:kern w:val="2"/>
              </w:rPr>
            </w:pPr>
          </w:p>
        </w:tc>
      </w:tr>
      <w:tr w:rsidR="00D807D1" w:rsidRPr="00D807D1" w14:paraId="304D2F15" w14:textId="77777777" w:rsidTr="00AC4F41">
        <w:trPr>
          <w:cantSplit/>
          <w:trHeight w:val="1398"/>
        </w:trPr>
        <w:tc>
          <w:tcPr>
            <w:tcW w:w="739" w:type="dxa"/>
            <w:tcBorders>
              <w:top w:val="single" w:sz="4" w:space="0" w:color="000000"/>
              <w:left w:val="single" w:sz="12" w:space="0" w:color="000000"/>
              <w:bottom w:val="single" w:sz="4" w:space="0" w:color="000000"/>
              <w:right w:val="single" w:sz="4" w:space="0" w:color="000000"/>
            </w:tcBorders>
            <w:vAlign w:val="center"/>
          </w:tcPr>
          <w:p w14:paraId="36A1F3A7"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single" w:sz="4" w:space="0" w:color="000000"/>
            </w:tcBorders>
            <w:hideMark/>
          </w:tcPr>
          <w:p w14:paraId="7E0D0F87" w14:textId="77777777" w:rsidR="00CE69BC" w:rsidRPr="00D807D1" w:rsidRDefault="00CE69BC" w:rsidP="00784C94">
            <w:pPr>
              <w:widowControl w:val="0"/>
              <w:jc w:val="both"/>
              <w:rPr>
                <w:lang w:eastAsia="zh-CN"/>
              </w:rPr>
            </w:pPr>
            <w:r w:rsidRPr="00D807D1">
              <w:t>Oparcie krzesła stanowi wykonany w technologii wtryskowej element z tworzywa sztucznego, obustronnie wyściełany trudnopalną pianką poliuretanową PU wykonaną w technologii pianek wylewanych w formach, wyprofilowane do naturalnego kształtu kręgosłupa w części podtrzymującej odcinek krzyżowo-lędźwiowy, tył oparcia jest również tapicerowany, oparcie posiada zapadkową regulację wysokości</w:t>
            </w:r>
          </w:p>
        </w:tc>
        <w:tc>
          <w:tcPr>
            <w:tcW w:w="3105" w:type="dxa"/>
            <w:tcBorders>
              <w:top w:val="single" w:sz="4" w:space="0" w:color="000000"/>
              <w:left w:val="single" w:sz="4" w:space="0" w:color="000000"/>
              <w:bottom w:val="single" w:sz="4" w:space="0" w:color="000000"/>
              <w:right w:val="single" w:sz="12" w:space="0" w:color="000000"/>
            </w:tcBorders>
            <w:vAlign w:val="center"/>
          </w:tcPr>
          <w:p w14:paraId="5619A148" w14:textId="77777777" w:rsidR="00CE69BC" w:rsidRPr="00D807D1" w:rsidRDefault="00CE69BC" w:rsidP="00784C94">
            <w:pPr>
              <w:widowControl w:val="0"/>
              <w:snapToGrid w:val="0"/>
              <w:jc w:val="both"/>
              <w:rPr>
                <w:rFonts w:eastAsia="Lucida Sans Unicode"/>
                <w:kern w:val="2"/>
              </w:rPr>
            </w:pPr>
          </w:p>
        </w:tc>
      </w:tr>
      <w:tr w:rsidR="00D807D1" w:rsidRPr="00D807D1" w14:paraId="7D110140" w14:textId="77777777" w:rsidTr="00AC4F41">
        <w:trPr>
          <w:cantSplit/>
          <w:trHeight w:val="470"/>
        </w:trPr>
        <w:tc>
          <w:tcPr>
            <w:tcW w:w="739" w:type="dxa"/>
            <w:tcBorders>
              <w:top w:val="single" w:sz="4" w:space="0" w:color="000000"/>
              <w:left w:val="single" w:sz="12" w:space="0" w:color="000000"/>
              <w:bottom w:val="single" w:sz="4" w:space="0" w:color="000000"/>
              <w:right w:val="single" w:sz="4" w:space="0" w:color="000000"/>
            </w:tcBorders>
            <w:vAlign w:val="center"/>
          </w:tcPr>
          <w:p w14:paraId="1C140FFF"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single" w:sz="4" w:space="0" w:color="000000"/>
            </w:tcBorders>
            <w:hideMark/>
          </w:tcPr>
          <w:p w14:paraId="48B67B88" w14:textId="77777777" w:rsidR="00CE69BC" w:rsidRPr="00D807D1" w:rsidRDefault="00CE69BC" w:rsidP="00784C94">
            <w:pPr>
              <w:widowControl w:val="0"/>
              <w:jc w:val="both"/>
              <w:rPr>
                <w:lang w:eastAsia="zh-CN"/>
              </w:rPr>
            </w:pPr>
            <w:r w:rsidRPr="00D807D1">
              <w:t>Oparcie z siedziskiem połączone dwoma stabilnymi i estetycznymi prowadnicami stalowymi w kolorze czarnym</w:t>
            </w:r>
          </w:p>
        </w:tc>
        <w:tc>
          <w:tcPr>
            <w:tcW w:w="3105" w:type="dxa"/>
            <w:tcBorders>
              <w:top w:val="single" w:sz="4" w:space="0" w:color="000000"/>
              <w:left w:val="single" w:sz="4" w:space="0" w:color="000000"/>
              <w:bottom w:val="single" w:sz="4" w:space="0" w:color="000000"/>
              <w:right w:val="single" w:sz="12" w:space="0" w:color="000000"/>
            </w:tcBorders>
            <w:vAlign w:val="center"/>
          </w:tcPr>
          <w:p w14:paraId="1BADFEB4" w14:textId="77777777" w:rsidR="00CE69BC" w:rsidRPr="00D807D1" w:rsidRDefault="00CE69BC" w:rsidP="00784C94">
            <w:pPr>
              <w:widowControl w:val="0"/>
              <w:snapToGrid w:val="0"/>
              <w:jc w:val="both"/>
              <w:rPr>
                <w:rFonts w:eastAsia="Lucida Sans Unicode"/>
                <w:kern w:val="2"/>
              </w:rPr>
            </w:pPr>
          </w:p>
        </w:tc>
      </w:tr>
      <w:tr w:rsidR="00D807D1" w:rsidRPr="00D807D1" w14:paraId="7CD04291" w14:textId="77777777" w:rsidTr="00AC4F41">
        <w:trPr>
          <w:cantSplit/>
          <w:trHeight w:val="1398"/>
        </w:trPr>
        <w:tc>
          <w:tcPr>
            <w:tcW w:w="739" w:type="dxa"/>
            <w:tcBorders>
              <w:top w:val="single" w:sz="4" w:space="0" w:color="000000"/>
              <w:left w:val="single" w:sz="12" w:space="0" w:color="000000"/>
              <w:bottom w:val="single" w:sz="4" w:space="0" w:color="000000"/>
              <w:right w:val="single" w:sz="4" w:space="0" w:color="000000"/>
            </w:tcBorders>
            <w:vAlign w:val="center"/>
          </w:tcPr>
          <w:p w14:paraId="1069E77E"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49E28E56" w14:textId="77777777" w:rsidR="00CE69BC" w:rsidRPr="00D807D1" w:rsidRDefault="00CE69BC" w:rsidP="00784C94">
            <w:pPr>
              <w:widowControl w:val="0"/>
              <w:jc w:val="both"/>
              <w:rPr>
                <w:lang w:eastAsia="zh-CN"/>
              </w:rPr>
            </w:pPr>
            <w:r w:rsidRPr="00D807D1">
              <w:t>Pianki krzesła wykonane w technologii pianek trudnopalnych. Na wezwanie Zamawiającego należy przedstawić oświadczenie producenta o możliwości wykonania krzeseł z pianek trudnopalnych dla przedmiotowego postępowania wraz z świadectwem z badań potwierdzających klasę trudnopalności pianek zgodnych z normą PN EN 1021:1:2 lub równoważną</w:t>
            </w:r>
          </w:p>
        </w:tc>
        <w:tc>
          <w:tcPr>
            <w:tcW w:w="3105" w:type="dxa"/>
            <w:tcBorders>
              <w:top w:val="single" w:sz="4" w:space="0" w:color="000000"/>
              <w:left w:val="single" w:sz="4" w:space="0" w:color="000000"/>
              <w:bottom w:val="single" w:sz="4" w:space="0" w:color="000000"/>
              <w:right w:val="single" w:sz="12" w:space="0" w:color="000000"/>
            </w:tcBorders>
            <w:vAlign w:val="center"/>
          </w:tcPr>
          <w:p w14:paraId="137B509D" w14:textId="77777777" w:rsidR="00CE69BC" w:rsidRPr="00D807D1" w:rsidRDefault="00CE69BC" w:rsidP="00784C94">
            <w:pPr>
              <w:widowControl w:val="0"/>
              <w:snapToGrid w:val="0"/>
              <w:jc w:val="both"/>
              <w:rPr>
                <w:rFonts w:eastAsia="Lucida Sans Unicode"/>
                <w:kern w:val="2"/>
              </w:rPr>
            </w:pPr>
          </w:p>
        </w:tc>
      </w:tr>
      <w:tr w:rsidR="00D807D1" w:rsidRPr="00D807D1" w14:paraId="6FA2AB88" w14:textId="77777777" w:rsidTr="00AC4F41">
        <w:trPr>
          <w:cantSplit/>
          <w:trHeight w:val="1398"/>
        </w:trPr>
        <w:tc>
          <w:tcPr>
            <w:tcW w:w="739" w:type="dxa"/>
            <w:tcBorders>
              <w:top w:val="single" w:sz="4" w:space="0" w:color="000000"/>
              <w:left w:val="single" w:sz="12" w:space="0" w:color="000000"/>
              <w:bottom w:val="single" w:sz="4" w:space="0" w:color="000000"/>
              <w:right w:val="single" w:sz="4" w:space="0" w:color="000000"/>
            </w:tcBorders>
            <w:vAlign w:val="center"/>
          </w:tcPr>
          <w:p w14:paraId="5C96A2F8"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19F6EC52" w14:textId="77777777" w:rsidR="00CE69BC" w:rsidRPr="00D807D1" w:rsidRDefault="00CE69BC" w:rsidP="00784C94">
            <w:pPr>
              <w:widowControl w:val="0"/>
              <w:jc w:val="both"/>
              <w:rPr>
                <w:lang w:eastAsia="zh-CN"/>
              </w:rPr>
            </w:pPr>
            <w:r w:rsidRPr="00D807D1">
              <w:t xml:space="preserve">Krzesło w całości tapicerowane tkaniną zmywalną o składzie osnowa 100% poliester Hi-Loft, lico 100% </w:t>
            </w:r>
            <w:proofErr w:type="spellStart"/>
            <w:r w:rsidRPr="00D807D1">
              <w:t>vinyl</w:t>
            </w:r>
            <w:proofErr w:type="spellEnd"/>
            <w:r w:rsidRPr="00D807D1">
              <w:t>, gramatura 685g/m2, trudnopalność EN 1021:1:2 (papieros, zapałka), o klasie ścieralności  &gt;300 000 cykli EN ISO 12947-2. Tkanina dzięki zawartości jonów srebra posiada właściwości antybakteryjne i antygrzybiczne. Nie dopuszcza się tkaniny o innym składzie gatunkowym i niższych parametrach</w:t>
            </w:r>
          </w:p>
        </w:tc>
        <w:tc>
          <w:tcPr>
            <w:tcW w:w="3105" w:type="dxa"/>
            <w:tcBorders>
              <w:top w:val="single" w:sz="4" w:space="0" w:color="000000"/>
              <w:left w:val="single" w:sz="4" w:space="0" w:color="000000"/>
              <w:bottom w:val="single" w:sz="4" w:space="0" w:color="000000"/>
              <w:right w:val="single" w:sz="12" w:space="0" w:color="000000"/>
            </w:tcBorders>
            <w:vAlign w:val="center"/>
          </w:tcPr>
          <w:p w14:paraId="30D4D2AB" w14:textId="77777777" w:rsidR="00CE69BC" w:rsidRPr="00D807D1" w:rsidRDefault="00CE69BC" w:rsidP="00784C94">
            <w:pPr>
              <w:widowControl w:val="0"/>
              <w:snapToGrid w:val="0"/>
              <w:jc w:val="both"/>
              <w:rPr>
                <w:rFonts w:eastAsia="Lucida Sans Unicode"/>
                <w:kern w:val="2"/>
              </w:rPr>
            </w:pPr>
          </w:p>
        </w:tc>
      </w:tr>
      <w:tr w:rsidR="00D807D1" w:rsidRPr="00D807D1" w14:paraId="59FC023D" w14:textId="77777777" w:rsidTr="00AC4F41">
        <w:trPr>
          <w:cantSplit/>
          <w:trHeight w:val="928"/>
        </w:trPr>
        <w:tc>
          <w:tcPr>
            <w:tcW w:w="739" w:type="dxa"/>
            <w:tcBorders>
              <w:top w:val="single" w:sz="4" w:space="0" w:color="000000"/>
              <w:left w:val="single" w:sz="12" w:space="0" w:color="000000"/>
              <w:bottom w:val="single" w:sz="4" w:space="0" w:color="000000"/>
              <w:right w:val="single" w:sz="4" w:space="0" w:color="000000"/>
            </w:tcBorders>
            <w:vAlign w:val="center"/>
          </w:tcPr>
          <w:p w14:paraId="4E9B7033"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3C2C2EAB" w14:textId="77777777" w:rsidR="00CE69BC" w:rsidRPr="00D807D1" w:rsidRDefault="00CE69BC" w:rsidP="00784C94">
            <w:pPr>
              <w:widowControl w:val="0"/>
              <w:jc w:val="both"/>
              <w:rPr>
                <w:lang w:eastAsia="zh-CN"/>
              </w:rPr>
            </w:pPr>
            <w:r w:rsidRPr="00D807D1">
              <w:t>Krzesło powinno posiadać możliwość takiego tapicerowania, gdzie powierzchnie robocze siedziska i oparcia krzesła są wykonane z jednego koloru tkaniny, zaś powierzchnie boczne siedziska, tylna oraz boczne oparcia - w innym kolorze.</w:t>
            </w:r>
          </w:p>
        </w:tc>
        <w:tc>
          <w:tcPr>
            <w:tcW w:w="3105" w:type="dxa"/>
            <w:tcBorders>
              <w:top w:val="single" w:sz="4" w:space="0" w:color="000000"/>
              <w:left w:val="single" w:sz="4" w:space="0" w:color="000000"/>
              <w:bottom w:val="single" w:sz="4" w:space="0" w:color="000000"/>
              <w:right w:val="single" w:sz="12" w:space="0" w:color="000000"/>
            </w:tcBorders>
            <w:vAlign w:val="center"/>
          </w:tcPr>
          <w:p w14:paraId="06071D4F" w14:textId="77777777" w:rsidR="00CE69BC" w:rsidRPr="00D807D1" w:rsidRDefault="00CE69BC" w:rsidP="00784C94">
            <w:pPr>
              <w:widowControl w:val="0"/>
              <w:snapToGrid w:val="0"/>
              <w:jc w:val="both"/>
              <w:rPr>
                <w:rFonts w:eastAsia="Lucida Sans Unicode"/>
                <w:kern w:val="2"/>
              </w:rPr>
            </w:pPr>
          </w:p>
        </w:tc>
      </w:tr>
      <w:tr w:rsidR="00D807D1" w:rsidRPr="00D807D1" w14:paraId="5CF8F031" w14:textId="77777777" w:rsidTr="00AC4F41">
        <w:trPr>
          <w:cantSplit/>
          <w:trHeight w:val="228"/>
        </w:trPr>
        <w:tc>
          <w:tcPr>
            <w:tcW w:w="739" w:type="dxa"/>
            <w:tcBorders>
              <w:top w:val="single" w:sz="4" w:space="0" w:color="000000"/>
              <w:left w:val="single" w:sz="12" w:space="0" w:color="000000"/>
              <w:bottom w:val="single" w:sz="4" w:space="0" w:color="000000"/>
              <w:right w:val="single" w:sz="4" w:space="0" w:color="000000"/>
            </w:tcBorders>
            <w:vAlign w:val="center"/>
          </w:tcPr>
          <w:p w14:paraId="33EED440"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6C5158EA" w14:textId="77777777" w:rsidR="00CE69BC" w:rsidRPr="00D807D1" w:rsidRDefault="00CE69BC" w:rsidP="00784C94">
            <w:pPr>
              <w:widowControl w:val="0"/>
              <w:jc w:val="both"/>
              <w:rPr>
                <w:lang w:eastAsia="zh-CN"/>
              </w:rPr>
            </w:pPr>
            <w:r w:rsidRPr="00D807D1">
              <w:t>Nie dopuszcza się plastikowej maskownicy oparcia krzesła</w:t>
            </w:r>
          </w:p>
        </w:tc>
        <w:tc>
          <w:tcPr>
            <w:tcW w:w="3105" w:type="dxa"/>
            <w:tcBorders>
              <w:top w:val="single" w:sz="4" w:space="0" w:color="000000"/>
              <w:left w:val="single" w:sz="4" w:space="0" w:color="000000"/>
              <w:bottom w:val="single" w:sz="4" w:space="0" w:color="000000"/>
              <w:right w:val="single" w:sz="12" w:space="0" w:color="000000"/>
            </w:tcBorders>
            <w:vAlign w:val="center"/>
          </w:tcPr>
          <w:p w14:paraId="07CCF5A8" w14:textId="77777777" w:rsidR="00CE69BC" w:rsidRPr="00D807D1" w:rsidRDefault="00CE69BC" w:rsidP="00784C94">
            <w:pPr>
              <w:widowControl w:val="0"/>
              <w:snapToGrid w:val="0"/>
              <w:jc w:val="both"/>
              <w:rPr>
                <w:rFonts w:eastAsia="Lucida Sans Unicode"/>
                <w:kern w:val="2"/>
              </w:rPr>
            </w:pPr>
          </w:p>
        </w:tc>
      </w:tr>
      <w:tr w:rsidR="00D807D1" w:rsidRPr="00D807D1" w14:paraId="5EA49C27" w14:textId="77777777" w:rsidTr="00AC4F41">
        <w:trPr>
          <w:cantSplit/>
          <w:trHeight w:val="699"/>
        </w:trPr>
        <w:tc>
          <w:tcPr>
            <w:tcW w:w="739" w:type="dxa"/>
            <w:tcBorders>
              <w:top w:val="single" w:sz="4" w:space="0" w:color="000000"/>
              <w:left w:val="single" w:sz="12" w:space="0" w:color="000000"/>
              <w:bottom w:val="single" w:sz="4" w:space="0" w:color="000000"/>
              <w:right w:val="single" w:sz="4" w:space="0" w:color="000000"/>
            </w:tcBorders>
            <w:vAlign w:val="center"/>
          </w:tcPr>
          <w:p w14:paraId="5523708D"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4BA1A884" w14:textId="77777777" w:rsidR="00CE69BC" w:rsidRPr="00D807D1" w:rsidRDefault="00CE69BC" w:rsidP="00784C94">
            <w:pPr>
              <w:widowControl w:val="0"/>
              <w:jc w:val="both"/>
              <w:rPr>
                <w:lang w:eastAsia="zh-CN"/>
              </w:rPr>
            </w:pPr>
            <w:r w:rsidRPr="00D807D1">
              <w:t>Podłokietniki krzesła czarne, z miękką nakładką wykonaną z PU (poliuretanu), z możliwością regulacji w zakresie wysokości względem siedziska</w:t>
            </w:r>
          </w:p>
        </w:tc>
        <w:tc>
          <w:tcPr>
            <w:tcW w:w="3105" w:type="dxa"/>
            <w:tcBorders>
              <w:top w:val="single" w:sz="4" w:space="0" w:color="000000"/>
              <w:left w:val="single" w:sz="4" w:space="0" w:color="000000"/>
              <w:bottom w:val="single" w:sz="4" w:space="0" w:color="000000"/>
              <w:right w:val="single" w:sz="12" w:space="0" w:color="000000"/>
            </w:tcBorders>
            <w:vAlign w:val="center"/>
          </w:tcPr>
          <w:p w14:paraId="13CA9AE2" w14:textId="77777777" w:rsidR="00CE69BC" w:rsidRPr="00D807D1" w:rsidRDefault="00CE69BC" w:rsidP="00784C94">
            <w:pPr>
              <w:widowControl w:val="0"/>
              <w:snapToGrid w:val="0"/>
              <w:jc w:val="both"/>
              <w:rPr>
                <w:rFonts w:eastAsia="Lucida Sans Unicode"/>
                <w:kern w:val="2"/>
              </w:rPr>
            </w:pPr>
          </w:p>
        </w:tc>
      </w:tr>
      <w:tr w:rsidR="00D807D1" w:rsidRPr="00D807D1" w14:paraId="302B1781" w14:textId="77777777" w:rsidTr="00AC4F41">
        <w:trPr>
          <w:cantSplit/>
          <w:trHeight w:val="941"/>
        </w:trPr>
        <w:tc>
          <w:tcPr>
            <w:tcW w:w="739" w:type="dxa"/>
            <w:tcBorders>
              <w:top w:val="single" w:sz="4" w:space="0" w:color="000000"/>
              <w:left w:val="single" w:sz="12" w:space="0" w:color="000000"/>
              <w:bottom w:val="single" w:sz="4" w:space="0" w:color="000000"/>
              <w:right w:val="single" w:sz="4" w:space="0" w:color="000000"/>
            </w:tcBorders>
            <w:vAlign w:val="center"/>
          </w:tcPr>
          <w:p w14:paraId="6C076C04"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73C7CC36" w14:textId="77777777" w:rsidR="00CE69BC" w:rsidRPr="00D807D1" w:rsidRDefault="00CE69BC" w:rsidP="00784C94">
            <w:pPr>
              <w:widowControl w:val="0"/>
              <w:jc w:val="both"/>
              <w:rPr>
                <w:lang w:eastAsia="zh-CN"/>
              </w:rPr>
            </w:pPr>
            <w:r w:rsidRPr="00D807D1">
              <w:t xml:space="preserve">Wymagany protokół oceny ergonomicznej w zakresie zgodności z PN EN 1335-1 oraz rozporządzeniem </w:t>
            </w:r>
            <w:proofErr w:type="spellStart"/>
            <w:r w:rsidRPr="00D807D1">
              <w:t>MPiPS</w:t>
            </w:r>
            <w:proofErr w:type="spellEnd"/>
            <w:r w:rsidRPr="00D807D1">
              <w:t xml:space="preserve"> z dnia 1.12.1998 (DZ.U. Nr 148, poz. 973). Stosowny dokument należy przedstawić na wezwanie Zamawiającego</w:t>
            </w:r>
          </w:p>
        </w:tc>
        <w:tc>
          <w:tcPr>
            <w:tcW w:w="3105" w:type="dxa"/>
            <w:tcBorders>
              <w:top w:val="single" w:sz="4" w:space="0" w:color="000000"/>
              <w:left w:val="single" w:sz="4" w:space="0" w:color="000000"/>
              <w:bottom w:val="single" w:sz="4" w:space="0" w:color="000000"/>
              <w:right w:val="single" w:sz="12" w:space="0" w:color="000000"/>
            </w:tcBorders>
            <w:vAlign w:val="center"/>
          </w:tcPr>
          <w:p w14:paraId="52F23012" w14:textId="77777777" w:rsidR="00CE69BC" w:rsidRPr="00D807D1" w:rsidRDefault="00CE69BC" w:rsidP="00784C94">
            <w:pPr>
              <w:widowControl w:val="0"/>
              <w:snapToGrid w:val="0"/>
              <w:jc w:val="both"/>
              <w:rPr>
                <w:rFonts w:eastAsia="Lucida Sans Unicode"/>
                <w:kern w:val="2"/>
              </w:rPr>
            </w:pPr>
          </w:p>
        </w:tc>
      </w:tr>
      <w:tr w:rsidR="00D807D1" w:rsidRPr="00D807D1" w14:paraId="7307FAD6" w14:textId="77777777" w:rsidTr="00AC4F41">
        <w:trPr>
          <w:cantSplit/>
          <w:trHeight w:val="2557"/>
        </w:trPr>
        <w:tc>
          <w:tcPr>
            <w:tcW w:w="739" w:type="dxa"/>
            <w:tcBorders>
              <w:top w:val="single" w:sz="4" w:space="0" w:color="000000"/>
              <w:left w:val="single" w:sz="12" w:space="0" w:color="000000"/>
              <w:bottom w:val="single" w:sz="4" w:space="0" w:color="000000"/>
              <w:right w:val="single" w:sz="4" w:space="0" w:color="000000"/>
            </w:tcBorders>
            <w:vAlign w:val="center"/>
          </w:tcPr>
          <w:p w14:paraId="00317819" w14:textId="77777777" w:rsidR="00CE69BC" w:rsidRPr="00D807D1" w:rsidRDefault="00CE69BC" w:rsidP="00784C94">
            <w:pPr>
              <w:numPr>
                <w:ilvl w:val="0"/>
                <w:numId w:val="14"/>
              </w:numPr>
              <w:tabs>
                <w:tab w:val="num" w:pos="0"/>
              </w:tabs>
              <w:suppressAutoHyphens/>
              <w:snapToGrid w:val="0"/>
              <w:ind w:hanging="493"/>
              <w:jc w:val="both"/>
              <w:rPr>
                <w:rFonts w:eastAsia="Calibri"/>
                <w:kern w:val="2"/>
                <w:lang w:eastAsia="en-US"/>
              </w:rPr>
            </w:pPr>
          </w:p>
        </w:tc>
        <w:tc>
          <w:tcPr>
            <w:tcW w:w="6207" w:type="dxa"/>
            <w:tcBorders>
              <w:top w:val="single" w:sz="4" w:space="0" w:color="000000"/>
              <w:left w:val="single" w:sz="4" w:space="0" w:color="000000"/>
              <w:bottom w:val="single" w:sz="4" w:space="0" w:color="000000"/>
              <w:right w:val="nil"/>
            </w:tcBorders>
            <w:hideMark/>
          </w:tcPr>
          <w:p w14:paraId="04D90E75" w14:textId="77777777" w:rsidR="00CE69BC" w:rsidRPr="00D807D1" w:rsidRDefault="00CE69BC" w:rsidP="00784C94">
            <w:pPr>
              <w:widowControl w:val="0"/>
              <w:jc w:val="both"/>
              <w:rPr>
                <w:lang w:eastAsia="zh-CN"/>
              </w:rPr>
            </w:pPr>
            <w:r w:rsidRPr="00D807D1">
              <w:t>Wymagane potwierdzenie zgodność produktu z normą EN 1335-1:2002 oraz EN 1335-2:2019 wystawione przez niezależną, akredytowaną jednostkę uprawnioną do wydawania tego rodzaju zaświadczeń. Jako jednostkę akredytowaną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akredytowaną uznaje się każdą jednostkę badawczą i certyfikującą posiadającą akredytację odpowiednika PCA w tym kraju. Stosowny dokument należy przedstawić na wezwanie Zamawiającego</w:t>
            </w:r>
          </w:p>
        </w:tc>
        <w:tc>
          <w:tcPr>
            <w:tcW w:w="3105" w:type="dxa"/>
            <w:tcBorders>
              <w:top w:val="single" w:sz="4" w:space="0" w:color="000000"/>
              <w:left w:val="single" w:sz="4" w:space="0" w:color="000000"/>
              <w:bottom w:val="single" w:sz="4" w:space="0" w:color="000000"/>
              <w:right w:val="single" w:sz="12" w:space="0" w:color="000000"/>
            </w:tcBorders>
            <w:vAlign w:val="center"/>
          </w:tcPr>
          <w:p w14:paraId="160C5AE7" w14:textId="77777777" w:rsidR="00CE69BC" w:rsidRPr="00D807D1" w:rsidRDefault="00CE69BC" w:rsidP="00784C94">
            <w:pPr>
              <w:widowControl w:val="0"/>
              <w:snapToGrid w:val="0"/>
              <w:jc w:val="both"/>
              <w:rPr>
                <w:rFonts w:eastAsia="Lucida Sans Unicode"/>
                <w:kern w:val="2"/>
              </w:rPr>
            </w:pPr>
          </w:p>
        </w:tc>
      </w:tr>
      <w:tr w:rsidR="00D807D1" w:rsidRPr="00D807D1" w14:paraId="12B38089" w14:textId="77777777" w:rsidTr="00AC4F41">
        <w:trPr>
          <w:cantSplit/>
          <w:trHeight w:val="274"/>
        </w:trPr>
        <w:tc>
          <w:tcPr>
            <w:tcW w:w="739" w:type="dxa"/>
            <w:tcBorders>
              <w:top w:val="single" w:sz="4" w:space="0" w:color="000000"/>
              <w:left w:val="single" w:sz="12" w:space="0" w:color="000000"/>
              <w:bottom w:val="single" w:sz="4" w:space="0" w:color="000000"/>
              <w:right w:val="single" w:sz="4" w:space="0" w:color="000000"/>
            </w:tcBorders>
            <w:vAlign w:val="center"/>
          </w:tcPr>
          <w:p w14:paraId="142ED021" w14:textId="77777777" w:rsidR="00CE69BC" w:rsidRPr="00D807D1" w:rsidRDefault="00CE69BC" w:rsidP="00784C94">
            <w:pPr>
              <w:numPr>
                <w:ilvl w:val="0"/>
                <w:numId w:val="14"/>
              </w:numPr>
              <w:tabs>
                <w:tab w:val="num" w:pos="0"/>
              </w:tabs>
              <w:suppressAutoHyphens/>
              <w:snapToGrid w:val="0"/>
              <w:ind w:hanging="493"/>
              <w:jc w:val="both"/>
              <w:rPr>
                <w:rFonts w:eastAsia="Calibri"/>
                <w:strike/>
                <w:lang w:eastAsia="en-US"/>
              </w:rPr>
            </w:pPr>
          </w:p>
        </w:tc>
        <w:tc>
          <w:tcPr>
            <w:tcW w:w="6207" w:type="dxa"/>
            <w:tcBorders>
              <w:top w:val="single" w:sz="4" w:space="0" w:color="000000"/>
              <w:left w:val="single" w:sz="4" w:space="0" w:color="000000"/>
              <w:bottom w:val="single" w:sz="4" w:space="0" w:color="000000"/>
              <w:right w:val="single" w:sz="4" w:space="0" w:color="000000"/>
            </w:tcBorders>
            <w:vAlign w:val="center"/>
            <w:hideMark/>
          </w:tcPr>
          <w:p w14:paraId="62F33EE7" w14:textId="77777777" w:rsidR="00CE69BC" w:rsidRPr="00D807D1" w:rsidRDefault="00CE69BC" w:rsidP="00784C94">
            <w:pPr>
              <w:widowControl w:val="0"/>
              <w:jc w:val="both"/>
              <w:rPr>
                <w:lang w:eastAsia="zh-CN"/>
              </w:rPr>
            </w:pPr>
            <w:r w:rsidRPr="00D807D1">
              <w:t>Krzesła produkowane oparciu o standardy produkcji określone w normie ISO 9001:2015, ISO 14001:2015 oraz ISO 45001:2018  potwierdzone dołączonymi certyfikatami, wystawionymi przez niezależną, akredytowaną jednostkę uprawnioną do wydawania tego rodzaju zaświadczeń. Jako jednostkę akredytowaną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akredytowaną uznaje się każdą jednostkę badawczą i certyfikującą posiadającą akredytację odpowiednika PCA w tym kraju. Stosowne dokumenty należy przedstawić na wezwanie Zamawiającego</w:t>
            </w:r>
          </w:p>
        </w:tc>
        <w:tc>
          <w:tcPr>
            <w:tcW w:w="3105" w:type="dxa"/>
            <w:tcBorders>
              <w:top w:val="single" w:sz="4" w:space="0" w:color="000000"/>
              <w:left w:val="single" w:sz="4" w:space="0" w:color="000000"/>
              <w:bottom w:val="single" w:sz="4" w:space="0" w:color="000000"/>
              <w:right w:val="single" w:sz="12" w:space="0" w:color="000000"/>
            </w:tcBorders>
            <w:vAlign w:val="center"/>
          </w:tcPr>
          <w:p w14:paraId="28C1179C" w14:textId="77777777" w:rsidR="00CE69BC" w:rsidRPr="00D807D1" w:rsidRDefault="00CE69BC" w:rsidP="00784C94">
            <w:pPr>
              <w:snapToGrid w:val="0"/>
              <w:jc w:val="both"/>
              <w:rPr>
                <w:rFonts w:eastAsia="Calibri"/>
                <w:strike/>
                <w:kern w:val="2"/>
                <w:lang w:eastAsia="en-US"/>
              </w:rPr>
            </w:pPr>
          </w:p>
        </w:tc>
      </w:tr>
      <w:tr w:rsidR="00D807D1" w:rsidRPr="00D807D1" w14:paraId="200D8455" w14:textId="77777777" w:rsidTr="00AC4F41">
        <w:trPr>
          <w:cantSplit/>
          <w:trHeight w:val="274"/>
        </w:trPr>
        <w:tc>
          <w:tcPr>
            <w:tcW w:w="739" w:type="dxa"/>
            <w:tcBorders>
              <w:top w:val="single" w:sz="4" w:space="0" w:color="000000"/>
              <w:left w:val="single" w:sz="12" w:space="0" w:color="000000"/>
              <w:bottom w:val="single" w:sz="4" w:space="0" w:color="000000"/>
              <w:right w:val="single" w:sz="4" w:space="0" w:color="000000"/>
            </w:tcBorders>
            <w:vAlign w:val="center"/>
          </w:tcPr>
          <w:p w14:paraId="0B56B87A" w14:textId="77777777" w:rsidR="00CE69BC" w:rsidRPr="00D807D1" w:rsidRDefault="00CE69BC" w:rsidP="00784C94">
            <w:pPr>
              <w:numPr>
                <w:ilvl w:val="0"/>
                <w:numId w:val="14"/>
              </w:numPr>
              <w:tabs>
                <w:tab w:val="num" w:pos="0"/>
              </w:tabs>
              <w:suppressAutoHyphens/>
              <w:snapToGrid w:val="0"/>
              <w:ind w:hanging="493"/>
              <w:jc w:val="both"/>
              <w:rPr>
                <w:rFonts w:eastAsia="Calibri"/>
                <w:strike/>
                <w:lang w:eastAsia="en-US"/>
              </w:rPr>
            </w:pPr>
            <w:r w:rsidRPr="00D807D1">
              <w:rPr>
                <w:rFonts w:eastAsia="Calibri"/>
                <w:strike/>
                <w:lang w:eastAsia="en-US"/>
              </w:rPr>
              <w:t>K</w:t>
            </w:r>
          </w:p>
        </w:tc>
        <w:tc>
          <w:tcPr>
            <w:tcW w:w="6207" w:type="dxa"/>
            <w:tcBorders>
              <w:top w:val="single" w:sz="4" w:space="0" w:color="000000"/>
              <w:left w:val="single" w:sz="4" w:space="0" w:color="000000"/>
              <w:bottom w:val="single" w:sz="4" w:space="0" w:color="000000"/>
              <w:right w:val="single" w:sz="4" w:space="0" w:color="000000"/>
            </w:tcBorders>
            <w:vAlign w:val="center"/>
          </w:tcPr>
          <w:p w14:paraId="18EFD659" w14:textId="77777777" w:rsidR="00CE69BC" w:rsidRPr="00D807D1" w:rsidRDefault="00CE69BC" w:rsidP="00784C94">
            <w:pPr>
              <w:widowControl w:val="0"/>
              <w:jc w:val="both"/>
            </w:pPr>
            <w:r w:rsidRPr="00D807D1">
              <w:t>KONIEC OPISU</w:t>
            </w:r>
          </w:p>
        </w:tc>
        <w:tc>
          <w:tcPr>
            <w:tcW w:w="3105" w:type="dxa"/>
            <w:tcBorders>
              <w:top w:val="single" w:sz="4" w:space="0" w:color="000000"/>
              <w:left w:val="single" w:sz="4" w:space="0" w:color="000000"/>
              <w:bottom w:val="single" w:sz="4" w:space="0" w:color="000000"/>
              <w:right w:val="single" w:sz="12" w:space="0" w:color="000000"/>
            </w:tcBorders>
            <w:vAlign w:val="center"/>
          </w:tcPr>
          <w:p w14:paraId="43FEC662" w14:textId="77777777" w:rsidR="00CE69BC" w:rsidRPr="00D807D1" w:rsidRDefault="00CE69BC" w:rsidP="00784C94">
            <w:pPr>
              <w:snapToGrid w:val="0"/>
              <w:jc w:val="both"/>
              <w:rPr>
                <w:rFonts w:eastAsia="Calibri"/>
                <w:strike/>
                <w:kern w:val="2"/>
                <w:lang w:eastAsia="en-US"/>
              </w:rPr>
            </w:pPr>
          </w:p>
        </w:tc>
      </w:tr>
    </w:tbl>
    <w:p w14:paraId="4F3DF81A" w14:textId="77777777" w:rsidR="00E6005D" w:rsidRPr="00E6005D" w:rsidRDefault="00783578" w:rsidP="00784C94">
      <w:pPr>
        <w:jc w:val="both"/>
        <w:rPr>
          <w:rFonts w:ascii="Arial Narrow" w:hAnsi="Arial Narrow"/>
          <w:b/>
          <w:color w:val="000000"/>
          <w:sz w:val="22"/>
          <w:szCs w:val="22"/>
        </w:rPr>
      </w:pPr>
      <w:r w:rsidRPr="00D807D1">
        <w:rPr>
          <w:b/>
          <w:bCs/>
          <w:sz w:val="22"/>
          <w:szCs w:val="22"/>
        </w:rPr>
        <w:t>Stanowisko (wyjaśnienie) Zamawiającego:</w:t>
      </w:r>
      <w:r w:rsidR="00E6005D">
        <w:rPr>
          <w:b/>
          <w:bCs/>
          <w:sz w:val="22"/>
          <w:szCs w:val="22"/>
        </w:rPr>
        <w:t xml:space="preserve"> </w:t>
      </w:r>
      <w:r w:rsidR="00E6005D" w:rsidRPr="00A229B9">
        <w:rPr>
          <w:bCs/>
          <w:color w:val="000000"/>
          <w:sz w:val="22"/>
          <w:szCs w:val="22"/>
        </w:rPr>
        <w:t>Zamawiający dopuści wykonanie powyższego przedmiotu zamówienia jeżeli parametry będą równoważne do parametrów określonych w SWZ. Poza tym spełnią warunek miejsca i celu określonego w SWZ.</w:t>
      </w:r>
    </w:p>
    <w:p w14:paraId="0653FDE0" w14:textId="1763CB86" w:rsidR="00783578" w:rsidRPr="00D807D1" w:rsidRDefault="00783578" w:rsidP="00784C94">
      <w:pPr>
        <w:spacing w:after="40"/>
        <w:ind w:left="30" w:right="-72"/>
        <w:jc w:val="both"/>
        <w:rPr>
          <w:b/>
          <w:bCs/>
          <w:sz w:val="22"/>
          <w:szCs w:val="22"/>
        </w:rPr>
      </w:pPr>
    </w:p>
    <w:p w14:paraId="7129BBAE" w14:textId="34942F0F" w:rsidR="00CE69BC" w:rsidRPr="00D807D1" w:rsidRDefault="00783578" w:rsidP="00784C94">
      <w:pPr>
        <w:jc w:val="both"/>
        <w:rPr>
          <w:b/>
        </w:rPr>
      </w:pPr>
      <w:r w:rsidRPr="00D807D1">
        <w:rPr>
          <w:b/>
          <w:bCs/>
          <w:sz w:val="22"/>
          <w:szCs w:val="22"/>
        </w:rPr>
        <w:t xml:space="preserve">Pytanie nr 5 – </w:t>
      </w:r>
      <w:r w:rsidRPr="00D807D1">
        <w:rPr>
          <w:sz w:val="22"/>
          <w:szCs w:val="22"/>
        </w:rPr>
        <w:t xml:space="preserve">dot. </w:t>
      </w:r>
      <w:r w:rsidR="00CE69BC" w:rsidRPr="00D807D1">
        <w:t xml:space="preserve">Pakiet nr 1 Krzesło </w:t>
      </w:r>
      <w:bookmarkStart w:id="6" w:name="_Hlk139971813"/>
      <w:r w:rsidR="00CE69BC" w:rsidRPr="00D807D1">
        <w:t>biurowe z wysokim oparciem</w:t>
      </w:r>
      <w:bookmarkEnd w:id="6"/>
    </w:p>
    <w:p w14:paraId="6911FC6B" w14:textId="77777777" w:rsidR="00CE69BC" w:rsidRPr="00D807D1" w:rsidRDefault="00CE69BC" w:rsidP="00784C94">
      <w:pPr>
        <w:pStyle w:val="Nagwek1"/>
        <w:spacing w:before="0" w:after="0"/>
        <w:jc w:val="both"/>
        <w:rPr>
          <w:rFonts w:ascii="Times New Roman" w:hAnsi="Times New Roman"/>
          <w:b w:val="0"/>
          <w:bCs/>
          <w:sz w:val="20"/>
        </w:rPr>
      </w:pPr>
      <w:r w:rsidRPr="00D807D1">
        <w:rPr>
          <w:rFonts w:ascii="Times New Roman" w:hAnsi="Times New Roman"/>
          <w:b w:val="0"/>
          <w:bCs/>
          <w:sz w:val="20"/>
        </w:rPr>
        <w:t>Czy zamawiający dopuszcza wykonanie i dostawę krzesła biurowego z wysokim oparciem wg poniższych parametrów?</w:t>
      </w:r>
    </w:p>
    <w:p w14:paraId="09D87CB9" w14:textId="77777777" w:rsidR="00CE69BC" w:rsidRPr="00D807D1" w:rsidRDefault="00CE69BC" w:rsidP="00784C94">
      <w:pPr>
        <w:overflowPunct w:val="0"/>
        <w:autoSpaceDE w:val="0"/>
        <w:jc w:val="both"/>
        <w:rPr>
          <w:bCs/>
        </w:rPr>
      </w:pPr>
      <w:r w:rsidRPr="00D807D1">
        <w:rPr>
          <w:bCs/>
        </w:rPr>
        <w:t>Fotel obrotowy z zagłówkiem, oparcie w całości tapicerowane, mechanizm</w:t>
      </w:r>
    </w:p>
    <w:p w14:paraId="5135717D" w14:textId="77777777" w:rsidR="00CE69BC" w:rsidRPr="00D807D1" w:rsidRDefault="00CE69BC" w:rsidP="00784C94">
      <w:pPr>
        <w:tabs>
          <w:tab w:val="left" w:pos="708"/>
          <w:tab w:val="center" w:pos="4536"/>
          <w:tab w:val="right" w:pos="9072"/>
        </w:tabs>
        <w:jc w:val="both"/>
        <w:rPr>
          <w:rFonts w:eastAsia="Calibri"/>
        </w:rPr>
      </w:pPr>
    </w:p>
    <w:tbl>
      <w:tblPr>
        <w:tblW w:w="9837" w:type="dxa"/>
        <w:tblInd w:w="-15" w:type="dxa"/>
        <w:tblLayout w:type="fixed"/>
        <w:tblCellMar>
          <w:left w:w="70" w:type="dxa"/>
          <w:right w:w="70" w:type="dxa"/>
        </w:tblCellMar>
        <w:tblLook w:val="04A0" w:firstRow="1" w:lastRow="0" w:firstColumn="1" w:lastColumn="0" w:noHBand="0" w:noVBand="1"/>
      </w:tblPr>
      <w:tblGrid>
        <w:gridCol w:w="723"/>
        <w:gridCol w:w="6223"/>
        <w:gridCol w:w="2891"/>
      </w:tblGrid>
      <w:tr w:rsidR="00D807D1" w:rsidRPr="00D807D1" w14:paraId="49997B25" w14:textId="77777777" w:rsidTr="00AC4F41">
        <w:trPr>
          <w:cantSplit/>
          <w:trHeight w:val="646"/>
        </w:trPr>
        <w:tc>
          <w:tcPr>
            <w:tcW w:w="723" w:type="dxa"/>
            <w:tcBorders>
              <w:top w:val="single" w:sz="12" w:space="0" w:color="000000"/>
              <w:left w:val="single" w:sz="12" w:space="0" w:color="000000"/>
              <w:bottom w:val="single" w:sz="4" w:space="0" w:color="000000"/>
              <w:right w:val="single" w:sz="4" w:space="0" w:color="000000"/>
            </w:tcBorders>
            <w:vAlign w:val="center"/>
            <w:hideMark/>
          </w:tcPr>
          <w:p w14:paraId="0A4FAFAA" w14:textId="77777777" w:rsidR="00CE69BC" w:rsidRPr="00D807D1" w:rsidRDefault="00CE69BC" w:rsidP="00784C94">
            <w:pPr>
              <w:jc w:val="both"/>
            </w:pPr>
            <w:r w:rsidRPr="00D807D1">
              <w:rPr>
                <w:rFonts w:eastAsia="Calibri"/>
                <w:b/>
                <w:lang w:eastAsia="en-US"/>
              </w:rPr>
              <w:t>L.p.</w:t>
            </w:r>
          </w:p>
        </w:tc>
        <w:tc>
          <w:tcPr>
            <w:tcW w:w="6223" w:type="dxa"/>
            <w:tcBorders>
              <w:top w:val="single" w:sz="12" w:space="0" w:color="000000"/>
              <w:left w:val="single" w:sz="4" w:space="0" w:color="000000"/>
              <w:bottom w:val="single" w:sz="4" w:space="0" w:color="000000"/>
              <w:right w:val="single" w:sz="4" w:space="0" w:color="000000"/>
            </w:tcBorders>
            <w:vAlign w:val="center"/>
            <w:hideMark/>
          </w:tcPr>
          <w:p w14:paraId="2E12CBC6" w14:textId="77777777" w:rsidR="00CE69BC" w:rsidRPr="00D807D1" w:rsidRDefault="00CE69BC" w:rsidP="00784C94">
            <w:pPr>
              <w:keepNext/>
              <w:jc w:val="both"/>
            </w:pPr>
            <w:r w:rsidRPr="00D807D1">
              <w:rPr>
                <w:b/>
                <w:bCs/>
                <w:smallCaps/>
              </w:rPr>
              <w:t>Parametr / warunek wymagany</w:t>
            </w:r>
          </w:p>
        </w:tc>
        <w:tc>
          <w:tcPr>
            <w:tcW w:w="2891" w:type="dxa"/>
            <w:tcBorders>
              <w:top w:val="single" w:sz="12" w:space="0" w:color="000000"/>
              <w:left w:val="single" w:sz="4" w:space="0" w:color="000000"/>
              <w:bottom w:val="single" w:sz="4" w:space="0" w:color="000000"/>
              <w:right w:val="single" w:sz="12" w:space="0" w:color="000000"/>
            </w:tcBorders>
            <w:vAlign w:val="center"/>
            <w:hideMark/>
          </w:tcPr>
          <w:p w14:paraId="22203B8E" w14:textId="77777777" w:rsidR="00CE69BC" w:rsidRPr="00D807D1" w:rsidRDefault="00CE69BC" w:rsidP="00784C94">
            <w:pPr>
              <w:keepNext/>
              <w:jc w:val="both"/>
            </w:pPr>
            <w:r w:rsidRPr="00D807D1">
              <w:rPr>
                <w:b/>
                <w:bCs/>
                <w:smallCaps/>
              </w:rPr>
              <w:t>parametr oferowany – podać</w:t>
            </w:r>
          </w:p>
        </w:tc>
      </w:tr>
      <w:tr w:rsidR="00D807D1" w:rsidRPr="00D807D1" w14:paraId="218025E5" w14:textId="77777777" w:rsidTr="00AC4F41">
        <w:trPr>
          <w:cantSplit/>
          <w:trHeight w:val="438"/>
        </w:trPr>
        <w:tc>
          <w:tcPr>
            <w:tcW w:w="723" w:type="dxa"/>
            <w:tcBorders>
              <w:top w:val="single" w:sz="4" w:space="0" w:color="000000"/>
              <w:left w:val="single" w:sz="12" w:space="0" w:color="000000"/>
              <w:bottom w:val="single" w:sz="4" w:space="0" w:color="000000"/>
              <w:right w:val="single" w:sz="4" w:space="0" w:color="000000"/>
            </w:tcBorders>
            <w:vAlign w:val="center"/>
          </w:tcPr>
          <w:p w14:paraId="20161C00" w14:textId="77777777" w:rsidR="00CE69BC" w:rsidRPr="00D807D1" w:rsidRDefault="00CE69BC" w:rsidP="00784C94">
            <w:pPr>
              <w:numPr>
                <w:ilvl w:val="0"/>
                <w:numId w:val="16"/>
              </w:numPr>
              <w:suppressAutoHyphens/>
              <w:snapToGrid w:val="0"/>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vAlign w:val="center"/>
            <w:hideMark/>
          </w:tcPr>
          <w:p w14:paraId="0B3CF283" w14:textId="77777777" w:rsidR="00CE69BC" w:rsidRPr="00D807D1" w:rsidRDefault="00CE69BC" w:rsidP="00784C94">
            <w:pPr>
              <w:jc w:val="both"/>
            </w:pPr>
            <w:r w:rsidRPr="00D807D1">
              <w:t>Krzesło obrotowe tapicerowane tkaniną materiałową, z zagłówkiem, podstawa chrom, podłokietniki regulowane</w:t>
            </w:r>
          </w:p>
        </w:tc>
        <w:tc>
          <w:tcPr>
            <w:tcW w:w="2891" w:type="dxa"/>
            <w:tcBorders>
              <w:top w:val="single" w:sz="4" w:space="0" w:color="000000"/>
              <w:left w:val="single" w:sz="4" w:space="0" w:color="000000"/>
              <w:bottom w:val="single" w:sz="4" w:space="0" w:color="000000"/>
              <w:right w:val="single" w:sz="12" w:space="0" w:color="000000"/>
            </w:tcBorders>
          </w:tcPr>
          <w:p w14:paraId="3C303C25" w14:textId="77777777" w:rsidR="00CE69BC" w:rsidRPr="00D807D1" w:rsidRDefault="00CE69BC" w:rsidP="00784C94">
            <w:pPr>
              <w:widowControl w:val="0"/>
              <w:snapToGrid w:val="0"/>
              <w:jc w:val="both"/>
              <w:rPr>
                <w:rFonts w:eastAsia="Lucida Sans Unicode"/>
                <w:kern w:val="2"/>
                <w:lang w:eastAsia="zh-CN"/>
              </w:rPr>
            </w:pPr>
          </w:p>
        </w:tc>
      </w:tr>
      <w:tr w:rsidR="00D807D1" w:rsidRPr="00D807D1" w14:paraId="12BDECB9" w14:textId="77777777" w:rsidTr="00AC4F41">
        <w:trPr>
          <w:cantSplit/>
          <w:trHeight w:val="2676"/>
        </w:trPr>
        <w:tc>
          <w:tcPr>
            <w:tcW w:w="723" w:type="dxa"/>
            <w:tcBorders>
              <w:top w:val="single" w:sz="4" w:space="0" w:color="000000"/>
              <w:left w:val="single" w:sz="12" w:space="0" w:color="000000"/>
              <w:bottom w:val="single" w:sz="4" w:space="0" w:color="000000"/>
              <w:right w:val="single" w:sz="4" w:space="0" w:color="000000"/>
            </w:tcBorders>
            <w:vAlign w:val="center"/>
          </w:tcPr>
          <w:p w14:paraId="4C3A7C7C"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7AC68705" w14:textId="77777777" w:rsidR="00CE69BC" w:rsidRPr="00D807D1" w:rsidRDefault="00CE69BC" w:rsidP="00784C94">
            <w:pPr>
              <w:jc w:val="both"/>
              <w:rPr>
                <w:lang w:eastAsia="zh-CN"/>
              </w:rPr>
            </w:pPr>
            <w:r w:rsidRPr="00D807D1">
              <w:t xml:space="preserve">Krzesło powinno posiadać: </w:t>
            </w:r>
          </w:p>
          <w:p w14:paraId="2D36D330" w14:textId="77777777" w:rsidR="00CE69BC" w:rsidRPr="00D807D1" w:rsidRDefault="00CE69BC" w:rsidP="00784C94">
            <w:pPr>
              <w:jc w:val="both"/>
            </w:pPr>
            <w:r w:rsidRPr="00D807D1">
              <w:t>- wysokość całkowita: 1120 – 1390 mm,</w:t>
            </w:r>
          </w:p>
          <w:p w14:paraId="2B50A265" w14:textId="77777777" w:rsidR="00CE69BC" w:rsidRPr="00D807D1" w:rsidRDefault="00CE69BC" w:rsidP="00784C94">
            <w:pPr>
              <w:jc w:val="both"/>
            </w:pPr>
            <w:r w:rsidRPr="00D807D1">
              <w:t>- szerokość całkowita: 710 mm,</w:t>
            </w:r>
          </w:p>
          <w:p w14:paraId="4F72BAE2" w14:textId="77777777" w:rsidR="00CE69BC" w:rsidRPr="00D807D1" w:rsidRDefault="00CE69BC" w:rsidP="00784C94">
            <w:pPr>
              <w:jc w:val="both"/>
            </w:pPr>
            <w:r w:rsidRPr="00D807D1">
              <w:t>- głębokość całkowita: 660 mm,</w:t>
            </w:r>
          </w:p>
          <w:p w14:paraId="7F7840CC" w14:textId="77777777" w:rsidR="00CE69BC" w:rsidRPr="00D807D1" w:rsidRDefault="00CE69BC" w:rsidP="00784C94">
            <w:pPr>
              <w:jc w:val="both"/>
            </w:pPr>
            <w:r w:rsidRPr="00D807D1">
              <w:t>- wysokość siedziska: 450 – 580 mm,</w:t>
            </w:r>
          </w:p>
          <w:p w14:paraId="435AC400" w14:textId="77777777" w:rsidR="00CE69BC" w:rsidRPr="00D807D1" w:rsidRDefault="00CE69BC" w:rsidP="00784C94">
            <w:pPr>
              <w:jc w:val="both"/>
            </w:pPr>
            <w:r w:rsidRPr="00D807D1">
              <w:t>- wysokość oparcia: 540-630 mm,</w:t>
            </w:r>
          </w:p>
          <w:p w14:paraId="0C1E1170" w14:textId="77777777" w:rsidR="00CE69BC" w:rsidRPr="00D807D1" w:rsidRDefault="00CE69BC" w:rsidP="00784C94">
            <w:pPr>
              <w:jc w:val="both"/>
            </w:pPr>
            <w:r w:rsidRPr="00D807D1">
              <w:t>- wysokość zagłówka: 170-230 mm,</w:t>
            </w:r>
          </w:p>
          <w:p w14:paraId="788FBC91" w14:textId="77777777" w:rsidR="00CE69BC" w:rsidRPr="00D807D1" w:rsidRDefault="00CE69BC" w:rsidP="00784C94">
            <w:pPr>
              <w:jc w:val="both"/>
            </w:pPr>
            <w:r w:rsidRPr="00D807D1">
              <w:t>- szerokość siedziska: 490 mm,</w:t>
            </w:r>
          </w:p>
          <w:p w14:paraId="3D42006F" w14:textId="77777777" w:rsidR="00CE69BC" w:rsidRPr="00D807D1" w:rsidRDefault="00CE69BC" w:rsidP="00784C94">
            <w:pPr>
              <w:jc w:val="both"/>
            </w:pPr>
            <w:r w:rsidRPr="00D807D1">
              <w:t>- szerokość oparcia: 470 mm,</w:t>
            </w:r>
          </w:p>
          <w:p w14:paraId="2817829C" w14:textId="77777777" w:rsidR="00CE69BC" w:rsidRPr="00D807D1" w:rsidRDefault="00CE69BC" w:rsidP="00784C94">
            <w:pPr>
              <w:jc w:val="both"/>
            </w:pPr>
            <w:r w:rsidRPr="00D807D1">
              <w:t>- głębokość siedziska: 410 – 470 mm,</w:t>
            </w:r>
          </w:p>
          <w:p w14:paraId="28FA5DCF" w14:textId="77777777" w:rsidR="00CE69BC" w:rsidRPr="00D807D1" w:rsidRDefault="00CE69BC" w:rsidP="00784C94">
            <w:pPr>
              <w:jc w:val="both"/>
            </w:pPr>
            <w:r w:rsidRPr="00D807D1">
              <w:t>- wysokość podłokietników: 150 – 230 mm.</w:t>
            </w:r>
          </w:p>
          <w:p w14:paraId="27ED9E73" w14:textId="77777777" w:rsidR="00CE69BC" w:rsidRPr="00D807D1" w:rsidRDefault="00CE69BC" w:rsidP="00784C94">
            <w:pPr>
              <w:jc w:val="both"/>
            </w:pPr>
            <w:r w:rsidRPr="00D807D1">
              <w:t>Od powyższych wymiarów dopuszcza się tolerancję w zakresie +/- 30 mm</w:t>
            </w:r>
          </w:p>
        </w:tc>
        <w:tc>
          <w:tcPr>
            <w:tcW w:w="2891" w:type="dxa"/>
            <w:tcBorders>
              <w:top w:val="single" w:sz="4" w:space="0" w:color="000000"/>
              <w:left w:val="single" w:sz="4" w:space="0" w:color="000000"/>
              <w:bottom w:val="single" w:sz="4" w:space="0" w:color="000000"/>
              <w:right w:val="single" w:sz="12" w:space="0" w:color="000000"/>
            </w:tcBorders>
          </w:tcPr>
          <w:p w14:paraId="61E469DB" w14:textId="77777777" w:rsidR="00CE69BC" w:rsidRPr="00D807D1" w:rsidRDefault="00CE69BC" w:rsidP="00784C94">
            <w:pPr>
              <w:widowControl w:val="0"/>
              <w:snapToGrid w:val="0"/>
              <w:jc w:val="both"/>
              <w:rPr>
                <w:rFonts w:eastAsia="Lucida Sans Unicode"/>
                <w:kern w:val="2"/>
              </w:rPr>
            </w:pPr>
          </w:p>
        </w:tc>
      </w:tr>
      <w:tr w:rsidR="00D807D1" w:rsidRPr="00D807D1" w14:paraId="65627D99" w14:textId="77777777" w:rsidTr="00AC4F41">
        <w:trPr>
          <w:cantSplit/>
          <w:trHeight w:val="449"/>
        </w:trPr>
        <w:tc>
          <w:tcPr>
            <w:tcW w:w="723" w:type="dxa"/>
            <w:tcBorders>
              <w:top w:val="single" w:sz="4" w:space="0" w:color="000000"/>
              <w:left w:val="single" w:sz="12" w:space="0" w:color="000000"/>
              <w:bottom w:val="single" w:sz="4" w:space="0" w:color="000000"/>
              <w:right w:val="single" w:sz="4" w:space="0" w:color="000000"/>
            </w:tcBorders>
            <w:vAlign w:val="center"/>
          </w:tcPr>
          <w:p w14:paraId="1B2F39D8"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7DCAD5A1" w14:textId="77777777" w:rsidR="00CE69BC" w:rsidRPr="00D807D1" w:rsidRDefault="00CE69BC" w:rsidP="00784C94">
            <w:pPr>
              <w:jc w:val="both"/>
            </w:pPr>
            <w:r w:rsidRPr="00D807D1">
              <w:t>Podstawa pięcioramienna, wykonana ze stopu metali lekkich, polerowana (efekt chrom). Nie dopuszcza się podstawy stalowej chromowanej</w:t>
            </w:r>
          </w:p>
        </w:tc>
        <w:tc>
          <w:tcPr>
            <w:tcW w:w="2891" w:type="dxa"/>
            <w:tcBorders>
              <w:top w:val="single" w:sz="4" w:space="0" w:color="000000"/>
              <w:left w:val="single" w:sz="4" w:space="0" w:color="000000"/>
              <w:bottom w:val="single" w:sz="4" w:space="0" w:color="000000"/>
              <w:right w:val="single" w:sz="12" w:space="0" w:color="000000"/>
            </w:tcBorders>
          </w:tcPr>
          <w:p w14:paraId="69726A3C" w14:textId="77777777" w:rsidR="00CE69BC" w:rsidRPr="00D807D1" w:rsidRDefault="00CE69BC" w:rsidP="00784C94">
            <w:pPr>
              <w:widowControl w:val="0"/>
              <w:snapToGrid w:val="0"/>
              <w:jc w:val="both"/>
              <w:rPr>
                <w:rFonts w:eastAsia="Lucida Sans Unicode"/>
                <w:kern w:val="2"/>
                <w:lang w:eastAsia="zh-CN"/>
              </w:rPr>
            </w:pPr>
          </w:p>
        </w:tc>
      </w:tr>
      <w:tr w:rsidR="00D807D1" w:rsidRPr="00D807D1" w14:paraId="3323E2E4" w14:textId="77777777" w:rsidTr="00AC4F41">
        <w:trPr>
          <w:cantSplit/>
          <w:trHeight w:val="438"/>
        </w:trPr>
        <w:tc>
          <w:tcPr>
            <w:tcW w:w="723" w:type="dxa"/>
            <w:tcBorders>
              <w:top w:val="single" w:sz="4" w:space="0" w:color="000000"/>
              <w:left w:val="single" w:sz="12" w:space="0" w:color="000000"/>
              <w:bottom w:val="single" w:sz="4" w:space="0" w:color="000000"/>
              <w:right w:val="single" w:sz="4" w:space="0" w:color="000000"/>
            </w:tcBorders>
            <w:vAlign w:val="center"/>
          </w:tcPr>
          <w:p w14:paraId="0E7955D0"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5FDDD05F" w14:textId="77777777" w:rsidR="00CE69BC" w:rsidRPr="00D807D1" w:rsidRDefault="00CE69BC" w:rsidP="00784C94">
            <w:pPr>
              <w:tabs>
                <w:tab w:val="left" w:pos="5670"/>
              </w:tabs>
              <w:ind w:right="71"/>
              <w:jc w:val="both"/>
              <w:rPr>
                <w:lang w:eastAsia="zh-CN"/>
              </w:rPr>
            </w:pPr>
            <w:r w:rsidRPr="00D807D1">
              <w:t>Samohamowne miękkie kółka jezdne o średnicy 65 mm do powierzchni twardych</w:t>
            </w:r>
          </w:p>
        </w:tc>
        <w:tc>
          <w:tcPr>
            <w:tcW w:w="2891" w:type="dxa"/>
            <w:tcBorders>
              <w:top w:val="single" w:sz="4" w:space="0" w:color="000000"/>
              <w:left w:val="single" w:sz="4" w:space="0" w:color="000000"/>
              <w:bottom w:val="single" w:sz="4" w:space="0" w:color="000000"/>
              <w:right w:val="single" w:sz="12" w:space="0" w:color="000000"/>
            </w:tcBorders>
          </w:tcPr>
          <w:p w14:paraId="5B8FB51C" w14:textId="77777777" w:rsidR="00CE69BC" w:rsidRPr="00D807D1" w:rsidRDefault="00CE69BC" w:rsidP="00784C94">
            <w:pPr>
              <w:widowControl w:val="0"/>
              <w:snapToGrid w:val="0"/>
              <w:jc w:val="both"/>
              <w:rPr>
                <w:rFonts w:eastAsia="Lucida Sans Unicode"/>
                <w:kern w:val="2"/>
              </w:rPr>
            </w:pPr>
          </w:p>
        </w:tc>
      </w:tr>
      <w:tr w:rsidR="00D807D1" w:rsidRPr="00D807D1" w14:paraId="4160A1E6" w14:textId="77777777" w:rsidTr="00AC4F41">
        <w:trPr>
          <w:cantSplit/>
          <w:trHeight w:val="218"/>
        </w:trPr>
        <w:tc>
          <w:tcPr>
            <w:tcW w:w="723" w:type="dxa"/>
            <w:tcBorders>
              <w:top w:val="single" w:sz="4" w:space="0" w:color="000000"/>
              <w:left w:val="single" w:sz="12" w:space="0" w:color="000000"/>
              <w:bottom w:val="single" w:sz="4" w:space="0" w:color="000000"/>
              <w:right w:val="single" w:sz="4" w:space="0" w:color="000000"/>
            </w:tcBorders>
            <w:vAlign w:val="center"/>
          </w:tcPr>
          <w:p w14:paraId="02C41801"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37D9834E" w14:textId="77777777" w:rsidR="00CE69BC" w:rsidRPr="00D807D1" w:rsidRDefault="00CE69BC" w:rsidP="00784C94">
            <w:pPr>
              <w:tabs>
                <w:tab w:val="left" w:pos="5670"/>
              </w:tabs>
              <w:ind w:right="71"/>
              <w:jc w:val="both"/>
              <w:rPr>
                <w:lang w:eastAsia="zh-CN"/>
              </w:rPr>
            </w:pPr>
            <w:r w:rsidRPr="00D807D1">
              <w:t>Amortyzator gazowy zapewniający płynną regulację wysokości siedziska</w:t>
            </w:r>
          </w:p>
        </w:tc>
        <w:tc>
          <w:tcPr>
            <w:tcW w:w="2891" w:type="dxa"/>
            <w:tcBorders>
              <w:top w:val="single" w:sz="4" w:space="0" w:color="000000"/>
              <w:left w:val="single" w:sz="4" w:space="0" w:color="000000"/>
              <w:bottom w:val="single" w:sz="4" w:space="0" w:color="000000"/>
              <w:right w:val="single" w:sz="12" w:space="0" w:color="000000"/>
            </w:tcBorders>
          </w:tcPr>
          <w:p w14:paraId="2E8F0FDF" w14:textId="77777777" w:rsidR="00CE69BC" w:rsidRPr="00D807D1" w:rsidRDefault="00CE69BC" w:rsidP="00784C94">
            <w:pPr>
              <w:widowControl w:val="0"/>
              <w:snapToGrid w:val="0"/>
              <w:jc w:val="both"/>
              <w:rPr>
                <w:rFonts w:eastAsia="Lucida Sans Unicode"/>
                <w:kern w:val="2"/>
              </w:rPr>
            </w:pPr>
          </w:p>
        </w:tc>
      </w:tr>
      <w:tr w:rsidR="00D807D1" w:rsidRPr="00D807D1" w14:paraId="5E0BAE3C" w14:textId="77777777" w:rsidTr="00AC4F41">
        <w:trPr>
          <w:cantSplit/>
          <w:trHeight w:val="1556"/>
        </w:trPr>
        <w:tc>
          <w:tcPr>
            <w:tcW w:w="723" w:type="dxa"/>
            <w:tcBorders>
              <w:top w:val="single" w:sz="4" w:space="0" w:color="000000"/>
              <w:left w:val="single" w:sz="12" w:space="0" w:color="000000"/>
              <w:bottom w:val="single" w:sz="4" w:space="0" w:color="000000"/>
              <w:right w:val="single" w:sz="4" w:space="0" w:color="000000"/>
            </w:tcBorders>
            <w:vAlign w:val="center"/>
          </w:tcPr>
          <w:p w14:paraId="332FBDC3"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498FA713" w14:textId="77777777" w:rsidR="00CE69BC" w:rsidRPr="00D807D1" w:rsidRDefault="00CE69BC" w:rsidP="00784C94">
            <w:pPr>
              <w:tabs>
                <w:tab w:val="left" w:pos="5670"/>
              </w:tabs>
              <w:ind w:right="71"/>
              <w:jc w:val="both"/>
              <w:rPr>
                <w:lang w:eastAsia="zh-CN"/>
              </w:rPr>
            </w:pPr>
            <w:r w:rsidRPr="00D807D1">
              <w:t xml:space="preserve">Krzesło wyposażone w nowoczesny mechanizm SYNCHRO, umożliwiający synchroniczne odchylanie oparcia i siedziska z regulacją sprężystości odchylania w zależności od ciężaru siedzącego oraz blokady tego ruchu. </w:t>
            </w:r>
          </w:p>
          <w:p w14:paraId="27095773" w14:textId="77777777" w:rsidR="00CE69BC" w:rsidRPr="00D807D1" w:rsidRDefault="00CE69BC" w:rsidP="00784C94">
            <w:pPr>
              <w:tabs>
                <w:tab w:val="left" w:pos="5670"/>
              </w:tabs>
              <w:ind w:right="71"/>
              <w:jc w:val="both"/>
            </w:pPr>
            <w:r w:rsidRPr="00D807D1">
              <w:t>Mechanizm wyposażony w system ANTI SHOCK, zapobiegający uderzeniu oparcia w plecy siedzącego po zwolnieniu blokady mechanizmu</w:t>
            </w:r>
          </w:p>
        </w:tc>
        <w:tc>
          <w:tcPr>
            <w:tcW w:w="2891" w:type="dxa"/>
            <w:tcBorders>
              <w:top w:val="single" w:sz="4" w:space="0" w:color="000000"/>
              <w:left w:val="single" w:sz="4" w:space="0" w:color="000000"/>
              <w:bottom w:val="single" w:sz="4" w:space="0" w:color="000000"/>
              <w:right w:val="single" w:sz="12" w:space="0" w:color="000000"/>
            </w:tcBorders>
          </w:tcPr>
          <w:p w14:paraId="2C6C9E8F" w14:textId="77777777" w:rsidR="00CE69BC" w:rsidRPr="00D807D1" w:rsidRDefault="00CE69BC" w:rsidP="00784C94">
            <w:pPr>
              <w:widowControl w:val="0"/>
              <w:snapToGrid w:val="0"/>
              <w:jc w:val="both"/>
              <w:rPr>
                <w:rFonts w:eastAsia="Lucida Sans Unicode"/>
                <w:kern w:val="2"/>
              </w:rPr>
            </w:pPr>
          </w:p>
        </w:tc>
      </w:tr>
      <w:tr w:rsidR="00D807D1" w:rsidRPr="00D807D1" w14:paraId="50CE8E5D" w14:textId="77777777" w:rsidTr="00AC4F41">
        <w:trPr>
          <w:cantSplit/>
          <w:trHeight w:val="449"/>
        </w:trPr>
        <w:tc>
          <w:tcPr>
            <w:tcW w:w="723" w:type="dxa"/>
            <w:tcBorders>
              <w:top w:val="single" w:sz="4" w:space="0" w:color="000000"/>
              <w:left w:val="single" w:sz="12" w:space="0" w:color="000000"/>
              <w:bottom w:val="single" w:sz="4" w:space="0" w:color="000000"/>
              <w:right w:val="single" w:sz="4" w:space="0" w:color="000000"/>
            </w:tcBorders>
            <w:vAlign w:val="center"/>
          </w:tcPr>
          <w:p w14:paraId="01282F48"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7DAA9DD1" w14:textId="77777777" w:rsidR="00CE69BC" w:rsidRPr="00D807D1" w:rsidRDefault="00CE69BC" w:rsidP="00784C94">
            <w:pPr>
              <w:tabs>
                <w:tab w:val="left" w:pos="5670"/>
              </w:tabs>
              <w:ind w:right="71"/>
              <w:jc w:val="both"/>
              <w:rPr>
                <w:lang w:eastAsia="zh-CN"/>
              </w:rPr>
            </w:pPr>
            <w:r w:rsidRPr="00D807D1">
              <w:t>Siedzisko wyposażone w mechanizm regulacji głębokości w zakresie 60 mm</w:t>
            </w:r>
          </w:p>
        </w:tc>
        <w:tc>
          <w:tcPr>
            <w:tcW w:w="2891" w:type="dxa"/>
            <w:tcBorders>
              <w:top w:val="single" w:sz="4" w:space="0" w:color="000000"/>
              <w:left w:val="single" w:sz="4" w:space="0" w:color="000000"/>
              <w:bottom w:val="single" w:sz="4" w:space="0" w:color="000000"/>
              <w:right w:val="single" w:sz="12" w:space="0" w:color="000000"/>
            </w:tcBorders>
          </w:tcPr>
          <w:p w14:paraId="157551C4" w14:textId="77777777" w:rsidR="00CE69BC" w:rsidRPr="00D807D1" w:rsidRDefault="00CE69BC" w:rsidP="00784C94">
            <w:pPr>
              <w:widowControl w:val="0"/>
              <w:snapToGrid w:val="0"/>
              <w:jc w:val="both"/>
              <w:rPr>
                <w:rFonts w:eastAsia="Lucida Sans Unicode"/>
                <w:kern w:val="2"/>
              </w:rPr>
            </w:pPr>
          </w:p>
        </w:tc>
      </w:tr>
      <w:tr w:rsidR="00D807D1" w:rsidRPr="00D807D1" w14:paraId="5E2E7213" w14:textId="77777777" w:rsidTr="00AC4F41">
        <w:trPr>
          <w:cantSplit/>
          <w:trHeight w:val="668"/>
        </w:trPr>
        <w:tc>
          <w:tcPr>
            <w:tcW w:w="723" w:type="dxa"/>
            <w:tcBorders>
              <w:top w:val="single" w:sz="4" w:space="0" w:color="000000"/>
              <w:left w:val="single" w:sz="12" w:space="0" w:color="000000"/>
              <w:bottom w:val="single" w:sz="4" w:space="0" w:color="000000"/>
              <w:right w:val="single" w:sz="4" w:space="0" w:color="000000"/>
            </w:tcBorders>
            <w:vAlign w:val="center"/>
          </w:tcPr>
          <w:p w14:paraId="1F386E8A"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52F5550F" w14:textId="77777777" w:rsidR="00CE69BC" w:rsidRPr="00D807D1" w:rsidRDefault="00CE69BC" w:rsidP="00784C94">
            <w:pPr>
              <w:tabs>
                <w:tab w:val="left" w:pos="5670"/>
              </w:tabs>
              <w:ind w:right="71"/>
              <w:jc w:val="both"/>
              <w:rPr>
                <w:lang w:eastAsia="zh-CN"/>
              </w:rPr>
            </w:pPr>
            <w:r w:rsidRPr="00D807D1">
              <w:t>Ergonomicznie wyprofilowane siedzisko wyściełane trudnopalną pianką poliuretanową PU, wykonaną w technologii pianek wylewanych w formach, gęstość pianki siedziska 70 kg/m</w:t>
            </w:r>
            <w:r w:rsidRPr="00D807D1">
              <w:rPr>
                <w:b/>
                <w:bCs/>
                <w:vertAlign w:val="superscript"/>
              </w:rPr>
              <w:t>3</w:t>
            </w:r>
          </w:p>
        </w:tc>
        <w:tc>
          <w:tcPr>
            <w:tcW w:w="2891" w:type="dxa"/>
            <w:tcBorders>
              <w:top w:val="single" w:sz="4" w:space="0" w:color="000000"/>
              <w:left w:val="single" w:sz="4" w:space="0" w:color="000000"/>
              <w:bottom w:val="single" w:sz="4" w:space="0" w:color="000000"/>
              <w:right w:val="single" w:sz="12" w:space="0" w:color="000000"/>
            </w:tcBorders>
          </w:tcPr>
          <w:p w14:paraId="28CD11BE" w14:textId="77777777" w:rsidR="00CE69BC" w:rsidRPr="00D807D1" w:rsidRDefault="00CE69BC" w:rsidP="00784C94">
            <w:pPr>
              <w:widowControl w:val="0"/>
              <w:snapToGrid w:val="0"/>
              <w:jc w:val="both"/>
              <w:rPr>
                <w:rFonts w:eastAsia="Lucida Sans Unicode"/>
                <w:kern w:val="2"/>
              </w:rPr>
            </w:pPr>
          </w:p>
        </w:tc>
      </w:tr>
      <w:tr w:rsidR="00D807D1" w:rsidRPr="00D807D1" w14:paraId="1841D13B" w14:textId="77777777" w:rsidTr="00AC4F41">
        <w:trPr>
          <w:cantSplit/>
          <w:trHeight w:val="1556"/>
        </w:trPr>
        <w:tc>
          <w:tcPr>
            <w:tcW w:w="723" w:type="dxa"/>
            <w:tcBorders>
              <w:top w:val="single" w:sz="4" w:space="0" w:color="000000"/>
              <w:left w:val="single" w:sz="12" w:space="0" w:color="000000"/>
              <w:bottom w:val="single" w:sz="4" w:space="0" w:color="000000"/>
              <w:right w:val="single" w:sz="4" w:space="0" w:color="000000"/>
            </w:tcBorders>
            <w:vAlign w:val="center"/>
          </w:tcPr>
          <w:p w14:paraId="36DB2AC1"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1103FE84" w14:textId="77777777" w:rsidR="00CE69BC" w:rsidRPr="00D807D1" w:rsidRDefault="00CE69BC" w:rsidP="00784C94">
            <w:pPr>
              <w:tabs>
                <w:tab w:val="left" w:pos="5670"/>
              </w:tabs>
              <w:ind w:right="71"/>
              <w:jc w:val="both"/>
              <w:rPr>
                <w:lang w:eastAsia="zh-CN"/>
              </w:rPr>
            </w:pPr>
            <w:r w:rsidRPr="00D807D1">
              <w:t>Oparcie krzesła stanowi wykonany w technologii wtryskowej element z tworzywa sztucznego, obustronnie wyściełany trudnopalną pianką poliuretanową PU, wykonaną w technologii pianek wylewanych w formach, wyprofilowane do naturalnego kształtu kręgosłupa w części podtrzymującej odcinek krzyżowo-lędźwiowy, tył oparcia jest również tapicerowany, oparcie posiada zapadkową regulację wysokości, gęstość pianki oparcia 120 kg/m</w:t>
            </w:r>
            <w:r w:rsidRPr="00D807D1">
              <w:rPr>
                <w:b/>
                <w:bCs/>
                <w:vertAlign w:val="superscript"/>
              </w:rPr>
              <w:t>3</w:t>
            </w:r>
          </w:p>
        </w:tc>
        <w:tc>
          <w:tcPr>
            <w:tcW w:w="2891" w:type="dxa"/>
            <w:tcBorders>
              <w:top w:val="single" w:sz="4" w:space="0" w:color="000000"/>
              <w:left w:val="single" w:sz="4" w:space="0" w:color="000000"/>
              <w:bottom w:val="single" w:sz="4" w:space="0" w:color="000000"/>
              <w:right w:val="single" w:sz="12" w:space="0" w:color="000000"/>
            </w:tcBorders>
          </w:tcPr>
          <w:p w14:paraId="6147BD9B" w14:textId="77777777" w:rsidR="00CE69BC" w:rsidRPr="00D807D1" w:rsidRDefault="00CE69BC" w:rsidP="00784C94">
            <w:pPr>
              <w:widowControl w:val="0"/>
              <w:snapToGrid w:val="0"/>
              <w:jc w:val="both"/>
              <w:rPr>
                <w:rFonts w:eastAsia="Lucida Sans Unicode"/>
                <w:kern w:val="2"/>
              </w:rPr>
            </w:pPr>
          </w:p>
        </w:tc>
      </w:tr>
      <w:tr w:rsidR="00D807D1" w:rsidRPr="00D807D1" w14:paraId="193B7B9D" w14:textId="77777777" w:rsidTr="00AC4F41">
        <w:trPr>
          <w:cantSplit/>
          <w:trHeight w:val="449"/>
        </w:trPr>
        <w:tc>
          <w:tcPr>
            <w:tcW w:w="723" w:type="dxa"/>
            <w:tcBorders>
              <w:top w:val="single" w:sz="4" w:space="0" w:color="000000"/>
              <w:left w:val="single" w:sz="12" w:space="0" w:color="000000"/>
              <w:bottom w:val="single" w:sz="4" w:space="0" w:color="000000"/>
              <w:right w:val="single" w:sz="4" w:space="0" w:color="000000"/>
            </w:tcBorders>
            <w:vAlign w:val="center"/>
          </w:tcPr>
          <w:p w14:paraId="300489D2"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3927F869" w14:textId="77777777" w:rsidR="00CE69BC" w:rsidRPr="00D807D1" w:rsidRDefault="00CE69BC" w:rsidP="00784C94">
            <w:pPr>
              <w:jc w:val="both"/>
            </w:pPr>
            <w:r w:rsidRPr="00D807D1">
              <w:t>Krzesło powinno posiadać regulowany w zakresie wysokości oraz kąta pochylenia tapicerowany zagłówek</w:t>
            </w:r>
          </w:p>
        </w:tc>
        <w:tc>
          <w:tcPr>
            <w:tcW w:w="2891" w:type="dxa"/>
            <w:tcBorders>
              <w:top w:val="single" w:sz="4" w:space="0" w:color="000000"/>
              <w:left w:val="single" w:sz="4" w:space="0" w:color="000000"/>
              <w:bottom w:val="single" w:sz="4" w:space="0" w:color="000000"/>
              <w:right w:val="single" w:sz="12" w:space="0" w:color="000000"/>
            </w:tcBorders>
          </w:tcPr>
          <w:p w14:paraId="4D7193AF" w14:textId="77777777" w:rsidR="00CE69BC" w:rsidRPr="00D807D1" w:rsidRDefault="00CE69BC" w:rsidP="00784C94">
            <w:pPr>
              <w:widowControl w:val="0"/>
              <w:snapToGrid w:val="0"/>
              <w:jc w:val="both"/>
              <w:rPr>
                <w:rFonts w:eastAsia="Lucida Sans Unicode"/>
                <w:kern w:val="2"/>
                <w:lang w:eastAsia="zh-CN"/>
              </w:rPr>
            </w:pPr>
          </w:p>
        </w:tc>
      </w:tr>
      <w:tr w:rsidR="00D807D1" w:rsidRPr="00D807D1" w14:paraId="04715B25" w14:textId="77777777" w:rsidTr="00AC4F41">
        <w:trPr>
          <w:cantSplit/>
          <w:trHeight w:val="1337"/>
        </w:trPr>
        <w:tc>
          <w:tcPr>
            <w:tcW w:w="723" w:type="dxa"/>
            <w:tcBorders>
              <w:top w:val="single" w:sz="4" w:space="0" w:color="000000"/>
              <w:left w:val="single" w:sz="12" w:space="0" w:color="000000"/>
              <w:bottom w:val="single" w:sz="4" w:space="0" w:color="000000"/>
              <w:right w:val="single" w:sz="4" w:space="0" w:color="000000"/>
            </w:tcBorders>
            <w:vAlign w:val="center"/>
          </w:tcPr>
          <w:p w14:paraId="1A02041D"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5A648A5A" w14:textId="77777777" w:rsidR="00CE69BC" w:rsidRPr="00D807D1" w:rsidRDefault="00CE69BC" w:rsidP="00784C94">
            <w:pPr>
              <w:tabs>
                <w:tab w:val="left" w:pos="5670"/>
              </w:tabs>
              <w:ind w:right="71"/>
              <w:jc w:val="both"/>
              <w:rPr>
                <w:lang w:eastAsia="zh-CN"/>
              </w:rPr>
            </w:pPr>
            <w:r w:rsidRPr="00D807D1">
              <w:t xml:space="preserve">Pianki krzesła wykonane w technologii pianek trudnopalnych. Na wezwanie Zamawiającego załączyć oświadczenie producenta o możliwości wykonania krzeseł z pianek trudnopalnych dla przedmiotowego postępowania, wraz ze świadectwem z badań potwierdzających klasę trudnopalności pianek zgodnych z normą PN EN 1021:1:2. </w:t>
            </w:r>
          </w:p>
        </w:tc>
        <w:tc>
          <w:tcPr>
            <w:tcW w:w="2891" w:type="dxa"/>
            <w:tcBorders>
              <w:top w:val="single" w:sz="4" w:space="0" w:color="000000"/>
              <w:left w:val="single" w:sz="4" w:space="0" w:color="000000"/>
              <w:bottom w:val="single" w:sz="4" w:space="0" w:color="000000"/>
              <w:right w:val="single" w:sz="12" w:space="0" w:color="000000"/>
            </w:tcBorders>
          </w:tcPr>
          <w:p w14:paraId="5E1C72EA" w14:textId="77777777" w:rsidR="00CE69BC" w:rsidRPr="00D807D1" w:rsidRDefault="00CE69BC" w:rsidP="00784C94">
            <w:pPr>
              <w:widowControl w:val="0"/>
              <w:snapToGrid w:val="0"/>
              <w:jc w:val="both"/>
              <w:rPr>
                <w:rFonts w:eastAsia="Lucida Sans Unicode"/>
                <w:kern w:val="2"/>
              </w:rPr>
            </w:pPr>
          </w:p>
        </w:tc>
      </w:tr>
      <w:tr w:rsidR="00D807D1" w:rsidRPr="00D807D1" w14:paraId="66648DDA" w14:textId="77777777" w:rsidTr="00AC4F41">
        <w:trPr>
          <w:cantSplit/>
          <w:trHeight w:val="438"/>
        </w:trPr>
        <w:tc>
          <w:tcPr>
            <w:tcW w:w="723" w:type="dxa"/>
            <w:tcBorders>
              <w:top w:val="single" w:sz="4" w:space="0" w:color="000000"/>
              <w:left w:val="single" w:sz="12" w:space="0" w:color="000000"/>
              <w:bottom w:val="single" w:sz="4" w:space="0" w:color="000000"/>
              <w:right w:val="single" w:sz="4" w:space="0" w:color="000000"/>
            </w:tcBorders>
            <w:vAlign w:val="center"/>
          </w:tcPr>
          <w:p w14:paraId="0BC24FA5"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38761F12" w14:textId="77777777" w:rsidR="00CE69BC" w:rsidRPr="00D807D1" w:rsidRDefault="00CE69BC" w:rsidP="00784C94">
            <w:pPr>
              <w:tabs>
                <w:tab w:val="left" w:pos="5670"/>
              </w:tabs>
              <w:ind w:right="71"/>
              <w:jc w:val="both"/>
              <w:rPr>
                <w:highlight w:val="yellow"/>
                <w:lang w:eastAsia="zh-CN"/>
              </w:rPr>
            </w:pPr>
            <w:r w:rsidRPr="00D807D1">
              <w:t>Oparcie z siedziskiem połączone dwoma stabilnymi i estetycznymi prowadnicami stalowymi w kolorze czarnym</w:t>
            </w:r>
          </w:p>
        </w:tc>
        <w:tc>
          <w:tcPr>
            <w:tcW w:w="2891" w:type="dxa"/>
            <w:tcBorders>
              <w:top w:val="single" w:sz="4" w:space="0" w:color="000000"/>
              <w:left w:val="single" w:sz="4" w:space="0" w:color="000000"/>
              <w:bottom w:val="single" w:sz="4" w:space="0" w:color="000000"/>
              <w:right w:val="single" w:sz="12" w:space="0" w:color="000000"/>
            </w:tcBorders>
          </w:tcPr>
          <w:p w14:paraId="2692BCDF" w14:textId="77777777" w:rsidR="00CE69BC" w:rsidRPr="00D807D1" w:rsidRDefault="00CE69BC" w:rsidP="00784C94">
            <w:pPr>
              <w:widowControl w:val="0"/>
              <w:snapToGrid w:val="0"/>
              <w:jc w:val="both"/>
              <w:rPr>
                <w:rFonts w:eastAsia="Lucida Sans Unicode"/>
                <w:kern w:val="2"/>
              </w:rPr>
            </w:pPr>
          </w:p>
        </w:tc>
      </w:tr>
      <w:tr w:rsidR="00D807D1" w:rsidRPr="00D807D1" w14:paraId="1DD49FEB" w14:textId="77777777" w:rsidTr="00AC4F41">
        <w:trPr>
          <w:cantSplit/>
          <w:trHeight w:val="668"/>
        </w:trPr>
        <w:tc>
          <w:tcPr>
            <w:tcW w:w="723" w:type="dxa"/>
            <w:tcBorders>
              <w:top w:val="single" w:sz="4" w:space="0" w:color="000000"/>
              <w:left w:val="single" w:sz="12" w:space="0" w:color="000000"/>
              <w:bottom w:val="single" w:sz="4" w:space="0" w:color="000000"/>
              <w:right w:val="single" w:sz="4" w:space="0" w:color="000000"/>
            </w:tcBorders>
            <w:vAlign w:val="center"/>
          </w:tcPr>
          <w:p w14:paraId="3AA2D20A"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1360AE6A" w14:textId="77777777" w:rsidR="00CE69BC" w:rsidRPr="00D807D1" w:rsidRDefault="00CE69BC" w:rsidP="00784C94">
            <w:pPr>
              <w:tabs>
                <w:tab w:val="left" w:pos="5670"/>
              </w:tabs>
              <w:ind w:right="71"/>
              <w:jc w:val="both"/>
              <w:rPr>
                <w:highlight w:val="yellow"/>
                <w:lang w:eastAsia="zh-CN"/>
              </w:rPr>
            </w:pPr>
            <w:r w:rsidRPr="00D807D1">
              <w:t>Podłokietniki krzesła czarne, z miękką nakładką wykonaną z PU (poliuretanu), z możliwością regulacji w zakresie wysokości względem siedziska</w:t>
            </w:r>
          </w:p>
        </w:tc>
        <w:tc>
          <w:tcPr>
            <w:tcW w:w="2891" w:type="dxa"/>
            <w:tcBorders>
              <w:top w:val="single" w:sz="4" w:space="0" w:color="000000"/>
              <w:left w:val="single" w:sz="4" w:space="0" w:color="000000"/>
              <w:bottom w:val="single" w:sz="4" w:space="0" w:color="000000"/>
              <w:right w:val="single" w:sz="12" w:space="0" w:color="000000"/>
            </w:tcBorders>
          </w:tcPr>
          <w:p w14:paraId="7F0FD7BE" w14:textId="77777777" w:rsidR="00CE69BC" w:rsidRPr="00D807D1" w:rsidRDefault="00CE69BC" w:rsidP="00784C94">
            <w:pPr>
              <w:widowControl w:val="0"/>
              <w:snapToGrid w:val="0"/>
              <w:jc w:val="both"/>
              <w:rPr>
                <w:rFonts w:eastAsia="Lucida Sans Unicode"/>
                <w:kern w:val="2"/>
              </w:rPr>
            </w:pPr>
          </w:p>
        </w:tc>
      </w:tr>
      <w:tr w:rsidR="00D807D1" w:rsidRPr="00D807D1" w14:paraId="55D76C5F" w14:textId="77777777" w:rsidTr="00AC4F41">
        <w:trPr>
          <w:cantSplit/>
          <w:trHeight w:val="3126"/>
        </w:trPr>
        <w:tc>
          <w:tcPr>
            <w:tcW w:w="723" w:type="dxa"/>
            <w:tcBorders>
              <w:top w:val="single" w:sz="4" w:space="0" w:color="000000"/>
              <w:left w:val="single" w:sz="12" w:space="0" w:color="000000"/>
              <w:bottom w:val="single" w:sz="4" w:space="0" w:color="000000"/>
              <w:right w:val="single" w:sz="4" w:space="0" w:color="000000"/>
            </w:tcBorders>
            <w:vAlign w:val="center"/>
          </w:tcPr>
          <w:p w14:paraId="0107B2A5"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tcPr>
          <w:p w14:paraId="1F5D273B" w14:textId="77777777" w:rsidR="00CE69BC" w:rsidRPr="00D807D1" w:rsidRDefault="00CE69BC" w:rsidP="00784C94">
            <w:pPr>
              <w:tabs>
                <w:tab w:val="left" w:pos="5670"/>
              </w:tabs>
              <w:ind w:right="71"/>
              <w:jc w:val="both"/>
              <w:rPr>
                <w:lang w:eastAsia="zh-CN"/>
              </w:rPr>
            </w:pPr>
            <w:r w:rsidRPr="00D807D1">
              <w:t>Krzesło tapicerowane materiałem powlekanym zmywalnym z wytłoczoną fakturą zewnętrzną o wyglądzie tkaniny plecionej z nici (nie dopuszcza się materiału powlekanego o wyglądzie skóry)  i parametrach nie gorszych niż:</w:t>
            </w:r>
          </w:p>
          <w:p w14:paraId="53B6BA41" w14:textId="77777777" w:rsidR="00CE69BC" w:rsidRPr="00D807D1" w:rsidRDefault="00CE69BC" w:rsidP="00784C94">
            <w:pPr>
              <w:tabs>
                <w:tab w:val="left" w:pos="5670"/>
              </w:tabs>
              <w:ind w:right="71"/>
              <w:jc w:val="both"/>
            </w:pPr>
          </w:p>
          <w:p w14:paraId="24144152" w14:textId="77777777" w:rsidR="00CE69BC" w:rsidRPr="00D807D1" w:rsidRDefault="00CE69BC" w:rsidP="00784C94">
            <w:pPr>
              <w:tabs>
                <w:tab w:val="left" w:pos="5670"/>
              </w:tabs>
              <w:ind w:right="71"/>
              <w:jc w:val="both"/>
            </w:pPr>
            <w:r w:rsidRPr="00D807D1">
              <w:t xml:space="preserve">•Ścieralność : 300 000 cykli  </w:t>
            </w:r>
          </w:p>
          <w:p w14:paraId="381A9F96" w14:textId="77777777" w:rsidR="00CE69BC" w:rsidRPr="00D807D1" w:rsidRDefault="00CE69BC" w:rsidP="00784C94">
            <w:pPr>
              <w:tabs>
                <w:tab w:val="left" w:pos="5670"/>
              </w:tabs>
              <w:ind w:right="71"/>
              <w:jc w:val="both"/>
            </w:pPr>
            <w:r w:rsidRPr="00D807D1">
              <w:t>•Trudnopalność ( BS EN 1021:1 , BS EN 1021:2)</w:t>
            </w:r>
          </w:p>
          <w:p w14:paraId="70690B31" w14:textId="77777777" w:rsidR="00CE69BC" w:rsidRPr="00D807D1" w:rsidRDefault="00CE69BC" w:rsidP="00784C94">
            <w:pPr>
              <w:tabs>
                <w:tab w:val="left" w:pos="5670"/>
              </w:tabs>
              <w:ind w:right="71"/>
              <w:jc w:val="both"/>
            </w:pPr>
            <w:r w:rsidRPr="00D807D1">
              <w:t>•Odporność na światło minimum &gt;7</w:t>
            </w:r>
          </w:p>
          <w:p w14:paraId="08DF3E81" w14:textId="77777777" w:rsidR="00CE69BC" w:rsidRPr="00D807D1" w:rsidRDefault="00CE69BC" w:rsidP="00784C94">
            <w:pPr>
              <w:tabs>
                <w:tab w:val="left" w:pos="5670"/>
              </w:tabs>
              <w:ind w:right="71"/>
              <w:jc w:val="both"/>
            </w:pPr>
            <w:r w:rsidRPr="00D807D1">
              <w:t>•Gramatura min. 680 g/m2</w:t>
            </w:r>
          </w:p>
          <w:p w14:paraId="776D9D52" w14:textId="77777777" w:rsidR="00CE69BC" w:rsidRPr="00D807D1" w:rsidRDefault="00CE69BC" w:rsidP="00784C94">
            <w:pPr>
              <w:tabs>
                <w:tab w:val="left" w:pos="5670"/>
              </w:tabs>
              <w:ind w:right="71"/>
              <w:jc w:val="both"/>
            </w:pPr>
            <w:r w:rsidRPr="00D807D1">
              <w:t xml:space="preserve">•Skład : powłoka zewnętrzna 100% winyl , baza 100% poliester </w:t>
            </w:r>
          </w:p>
          <w:p w14:paraId="4339576A" w14:textId="77777777" w:rsidR="00CE69BC" w:rsidRPr="00D807D1" w:rsidRDefault="00CE69BC" w:rsidP="00784C94">
            <w:pPr>
              <w:tabs>
                <w:tab w:val="left" w:pos="5670"/>
              </w:tabs>
              <w:ind w:right="71"/>
              <w:jc w:val="both"/>
            </w:pPr>
            <w:r w:rsidRPr="00D807D1">
              <w:t>•Właściwości zmywalne w tym łagodnymi środkami chemicznymi</w:t>
            </w:r>
          </w:p>
          <w:p w14:paraId="09DB4478" w14:textId="77777777" w:rsidR="00CE69BC" w:rsidRPr="00D807D1" w:rsidRDefault="00CE69BC" w:rsidP="00784C94">
            <w:pPr>
              <w:tabs>
                <w:tab w:val="left" w:pos="5670"/>
              </w:tabs>
              <w:ind w:right="71"/>
              <w:jc w:val="both"/>
            </w:pPr>
            <w:r w:rsidRPr="00D807D1">
              <w:t>•Duża odporność na różnice temperatury</w:t>
            </w:r>
          </w:p>
          <w:p w14:paraId="3BDE6398" w14:textId="77777777" w:rsidR="00CE69BC" w:rsidRPr="00D807D1" w:rsidRDefault="00CE69BC" w:rsidP="00784C94">
            <w:pPr>
              <w:tabs>
                <w:tab w:val="left" w:pos="5670"/>
              </w:tabs>
              <w:ind w:right="71"/>
              <w:jc w:val="both"/>
            </w:pPr>
            <w:r w:rsidRPr="00D807D1">
              <w:t>•Odporność na urynę i krew i pot</w:t>
            </w:r>
          </w:p>
          <w:p w14:paraId="5D9F9A4E" w14:textId="77777777" w:rsidR="00CE69BC" w:rsidRPr="00D807D1" w:rsidRDefault="00CE69BC" w:rsidP="00784C94">
            <w:pPr>
              <w:tabs>
                <w:tab w:val="left" w:pos="5670"/>
              </w:tabs>
              <w:ind w:right="71"/>
              <w:jc w:val="both"/>
            </w:pPr>
            <w:r w:rsidRPr="00D807D1">
              <w:t>•Bariera przed drobnoustrojami, przeciwbakteryjna i przeciwgrzybicza</w:t>
            </w:r>
          </w:p>
        </w:tc>
        <w:tc>
          <w:tcPr>
            <w:tcW w:w="2891" w:type="dxa"/>
            <w:tcBorders>
              <w:top w:val="single" w:sz="4" w:space="0" w:color="000000"/>
              <w:left w:val="single" w:sz="4" w:space="0" w:color="000000"/>
              <w:bottom w:val="single" w:sz="4" w:space="0" w:color="000000"/>
              <w:right w:val="single" w:sz="12" w:space="0" w:color="000000"/>
            </w:tcBorders>
          </w:tcPr>
          <w:p w14:paraId="4EEF853E" w14:textId="77777777" w:rsidR="00CE69BC" w:rsidRPr="00D807D1" w:rsidRDefault="00CE69BC" w:rsidP="00784C94">
            <w:pPr>
              <w:widowControl w:val="0"/>
              <w:snapToGrid w:val="0"/>
              <w:jc w:val="both"/>
              <w:rPr>
                <w:rFonts w:eastAsia="Lucida Sans Unicode"/>
                <w:kern w:val="2"/>
              </w:rPr>
            </w:pPr>
          </w:p>
        </w:tc>
      </w:tr>
      <w:tr w:rsidR="00D807D1" w:rsidRPr="00D807D1" w14:paraId="5C2E9658" w14:textId="77777777" w:rsidTr="00AC4F41">
        <w:trPr>
          <w:cantSplit/>
          <w:trHeight w:val="887"/>
        </w:trPr>
        <w:tc>
          <w:tcPr>
            <w:tcW w:w="723" w:type="dxa"/>
            <w:tcBorders>
              <w:top w:val="single" w:sz="4" w:space="0" w:color="000000"/>
              <w:left w:val="single" w:sz="12" w:space="0" w:color="000000"/>
              <w:bottom w:val="single" w:sz="4" w:space="0" w:color="000000"/>
              <w:right w:val="single" w:sz="4" w:space="0" w:color="000000"/>
            </w:tcBorders>
            <w:vAlign w:val="center"/>
          </w:tcPr>
          <w:p w14:paraId="446551FA"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7E06B903" w14:textId="77777777" w:rsidR="00CE69BC" w:rsidRPr="00D807D1" w:rsidRDefault="00CE69BC" w:rsidP="00784C94">
            <w:pPr>
              <w:tabs>
                <w:tab w:val="left" w:pos="5670"/>
              </w:tabs>
              <w:ind w:right="71"/>
              <w:jc w:val="both"/>
              <w:rPr>
                <w:highlight w:val="yellow"/>
                <w:lang w:eastAsia="zh-CN"/>
              </w:rPr>
            </w:pPr>
            <w:r w:rsidRPr="00D807D1">
              <w:t>Krzesło posiada możliwość takiego tapicerowania, gdzie powierzchnie robocze siedziska i oparcia krzesła są wykonane z jednego koloru tkaniny, zaś powierzchnie boczne siedziska, tylna oraz boczne oparcia - w innym kolorze</w:t>
            </w:r>
          </w:p>
        </w:tc>
        <w:tc>
          <w:tcPr>
            <w:tcW w:w="2891" w:type="dxa"/>
            <w:tcBorders>
              <w:top w:val="single" w:sz="4" w:space="0" w:color="000000"/>
              <w:left w:val="single" w:sz="4" w:space="0" w:color="000000"/>
              <w:bottom w:val="single" w:sz="4" w:space="0" w:color="000000"/>
              <w:right w:val="single" w:sz="12" w:space="0" w:color="000000"/>
            </w:tcBorders>
          </w:tcPr>
          <w:p w14:paraId="62F49615" w14:textId="77777777" w:rsidR="00CE69BC" w:rsidRPr="00D807D1" w:rsidRDefault="00CE69BC" w:rsidP="00784C94">
            <w:pPr>
              <w:widowControl w:val="0"/>
              <w:snapToGrid w:val="0"/>
              <w:jc w:val="both"/>
              <w:rPr>
                <w:rFonts w:eastAsia="Lucida Sans Unicode"/>
                <w:kern w:val="2"/>
              </w:rPr>
            </w:pPr>
          </w:p>
        </w:tc>
      </w:tr>
      <w:tr w:rsidR="00D807D1" w:rsidRPr="00D807D1" w14:paraId="5A5B6B2B" w14:textId="77777777" w:rsidTr="00AC4F41">
        <w:trPr>
          <w:cantSplit/>
          <w:trHeight w:val="668"/>
        </w:trPr>
        <w:tc>
          <w:tcPr>
            <w:tcW w:w="723" w:type="dxa"/>
            <w:tcBorders>
              <w:top w:val="single" w:sz="4" w:space="0" w:color="000000"/>
              <w:left w:val="single" w:sz="12" w:space="0" w:color="000000"/>
              <w:bottom w:val="single" w:sz="4" w:space="0" w:color="000000"/>
              <w:right w:val="single" w:sz="4" w:space="0" w:color="000000"/>
            </w:tcBorders>
            <w:vAlign w:val="center"/>
          </w:tcPr>
          <w:p w14:paraId="024A8B55"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00CFFBCC" w14:textId="77777777" w:rsidR="00CE69BC" w:rsidRPr="00D807D1" w:rsidRDefault="00CE69BC" w:rsidP="00784C94">
            <w:pPr>
              <w:tabs>
                <w:tab w:val="left" w:pos="5670"/>
              </w:tabs>
              <w:ind w:right="71"/>
              <w:jc w:val="both"/>
              <w:rPr>
                <w:lang w:eastAsia="zh-CN"/>
              </w:rPr>
            </w:pPr>
            <w:r w:rsidRPr="00D807D1">
              <w:t xml:space="preserve">Wymagany protokół oceny ergonomicznej w zakresie zgodności z PN EN 1335-1 oraz rozporządzeniem </w:t>
            </w:r>
            <w:proofErr w:type="spellStart"/>
            <w:r w:rsidRPr="00D807D1">
              <w:t>MPiPS</w:t>
            </w:r>
            <w:proofErr w:type="spellEnd"/>
            <w:r w:rsidRPr="00D807D1">
              <w:t xml:space="preserve"> z dnia 1.12.1998 (DZ.U. Nr 148, poz. 973). Dokumenty należy dołączyć na wezwanie Zamawiającego.</w:t>
            </w:r>
          </w:p>
        </w:tc>
        <w:tc>
          <w:tcPr>
            <w:tcW w:w="2891" w:type="dxa"/>
            <w:tcBorders>
              <w:top w:val="single" w:sz="4" w:space="0" w:color="000000"/>
              <w:left w:val="single" w:sz="4" w:space="0" w:color="000000"/>
              <w:bottom w:val="single" w:sz="4" w:space="0" w:color="000000"/>
              <w:right w:val="single" w:sz="12" w:space="0" w:color="000000"/>
            </w:tcBorders>
          </w:tcPr>
          <w:p w14:paraId="45FB7244" w14:textId="77777777" w:rsidR="00CE69BC" w:rsidRPr="00D807D1" w:rsidRDefault="00CE69BC" w:rsidP="00784C94">
            <w:pPr>
              <w:widowControl w:val="0"/>
              <w:snapToGrid w:val="0"/>
              <w:jc w:val="both"/>
              <w:rPr>
                <w:rFonts w:eastAsia="Lucida Sans Unicode"/>
                <w:kern w:val="2"/>
              </w:rPr>
            </w:pPr>
          </w:p>
        </w:tc>
      </w:tr>
      <w:tr w:rsidR="00D807D1" w:rsidRPr="00D807D1" w14:paraId="7194FAE6" w14:textId="77777777" w:rsidTr="00AC4F41">
        <w:trPr>
          <w:cantSplit/>
          <w:trHeight w:val="2225"/>
        </w:trPr>
        <w:tc>
          <w:tcPr>
            <w:tcW w:w="723" w:type="dxa"/>
            <w:tcBorders>
              <w:top w:val="single" w:sz="4" w:space="0" w:color="000000"/>
              <w:left w:val="single" w:sz="12" w:space="0" w:color="000000"/>
              <w:bottom w:val="single" w:sz="4" w:space="0" w:color="000000"/>
              <w:right w:val="single" w:sz="4" w:space="0" w:color="000000"/>
            </w:tcBorders>
            <w:vAlign w:val="center"/>
          </w:tcPr>
          <w:p w14:paraId="002B40DE"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16643BE0" w14:textId="77777777" w:rsidR="00CE69BC" w:rsidRPr="00D807D1" w:rsidRDefault="00CE69BC" w:rsidP="00784C94">
            <w:pPr>
              <w:tabs>
                <w:tab w:val="left" w:pos="5670"/>
              </w:tabs>
              <w:ind w:right="71"/>
              <w:jc w:val="both"/>
              <w:rPr>
                <w:lang w:eastAsia="zh-CN"/>
              </w:rPr>
            </w:pPr>
            <w:r w:rsidRPr="00D807D1">
              <w:t>Wymagane potwierdzenie zgodność produktu z normą EN 1335-1:2002 oraz EN 1335-2:2019, wystawione przez niezależną, akredytowaną jednostkę, uprawnioną do wydawania tego rodzaju zaświadczeń. Jako jednostkę akredytowaną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akredytowaną uznaje się każdą jednostkę badawczą i certyfikującą, posiadającą akredytację odpowiednika PCA w tym kraju. Dokumenty należy dołączyć na wezwanie Zamawiającego.</w:t>
            </w:r>
          </w:p>
        </w:tc>
        <w:tc>
          <w:tcPr>
            <w:tcW w:w="2891" w:type="dxa"/>
            <w:tcBorders>
              <w:top w:val="single" w:sz="4" w:space="0" w:color="000000"/>
              <w:left w:val="single" w:sz="4" w:space="0" w:color="000000"/>
              <w:bottom w:val="single" w:sz="4" w:space="0" w:color="000000"/>
              <w:right w:val="single" w:sz="12" w:space="0" w:color="000000"/>
            </w:tcBorders>
          </w:tcPr>
          <w:p w14:paraId="1E59AED6" w14:textId="77777777" w:rsidR="00CE69BC" w:rsidRPr="00D807D1" w:rsidRDefault="00CE69BC" w:rsidP="00784C94">
            <w:pPr>
              <w:widowControl w:val="0"/>
              <w:snapToGrid w:val="0"/>
              <w:jc w:val="both"/>
              <w:rPr>
                <w:rFonts w:eastAsia="Lucida Sans Unicode"/>
                <w:kern w:val="2"/>
              </w:rPr>
            </w:pPr>
          </w:p>
        </w:tc>
      </w:tr>
      <w:tr w:rsidR="00D807D1" w:rsidRPr="00D807D1" w14:paraId="41F9B9E9" w14:textId="77777777" w:rsidTr="00AC4F41">
        <w:trPr>
          <w:cantSplit/>
          <w:trHeight w:val="2457"/>
        </w:trPr>
        <w:tc>
          <w:tcPr>
            <w:tcW w:w="723" w:type="dxa"/>
            <w:tcBorders>
              <w:top w:val="single" w:sz="4" w:space="0" w:color="000000"/>
              <w:left w:val="single" w:sz="12" w:space="0" w:color="000000"/>
              <w:bottom w:val="single" w:sz="4" w:space="0" w:color="000000"/>
              <w:right w:val="single" w:sz="4" w:space="0" w:color="000000"/>
            </w:tcBorders>
            <w:vAlign w:val="center"/>
          </w:tcPr>
          <w:p w14:paraId="7B6A2D95"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hideMark/>
          </w:tcPr>
          <w:p w14:paraId="336399DA" w14:textId="77777777" w:rsidR="00CE69BC" w:rsidRPr="00D807D1" w:rsidRDefault="00CE69BC" w:rsidP="00784C94">
            <w:pPr>
              <w:jc w:val="both"/>
            </w:pPr>
            <w:r w:rsidRPr="00D807D1">
              <w:t>Krzesła produkowane w oparciu o standardy produkcji określone w normie ISO 9001:2015, ISO 14001:2015 oraz ISO 45001:2018,  potwierdzone dołączonymi certyfikatami, wystawionymi przez niezależną, akredytowaną jednostkę uprawnioną do wydawania tego rodzaju zaświadczeń. Jako jednostkę akredytowaną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akredytowaną uznaje się każdą jednostkę badawczą i certyfikującą, posiadającą akredytację odpowiednika PCA w tym kraju. Dokumenty należy dołączyć na wezwanie Zamawiającego</w:t>
            </w:r>
          </w:p>
        </w:tc>
        <w:tc>
          <w:tcPr>
            <w:tcW w:w="2891" w:type="dxa"/>
            <w:tcBorders>
              <w:top w:val="single" w:sz="4" w:space="0" w:color="000000"/>
              <w:left w:val="single" w:sz="4" w:space="0" w:color="000000"/>
              <w:bottom w:val="single" w:sz="4" w:space="0" w:color="000000"/>
              <w:right w:val="single" w:sz="12" w:space="0" w:color="000000"/>
            </w:tcBorders>
          </w:tcPr>
          <w:p w14:paraId="0F120941" w14:textId="77777777" w:rsidR="00CE69BC" w:rsidRPr="00D807D1" w:rsidRDefault="00CE69BC" w:rsidP="00784C94">
            <w:pPr>
              <w:widowControl w:val="0"/>
              <w:snapToGrid w:val="0"/>
              <w:jc w:val="both"/>
              <w:rPr>
                <w:rFonts w:eastAsia="Lucida Sans Unicode"/>
                <w:kern w:val="2"/>
                <w:lang w:eastAsia="zh-CN"/>
              </w:rPr>
            </w:pPr>
          </w:p>
        </w:tc>
      </w:tr>
      <w:tr w:rsidR="00D807D1" w:rsidRPr="00D807D1" w14:paraId="3DE0204B" w14:textId="77777777" w:rsidTr="00AC4F41">
        <w:trPr>
          <w:cantSplit/>
          <w:trHeight w:val="218"/>
        </w:trPr>
        <w:tc>
          <w:tcPr>
            <w:tcW w:w="723" w:type="dxa"/>
            <w:tcBorders>
              <w:top w:val="single" w:sz="4" w:space="0" w:color="000000"/>
              <w:left w:val="single" w:sz="12" w:space="0" w:color="000000"/>
              <w:bottom w:val="single" w:sz="4" w:space="0" w:color="000000"/>
              <w:right w:val="single" w:sz="4" w:space="0" w:color="000000"/>
            </w:tcBorders>
            <w:vAlign w:val="center"/>
          </w:tcPr>
          <w:p w14:paraId="245DFB6F" w14:textId="77777777" w:rsidR="00CE69BC" w:rsidRPr="00D807D1" w:rsidRDefault="00CE69BC" w:rsidP="00784C94">
            <w:pPr>
              <w:numPr>
                <w:ilvl w:val="0"/>
                <w:numId w:val="16"/>
              </w:numPr>
              <w:tabs>
                <w:tab w:val="num" w:pos="0"/>
              </w:tabs>
              <w:suppressAutoHyphens/>
              <w:snapToGrid w:val="0"/>
              <w:ind w:hanging="493"/>
              <w:jc w:val="both"/>
              <w:rPr>
                <w:rFonts w:eastAsia="Calibri"/>
                <w:b/>
                <w:bCs/>
                <w:smallCaps/>
                <w:lang w:eastAsia="en-US"/>
              </w:rPr>
            </w:pPr>
          </w:p>
        </w:tc>
        <w:tc>
          <w:tcPr>
            <w:tcW w:w="6223" w:type="dxa"/>
            <w:tcBorders>
              <w:top w:val="single" w:sz="4" w:space="0" w:color="000000"/>
              <w:left w:val="single" w:sz="4" w:space="0" w:color="000000"/>
              <w:bottom w:val="single" w:sz="4" w:space="0" w:color="000000"/>
              <w:right w:val="nil"/>
            </w:tcBorders>
          </w:tcPr>
          <w:p w14:paraId="4483985B" w14:textId="77777777" w:rsidR="00CE69BC" w:rsidRPr="00D807D1" w:rsidRDefault="00CE69BC" w:rsidP="00784C94">
            <w:pPr>
              <w:jc w:val="both"/>
            </w:pPr>
            <w:r w:rsidRPr="00D807D1">
              <w:t>KONIEC OPISU</w:t>
            </w:r>
          </w:p>
        </w:tc>
        <w:tc>
          <w:tcPr>
            <w:tcW w:w="2891" w:type="dxa"/>
            <w:tcBorders>
              <w:top w:val="single" w:sz="4" w:space="0" w:color="000000"/>
              <w:left w:val="single" w:sz="4" w:space="0" w:color="000000"/>
              <w:bottom w:val="single" w:sz="4" w:space="0" w:color="000000"/>
              <w:right w:val="single" w:sz="12" w:space="0" w:color="000000"/>
            </w:tcBorders>
          </w:tcPr>
          <w:p w14:paraId="0778BC65" w14:textId="77777777" w:rsidR="00CE69BC" w:rsidRPr="00D807D1" w:rsidRDefault="00CE69BC" w:rsidP="00784C94">
            <w:pPr>
              <w:widowControl w:val="0"/>
              <w:snapToGrid w:val="0"/>
              <w:jc w:val="both"/>
              <w:rPr>
                <w:rFonts w:eastAsia="Lucida Sans Unicode"/>
                <w:kern w:val="2"/>
                <w:lang w:eastAsia="zh-CN"/>
              </w:rPr>
            </w:pPr>
          </w:p>
        </w:tc>
      </w:tr>
    </w:tbl>
    <w:p w14:paraId="6870B7A3" w14:textId="77777777" w:rsidR="00E6005D" w:rsidRPr="00E6005D" w:rsidRDefault="00783578" w:rsidP="00784C94">
      <w:pPr>
        <w:jc w:val="both"/>
        <w:rPr>
          <w:rFonts w:ascii="Arial Narrow" w:hAnsi="Arial Narrow"/>
          <w:bCs/>
          <w:color w:val="000000"/>
          <w:sz w:val="22"/>
          <w:szCs w:val="22"/>
        </w:rPr>
      </w:pPr>
      <w:r w:rsidRPr="00D807D1">
        <w:rPr>
          <w:b/>
          <w:bCs/>
          <w:sz w:val="22"/>
          <w:szCs w:val="22"/>
        </w:rPr>
        <w:t>Stanowisko (wyjaśnienie) Zamawiającego:</w:t>
      </w:r>
      <w:r w:rsidR="00E6005D">
        <w:rPr>
          <w:b/>
          <w:bCs/>
          <w:sz w:val="22"/>
          <w:szCs w:val="22"/>
        </w:rPr>
        <w:t xml:space="preserve"> </w:t>
      </w:r>
      <w:r w:rsidR="00E6005D" w:rsidRPr="00A229B9">
        <w:rPr>
          <w:bCs/>
          <w:color w:val="000000"/>
          <w:sz w:val="22"/>
          <w:szCs w:val="22"/>
        </w:rPr>
        <w:t>Zamawiający dopuści wykonanie powyższego przedmiotu zamówienia jeżeli parametry będą równoważne do parametrów określonych w SWZ. Poza tym spełnią warunek miejsca i celu określonego w SWZ.</w:t>
      </w:r>
    </w:p>
    <w:p w14:paraId="746CA071" w14:textId="4741CDAB" w:rsidR="00783578" w:rsidRPr="00D807D1" w:rsidRDefault="00783578" w:rsidP="00784C94">
      <w:pPr>
        <w:spacing w:after="40"/>
        <w:ind w:left="30" w:right="-72"/>
        <w:jc w:val="both"/>
        <w:rPr>
          <w:b/>
          <w:bCs/>
          <w:sz w:val="22"/>
          <w:szCs w:val="22"/>
        </w:rPr>
      </w:pPr>
    </w:p>
    <w:p w14:paraId="0F3A78A8" w14:textId="02449001" w:rsidR="00CE69BC" w:rsidRPr="00D807D1" w:rsidRDefault="00783578" w:rsidP="00784C94">
      <w:pPr>
        <w:jc w:val="both"/>
        <w:rPr>
          <w:rFonts w:eastAsia="Calibri"/>
          <w:b/>
          <w:sz w:val="22"/>
          <w:szCs w:val="22"/>
          <w:lang w:eastAsia="en-US"/>
        </w:rPr>
      </w:pPr>
      <w:r w:rsidRPr="00D807D1">
        <w:rPr>
          <w:b/>
          <w:bCs/>
          <w:sz w:val="22"/>
          <w:szCs w:val="22"/>
        </w:rPr>
        <w:t xml:space="preserve">Pytanie nr 6 </w:t>
      </w:r>
      <w:r w:rsidRPr="00D807D1">
        <w:rPr>
          <w:sz w:val="22"/>
          <w:szCs w:val="22"/>
        </w:rPr>
        <w:t xml:space="preserve">– dot. </w:t>
      </w:r>
      <w:r w:rsidR="00CE69BC" w:rsidRPr="00D807D1">
        <w:rPr>
          <w:rFonts w:eastAsia="Calibri"/>
          <w:sz w:val="22"/>
          <w:szCs w:val="22"/>
          <w:lang w:eastAsia="en-US"/>
        </w:rPr>
        <w:t>Pakiet nr 1 – Szafa wentylowana na materiały łatwopalne.</w:t>
      </w:r>
    </w:p>
    <w:p w14:paraId="51338206" w14:textId="77777777" w:rsidR="00CE69BC" w:rsidRPr="00D807D1" w:rsidRDefault="00CE69BC" w:rsidP="00784C94">
      <w:pPr>
        <w:jc w:val="both"/>
        <w:rPr>
          <w:rFonts w:eastAsia="Calibri"/>
          <w:bCs/>
          <w:sz w:val="22"/>
          <w:szCs w:val="22"/>
        </w:rPr>
      </w:pPr>
      <w:r w:rsidRPr="00D807D1">
        <w:rPr>
          <w:rFonts w:eastAsia="Calibri"/>
          <w:bCs/>
          <w:sz w:val="22"/>
          <w:szCs w:val="22"/>
        </w:rPr>
        <w:t xml:space="preserve">Czy zamawiający </w:t>
      </w:r>
      <w:r w:rsidRPr="00D807D1">
        <w:rPr>
          <w:bCs/>
          <w:sz w:val="22"/>
          <w:szCs w:val="22"/>
        </w:rPr>
        <w:t xml:space="preserve">dopuszcza dostawę </w:t>
      </w:r>
      <w:r w:rsidRPr="00D807D1">
        <w:rPr>
          <w:rFonts w:eastAsia="Calibri"/>
          <w:bCs/>
          <w:sz w:val="22"/>
          <w:szCs w:val="22"/>
        </w:rPr>
        <w:t>szafy o poniższych parametrach?</w:t>
      </w:r>
    </w:p>
    <w:p w14:paraId="400FFFFA" w14:textId="77777777" w:rsidR="00CE69BC" w:rsidRPr="00D807D1" w:rsidRDefault="00CE69BC" w:rsidP="00784C94">
      <w:pPr>
        <w:jc w:val="both"/>
        <w:rPr>
          <w:rFonts w:eastAsia="Calibri"/>
          <w:bCs/>
          <w:sz w:val="22"/>
          <w:szCs w:val="22"/>
        </w:rPr>
      </w:pPr>
      <w:r w:rsidRPr="00D807D1">
        <w:rPr>
          <w:rFonts w:eastAsia="Calibri"/>
          <w:bCs/>
          <w:sz w:val="22"/>
          <w:szCs w:val="22"/>
        </w:rPr>
        <w:t>Szafa certyfikowana zgodnie z normą EN 14470-1 typ 90 tzn. że jej ognioodporność wynosi 90 min i EN 16121.</w:t>
      </w:r>
    </w:p>
    <w:p w14:paraId="4F8FDE0B" w14:textId="4694DC1F" w:rsidR="00CE69BC" w:rsidRPr="00D807D1" w:rsidRDefault="00CE69BC" w:rsidP="00784C94">
      <w:pPr>
        <w:jc w:val="both"/>
        <w:rPr>
          <w:rFonts w:eastAsia="Calibri"/>
          <w:bCs/>
          <w:sz w:val="22"/>
          <w:szCs w:val="22"/>
        </w:rPr>
      </w:pPr>
      <w:r w:rsidRPr="00D807D1">
        <w:rPr>
          <w:rFonts w:eastAsia="Calibri"/>
          <w:bCs/>
          <w:sz w:val="22"/>
          <w:szCs w:val="22"/>
        </w:rPr>
        <w:t>Wykonanie ze stalowych płyt o grubości 1-1,5 mm, sprasowanych na zimno, z proszkową, elektrostatyczną, kwasoodporną</w:t>
      </w:r>
      <w:r w:rsidR="00783578" w:rsidRPr="00D807D1">
        <w:rPr>
          <w:rFonts w:eastAsia="Calibri"/>
          <w:bCs/>
          <w:sz w:val="22"/>
          <w:szCs w:val="22"/>
        </w:rPr>
        <w:t xml:space="preserve"> </w:t>
      </w:r>
      <w:r w:rsidRPr="00D807D1">
        <w:rPr>
          <w:rFonts w:eastAsia="Calibri"/>
          <w:bCs/>
          <w:sz w:val="22"/>
          <w:szCs w:val="22"/>
        </w:rPr>
        <w:t xml:space="preserve">powłoką utwardzoną w temp. 200°C, uzyskując powierzchnię o grubości powyżej 90 mikronów. </w:t>
      </w:r>
      <w:r w:rsidRPr="00D807D1">
        <w:rPr>
          <w:rFonts w:eastAsia="Calibri"/>
          <w:bCs/>
          <w:sz w:val="22"/>
          <w:szCs w:val="22"/>
        </w:rPr>
        <w:br/>
        <w:t>Szafa posiada system automatycznego zamykania drzwi w przypadku, gdy temperatura otoczenia przekroczy 50°C, zamek na klucz z blokadą drzwi, poziomowanie, certyfikowane na 90 min zawory odcinające otwór wentylacyjny, jeśli temperatura przekroczy 70°C (jeden umieszczony na górze szafy, drugi w jej dolnej części), kołnierz przyłącza wentylacyjnego o średnicy 100mm (na górze szafy), nieiskrzące zawiasy, uszczelkę rozszerzalną po wpływem wysokiej temperatury 3 cm (DIN 1402). Uziemienie na górze szafy, aby zapobiega wyładowaniom elektrostatycznym.</w:t>
      </w:r>
    </w:p>
    <w:p w14:paraId="5D4622C3" w14:textId="77777777" w:rsidR="00CE69BC" w:rsidRPr="00D807D1" w:rsidRDefault="00CE69BC" w:rsidP="00784C94">
      <w:pPr>
        <w:jc w:val="both"/>
        <w:rPr>
          <w:rFonts w:eastAsia="Calibri"/>
          <w:bCs/>
          <w:sz w:val="22"/>
          <w:szCs w:val="22"/>
        </w:rPr>
      </w:pPr>
      <w:r w:rsidRPr="00D807D1">
        <w:rPr>
          <w:rFonts w:eastAsia="Calibri"/>
          <w:bCs/>
          <w:sz w:val="22"/>
          <w:szCs w:val="22"/>
        </w:rPr>
        <w:t>DANE TECHNICZNE SZAFY:</w:t>
      </w:r>
    </w:p>
    <w:p w14:paraId="66B079B7" w14:textId="77777777" w:rsidR="00CE69BC" w:rsidRPr="00D807D1" w:rsidRDefault="00CE69BC" w:rsidP="00784C94">
      <w:pPr>
        <w:jc w:val="both"/>
        <w:rPr>
          <w:rFonts w:eastAsia="Calibri"/>
          <w:bCs/>
          <w:sz w:val="22"/>
          <w:szCs w:val="22"/>
        </w:rPr>
      </w:pPr>
      <w:r w:rsidRPr="00D807D1">
        <w:rPr>
          <w:rFonts w:eastAsia="Calibri"/>
          <w:bCs/>
          <w:sz w:val="22"/>
          <w:szCs w:val="22"/>
        </w:rPr>
        <w:t>- DRZWI: dwuskrzydłowe pełne</w:t>
      </w:r>
    </w:p>
    <w:p w14:paraId="1B3A4A62" w14:textId="77777777" w:rsidR="00CE69BC" w:rsidRPr="00D807D1" w:rsidRDefault="00CE69BC" w:rsidP="00784C94">
      <w:pPr>
        <w:jc w:val="both"/>
        <w:rPr>
          <w:rFonts w:eastAsia="Calibri"/>
          <w:bCs/>
          <w:sz w:val="22"/>
          <w:szCs w:val="22"/>
        </w:rPr>
      </w:pPr>
      <w:r w:rsidRPr="00D807D1">
        <w:rPr>
          <w:rFonts w:eastAsia="Calibri"/>
          <w:bCs/>
          <w:sz w:val="22"/>
          <w:szCs w:val="22"/>
        </w:rPr>
        <w:t>- PÓŁKI: 3 półki stalowe pokrywane tworzywem, regulowana wysokość, nośność 80 kg, dolna wanna ociekowa z perforowanym wkładem</w:t>
      </w:r>
    </w:p>
    <w:p w14:paraId="26445078" w14:textId="77777777" w:rsidR="00CE69BC" w:rsidRPr="00D807D1" w:rsidRDefault="00CE69BC" w:rsidP="00784C94">
      <w:pPr>
        <w:jc w:val="both"/>
        <w:rPr>
          <w:rFonts w:eastAsia="Calibri"/>
          <w:bCs/>
          <w:sz w:val="22"/>
          <w:szCs w:val="22"/>
        </w:rPr>
      </w:pPr>
      <w:r w:rsidRPr="00D807D1">
        <w:rPr>
          <w:rFonts w:eastAsia="Calibri"/>
          <w:bCs/>
          <w:sz w:val="22"/>
          <w:szCs w:val="22"/>
        </w:rPr>
        <w:t>- WYMIARY ZEWN. (szer. x wys. x gł.): 1200 x 1950 x 600 mm</w:t>
      </w:r>
    </w:p>
    <w:p w14:paraId="25CFCE48" w14:textId="77777777" w:rsidR="00CE69BC" w:rsidRPr="00D807D1" w:rsidRDefault="00CE69BC" w:rsidP="00784C94">
      <w:pPr>
        <w:jc w:val="both"/>
        <w:rPr>
          <w:rFonts w:eastAsia="Calibri"/>
          <w:bCs/>
          <w:sz w:val="22"/>
          <w:szCs w:val="22"/>
        </w:rPr>
      </w:pPr>
      <w:r w:rsidRPr="00D807D1">
        <w:rPr>
          <w:rFonts w:eastAsia="Calibri"/>
          <w:bCs/>
          <w:sz w:val="22"/>
          <w:szCs w:val="22"/>
        </w:rPr>
        <w:t>- WYMIARY WEWN. (szer. x wys. x gł.): 1095 x 1540 x 446 mm</w:t>
      </w:r>
    </w:p>
    <w:p w14:paraId="30296CF6" w14:textId="77777777" w:rsidR="00CE69BC" w:rsidRPr="00D807D1" w:rsidRDefault="00CE69BC" w:rsidP="00784C94">
      <w:pPr>
        <w:jc w:val="both"/>
        <w:rPr>
          <w:rFonts w:eastAsia="Calibri"/>
          <w:bCs/>
          <w:sz w:val="22"/>
          <w:szCs w:val="22"/>
        </w:rPr>
      </w:pPr>
      <w:r w:rsidRPr="00D807D1">
        <w:rPr>
          <w:rFonts w:eastAsia="Calibri"/>
          <w:bCs/>
          <w:sz w:val="22"/>
          <w:szCs w:val="22"/>
        </w:rPr>
        <w:t>- POJEMNOŚĆ: 176/220 butelek litrowych</w:t>
      </w:r>
    </w:p>
    <w:p w14:paraId="4045D3D0" w14:textId="77777777" w:rsidR="00CE69BC" w:rsidRPr="00D807D1" w:rsidRDefault="00CE69BC" w:rsidP="00784C94">
      <w:pPr>
        <w:jc w:val="both"/>
        <w:rPr>
          <w:rFonts w:eastAsia="Calibri"/>
          <w:bCs/>
          <w:sz w:val="22"/>
          <w:szCs w:val="22"/>
        </w:rPr>
      </w:pPr>
      <w:r w:rsidRPr="00D807D1">
        <w:rPr>
          <w:rFonts w:eastAsia="Calibri"/>
          <w:bCs/>
          <w:sz w:val="22"/>
          <w:szCs w:val="22"/>
        </w:rPr>
        <w:t>- WAGA: 390 kg</w:t>
      </w:r>
    </w:p>
    <w:p w14:paraId="276C9840" w14:textId="77777777" w:rsidR="00E6005D" w:rsidRPr="00E6005D" w:rsidRDefault="00783578" w:rsidP="00784C94">
      <w:pPr>
        <w:jc w:val="both"/>
        <w:rPr>
          <w:rFonts w:ascii="Arial Narrow" w:hAnsi="Arial Narrow"/>
          <w:bCs/>
          <w:color w:val="000000"/>
          <w:sz w:val="22"/>
          <w:szCs w:val="22"/>
        </w:rPr>
      </w:pPr>
      <w:r w:rsidRPr="00D807D1">
        <w:rPr>
          <w:b/>
          <w:bCs/>
          <w:sz w:val="22"/>
          <w:szCs w:val="22"/>
        </w:rPr>
        <w:t>Stanowisko (wyjaśnienie) Zamawiającego:</w:t>
      </w:r>
      <w:r w:rsidR="00E6005D">
        <w:rPr>
          <w:b/>
          <w:bCs/>
          <w:sz w:val="22"/>
          <w:szCs w:val="22"/>
        </w:rPr>
        <w:t xml:space="preserve"> </w:t>
      </w:r>
      <w:r w:rsidR="00E6005D" w:rsidRPr="00A229B9">
        <w:rPr>
          <w:bCs/>
          <w:color w:val="000000"/>
          <w:sz w:val="22"/>
          <w:szCs w:val="22"/>
        </w:rPr>
        <w:t>Zamawiający dopuści wykonanie szafy wentylowanej jeżeli parametry będą równoważne do parametrów określonych w SWZ. Poza tym spełnią warunek miejsca i celu określonego w SWZ.</w:t>
      </w:r>
    </w:p>
    <w:p w14:paraId="51DBA01D" w14:textId="77777777" w:rsidR="00CE69BC" w:rsidRPr="00D807D1" w:rsidRDefault="00CE69BC" w:rsidP="00784C94">
      <w:pPr>
        <w:pStyle w:val="Akapitzlist"/>
        <w:ind w:left="919"/>
        <w:jc w:val="both"/>
        <w:rPr>
          <w:rFonts w:ascii="Times New Roman" w:eastAsia="Calibri" w:hAnsi="Times New Roman" w:cs="Times New Roman"/>
          <w:bCs/>
        </w:rPr>
      </w:pPr>
    </w:p>
    <w:p w14:paraId="719A524C" w14:textId="79827305" w:rsidR="00CE69BC" w:rsidRPr="00D807D1" w:rsidRDefault="00783578" w:rsidP="00784C94">
      <w:pPr>
        <w:pStyle w:val="Akapitzlist"/>
        <w:spacing w:after="0"/>
        <w:ind w:left="0"/>
        <w:jc w:val="both"/>
        <w:rPr>
          <w:rFonts w:ascii="Times New Roman" w:eastAsia="Calibri" w:hAnsi="Times New Roman" w:cs="Times New Roman"/>
          <w:b/>
        </w:rPr>
      </w:pPr>
      <w:r w:rsidRPr="00D807D1">
        <w:rPr>
          <w:rFonts w:ascii="Times New Roman" w:hAnsi="Times New Roman" w:cs="Times New Roman"/>
          <w:b/>
          <w:bCs/>
        </w:rPr>
        <w:t xml:space="preserve">Pytanie nr 7-dot. </w:t>
      </w:r>
      <w:r w:rsidR="00CE69BC" w:rsidRPr="00D807D1">
        <w:rPr>
          <w:rFonts w:ascii="Times New Roman" w:eastAsia="Calibri" w:hAnsi="Times New Roman" w:cs="Times New Roman"/>
          <w:b/>
        </w:rPr>
        <w:t xml:space="preserve"> pakietu 1, Lp. 64 – Komora laminarna</w:t>
      </w:r>
    </w:p>
    <w:p w14:paraId="48541EAD" w14:textId="77777777" w:rsidR="00CE69BC" w:rsidRPr="00D807D1" w:rsidRDefault="00CE69BC" w:rsidP="00784C94">
      <w:pPr>
        <w:jc w:val="both"/>
        <w:rPr>
          <w:rFonts w:eastAsia="Calibri"/>
          <w:bCs/>
          <w:sz w:val="22"/>
          <w:szCs w:val="22"/>
        </w:rPr>
      </w:pPr>
      <w:r w:rsidRPr="00D807D1">
        <w:rPr>
          <w:rFonts w:eastAsia="Calibri"/>
          <w:bCs/>
          <w:sz w:val="22"/>
          <w:szCs w:val="22"/>
        </w:rPr>
        <w:t xml:space="preserve">Czy zamawiający </w:t>
      </w:r>
      <w:r w:rsidRPr="00D807D1">
        <w:rPr>
          <w:bCs/>
          <w:sz w:val="22"/>
          <w:szCs w:val="22"/>
        </w:rPr>
        <w:t xml:space="preserve">dopuszcza dostawę </w:t>
      </w:r>
      <w:r w:rsidRPr="00D807D1">
        <w:rPr>
          <w:rFonts w:eastAsia="Calibri"/>
          <w:bCs/>
          <w:sz w:val="22"/>
          <w:szCs w:val="22"/>
        </w:rPr>
        <w:t>komory laminarnej o poniższych parametrach?</w:t>
      </w:r>
    </w:p>
    <w:p w14:paraId="5E29B06E" w14:textId="77777777" w:rsidR="00CE69BC" w:rsidRPr="00D807D1" w:rsidRDefault="00CE69BC" w:rsidP="00784C94">
      <w:pPr>
        <w:jc w:val="both"/>
        <w:rPr>
          <w:rFonts w:eastAsia="Calibri"/>
          <w:bCs/>
          <w:sz w:val="22"/>
          <w:szCs w:val="22"/>
        </w:rPr>
      </w:pPr>
      <w:r w:rsidRPr="00D807D1">
        <w:rPr>
          <w:rFonts w:eastAsia="Calibri"/>
          <w:bCs/>
          <w:sz w:val="22"/>
          <w:szCs w:val="22"/>
        </w:rPr>
        <w:t xml:space="preserve">Komora laminarna klasy II, typ  A2 z pionowym  przepływem powietrza (System przepływu powietrza: 70% recyrkulacji powietrza; 30% wydmuchu powietrza). Komora z pionowym  laminarnym przepływem powietrza oraz pobieraniem powietrza z otoczenia w dolnej części komory roboczej, </w:t>
      </w:r>
      <w:r w:rsidRPr="00D807D1">
        <w:rPr>
          <w:rFonts w:eastAsia="Calibri"/>
          <w:bCs/>
          <w:sz w:val="22"/>
          <w:szCs w:val="22"/>
        </w:rPr>
        <w:lastRenderedPageBreak/>
        <w:t>zapewniająca doskonałą ochronę procesu pracy, przetwarzanego produktu lub materiału przed skażeniem bakteriologicznym i pyłowym ze środowiska zewnętrznego, a jednocześnie ochronę operatora i środowiska przed szkodliwym działaniem przetwarzanych substancji. Komora umieszczona na  podstawie z manualną regulacją wysokości do pracy stojącej lub siedzącej, z możliwością zablokowania w odpowiedniej pozycji.</w:t>
      </w:r>
    </w:p>
    <w:p w14:paraId="00626726" w14:textId="77777777" w:rsidR="00CE69BC" w:rsidRPr="00D807D1" w:rsidRDefault="00CE69BC" w:rsidP="00784C94">
      <w:pPr>
        <w:jc w:val="both"/>
        <w:rPr>
          <w:rFonts w:eastAsia="Calibri"/>
          <w:bCs/>
          <w:sz w:val="22"/>
          <w:szCs w:val="22"/>
        </w:rPr>
      </w:pPr>
      <w:r w:rsidRPr="00D807D1">
        <w:rPr>
          <w:rFonts w:eastAsia="Calibri"/>
          <w:bCs/>
          <w:sz w:val="22"/>
          <w:szCs w:val="22"/>
        </w:rPr>
        <w:t>Komora spełniająca normę  PN-EN 12469 dla obsługi komór BSC.</w:t>
      </w:r>
    </w:p>
    <w:p w14:paraId="5A1BC198" w14:textId="77777777" w:rsidR="00CE69BC" w:rsidRPr="00D807D1" w:rsidRDefault="00CE69BC" w:rsidP="00784C94">
      <w:pPr>
        <w:jc w:val="both"/>
        <w:rPr>
          <w:rFonts w:eastAsia="Calibri"/>
          <w:bCs/>
          <w:sz w:val="22"/>
          <w:szCs w:val="22"/>
        </w:rPr>
      </w:pPr>
      <w:r w:rsidRPr="00D807D1">
        <w:rPr>
          <w:rFonts w:eastAsia="Calibri"/>
          <w:bCs/>
          <w:sz w:val="22"/>
          <w:szCs w:val="22"/>
        </w:rPr>
        <w:t>Klasa czystości: ISO CLASS 3 zgodnie z EN 14644-1</w:t>
      </w:r>
    </w:p>
    <w:p w14:paraId="75DEC52D" w14:textId="77777777" w:rsidR="00CE69BC" w:rsidRPr="00D807D1" w:rsidRDefault="00CE69BC" w:rsidP="00784C94">
      <w:pPr>
        <w:jc w:val="both"/>
        <w:rPr>
          <w:rFonts w:eastAsia="Calibri"/>
          <w:bCs/>
          <w:sz w:val="22"/>
          <w:szCs w:val="22"/>
        </w:rPr>
      </w:pPr>
      <w:r w:rsidRPr="00D807D1">
        <w:rPr>
          <w:rFonts w:eastAsia="Calibri"/>
          <w:bCs/>
          <w:sz w:val="22"/>
          <w:szCs w:val="22"/>
        </w:rPr>
        <w:t>Komora  wyposażona w filtr wstępny  klasy G4  oraz dwa filtry główne HEPA H14 o efektywności 99,995% dla cząstek MPPS.</w:t>
      </w:r>
    </w:p>
    <w:p w14:paraId="7E3F3938" w14:textId="77777777" w:rsidR="00CE69BC" w:rsidRPr="00D807D1" w:rsidRDefault="00CE69BC" w:rsidP="00784C94">
      <w:pPr>
        <w:jc w:val="both"/>
        <w:rPr>
          <w:rFonts w:eastAsia="Calibri"/>
          <w:bCs/>
          <w:sz w:val="22"/>
          <w:szCs w:val="22"/>
        </w:rPr>
      </w:pPr>
      <w:r w:rsidRPr="00D807D1">
        <w:rPr>
          <w:rFonts w:eastAsia="Calibri"/>
          <w:bCs/>
          <w:sz w:val="22"/>
          <w:szCs w:val="22"/>
        </w:rPr>
        <w:t>Wymiary komory z  podstawą: szerokość:1350 mm, głębokość: 855 mm, wysokość: 2345 mm</w:t>
      </w:r>
    </w:p>
    <w:p w14:paraId="5A830C82" w14:textId="77777777" w:rsidR="00CE69BC" w:rsidRPr="00D807D1" w:rsidRDefault="00CE69BC" w:rsidP="00784C94">
      <w:pPr>
        <w:jc w:val="both"/>
        <w:rPr>
          <w:rFonts w:eastAsia="Calibri"/>
          <w:bCs/>
          <w:sz w:val="22"/>
          <w:szCs w:val="22"/>
        </w:rPr>
      </w:pPr>
      <w:r w:rsidRPr="00D807D1">
        <w:rPr>
          <w:rFonts w:eastAsia="Calibri"/>
          <w:bCs/>
          <w:sz w:val="22"/>
          <w:szCs w:val="22"/>
        </w:rPr>
        <w:t>Wymiary komory roboczej: szerokość: 1192 mm, głębokość: 580 mm, wysokość: 740 mm</w:t>
      </w:r>
    </w:p>
    <w:p w14:paraId="7083B81B" w14:textId="77777777" w:rsidR="00CE69BC" w:rsidRPr="00D807D1" w:rsidRDefault="00CE69BC" w:rsidP="00784C94">
      <w:pPr>
        <w:jc w:val="both"/>
        <w:rPr>
          <w:rFonts w:eastAsia="Calibri"/>
          <w:bCs/>
          <w:sz w:val="22"/>
          <w:szCs w:val="22"/>
        </w:rPr>
      </w:pPr>
      <w:r w:rsidRPr="00D807D1">
        <w:rPr>
          <w:rFonts w:eastAsia="Calibri"/>
          <w:bCs/>
          <w:sz w:val="22"/>
          <w:szCs w:val="22"/>
        </w:rPr>
        <w:t>Obudowa metalowa malowana proszkowo, odporna na korozję i niepalna. Szyba frontowa oraz ściany boczne wykonane ze szkła laminowanego bezpiecznego o grubości  6 mm.</w:t>
      </w:r>
    </w:p>
    <w:p w14:paraId="083ADEB2" w14:textId="77777777" w:rsidR="00CE69BC" w:rsidRPr="00D807D1" w:rsidRDefault="00CE69BC" w:rsidP="00784C94">
      <w:pPr>
        <w:jc w:val="both"/>
        <w:rPr>
          <w:rFonts w:eastAsia="Calibri"/>
          <w:bCs/>
          <w:sz w:val="22"/>
          <w:szCs w:val="22"/>
        </w:rPr>
      </w:pPr>
      <w:r w:rsidRPr="00D807D1">
        <w:rPr>
          <w:rFonts w:eastAsia="Calibri"/>
          <w:bCs/>
          <w:sz w:val="22"/>
          <w:szCs w:val="22"/>
        </w:rPr>
        <w:t>Mechanizm podnoszący szybę, zapewniający łatwą dezynfekcję wewnętrznej powierzchni szyby frontowej i całkowite jej otwarcie w celu załadowania niezbędnego sprzętu do komory roboczej.</w:t>
      </w:r>
    </w:p>
    <w:p w14:paraId="557E01F1" w14:textId="77777777" w:rsidR="00CE69BC" w:rsidRPr="00D807D1" w:rsidRDefault="00CE69BC" w:rsidP="00784C94">
      <w:pPr>
        <w:jc w:val="both"/>
        <w:rPr>
          <w:rFonts w:eastAsia="Calibri"/>
          <w:bCs/>
          <w:sz w:val="22"/>
          <w:szCs w:val="22"/>
        </w:rPr>
      </w:pPr>
      <w:r w:rsidRPr="00D807D1">
        <w:rPr>
          <w:rFonts w:eastAsia="Calibri"/>
          <w:bCs/>
          <w:sz w:val="22"/>
          <w:szCs w:val="22"/>
        </w:rPr>
        <w:t>Zdejmowany blat roboczy niedzielony, wykonany ze stali nierdzewnej  (AISI 316L).</w:t>
      </w:r>
    </w:p>
    <w:p w14:paraId="5E1D6BFE" w14:textId="77777777" w:rsidR="00CE69BC" w:rsidRPr="00D807D1" w:rsidRDefault="00CE69BC" w:rsidP="00784C94">
      <w:pPr>
        <w:jc w:val="both"/>
        <w:rPr>
          <w:rFonts w:eastAsia="Calibri"/>
          <w:bCs/>
          <w:sz w:val="22"/>
          <w:szCs w:val="22"/>
        </w:rPr>
      </w:pPr>
      <w:r w:rsidRPr="00D807D1">
        <w:rPr>
          <w:rFonts w:eastAsia="Calibri"/>
          <w:bCs/>
          <w:sz w:val="22"/>
          <w:szCs w:val="22"/>
        </w:rPr>
        <w:t xml:space="preserve">Gniazda elektryczne w komorze roboczej szt. 2 ,Zasilanie 230 V, 50 </w:t>
      </w:r>
      <w:proofErr w:type="spellStart"/>
      <w:r w:rsidRPr="00D807D1">
        <w:rPr>
          <w:rFonts w:eastAsia="Calibri"/>
          <w:bCs/>
          <w:sz w:val="22"/>
          <w:szCs w:val="22"/>
        </w:rPr>
        <w:t>Hz</w:t>
      </w:r>
      <w:proofErr w:type="spellEnd"/>
      <w:r w:rsidRPr="00D807D1">
        <w:rPr>
          <w:rFonts w:eastAsia="Calibri"/>
          <w:bCs/>
          <w:sz w:val="22"/>
          <w:szCs w:val="22"/>
        </w:rPr>
        <w:t>. Masa netto komory wraz ze stojakiem 250 kg.</w:t>
      </w:r>
    </w:p>
    <w:p w14:paraId="29C4C944" w14:textId="77777777" w:rsidR="00CE69BC" w:rsidRPr="00D807D1" w:rsidRDefault="00CE69BC" w:rsidP="00784C94">
      <w:pPr>
        <w:jc w:val="both"/>
        <w:rPr>
          <w:rFonts w:eastAsia="Calibri"/>
          <w:bCs/>
          <w:sz w:val="22"/>
          <w:szCs w:val="22"/>
        </w:rPr>
      </w:pPr>
      <w:r w:rsidRPr="00D807D1">
        <w:rPr>
          <w:rFonts w:eastAsia="Calibri"/>
          <w:bCs/>
          <w:sz w:val="22"/>
          <w:szCs w:val="22"/>
        </w:rPr>
        <w:t xml:space="preserve">Prędkość przepływu powietrza w przestrzeni roboczej – </w:t>
      </w:r>
      <w:proofErr w:type="spellStart"/>
      <w:r w:rsidRPr="00D807D1">
        <w:rPr>
          <w:rFonts w:eastAsia="Calibri"/>
          <w:bCs/>
          <w:sz w:val="22"/>
          <w:szCs w:val="22"/>
        </w:rPr>
        <w:t>downflow</w:t>
      </w:r>
      <w:proofErr w:type="spellEnd"/>
      <w:r w:rsidRPr="00D807D1">
        <w:rPr>
          <w:rFonts w:eastAsia="Calibri"/>
          <w:bCs/>
          <w:sz w:val="22"/>
          <w:szCs w:val="22"/>
        </w:rPr>
        <w:t>: 0,40 m/s</w:t>
      </w:r>
    </w:p>
    <w:p w14:paraId="7D69EEF2" w14:textId="77777777" w:rsidR="00CE69BC" w:rsidRPr="00D807D1" w:rsidRDefault="00CE69BC" w:rsidP="00784C94">
      <w:pPr>
        <w:jc w:val="both"/>
        <w:rPr>
          <w:rFonts w:eastAsia="Calibri"/>
          <w:bCs/>
          <w:sz w:val="22"/>
          <w:szCs w:val="22"/>
        </w:rPr>
      </w:pPr>
      <w:r w:rsidRPr="00D807D1">
        <w:rPr>
          <w:rFonts w:eastAsia="Calibri"/>
          <w:bCs/>
          <w:sz w:val="22"/>
          <w:szCs w:val="22"/>
        </w:rPr>
        <w:t>Prędkość dopływu przez otwór roboczy 0,45 m/s., Natężenie oświetlenia w przestrzeni roboczej &gt;1200 Ix.</w:t>
      </w:r>
    </w:p>
    <w:p w14:paraId="6400B16C" w14:textId="77777777" w:rsidR="00CE69BC" w:rsidRPr="00D807D1" w:rsidRDefault="00CE69BC" w:rsidP="00784C94">
      <w:pPr>
        <w:jc w:val="both"/>
        <w:rPr>
          <w:rFonts w:eastAsia="Calibri"/>
          <w:bCs/>
          <w:sz w:val="22"/>
          <w:szCs w:val="22"/>
        </w:rPr>
      </w:pPr>
      <w:r w:rsidRPr="00D807D1">
        <w:rPr>
          <w:rFonts w:eastAsia="Calibri"/>
          <w:bCs/>
          <w:sz w:val="22"/>
          <w:szCs w:val="22"/>
        </w:rPr>
        <w:t>Poziom hałasu &lt;54dB (A). Zintegrowana w przestrzeni roboczej lampa UV używana do dezynfekcji komory roboczej.</w:t>
      </w:r>
    </w:p>
    <w:p w14:paraId="09A371A7" w14:textId="77777777" w:rsidR="00CE69BC" w:rsidRPr="00D807D1" w:rsidRDefault="00CE69BC" w:rsidP="00784C94">
      <w:pPr>
        <w:jc w:val="both"/>
        <w:rPr>
          <w:rFonts w:eastAsia="Calibri"/>
          <w:bCs/>
          <w:sz w:val="22"/>
          <w:szCs w:val="22"/>
        </w:rPr>
      </w:pPr>
      <w:r w:rsidRPr="00D807D1">
        <w:rPr>
          <w:rFonts w:eastAsia="Calibri"/>
          <w:bCs/>
          <w:sz w:val="22"/>
          <w:szCs w:val="22"/>
        </w:rPr>
        <w:t xml:space="preserve">Zabezpieczenie  przed  włączeniem lampy UV  w przypadku otwartej szyby  frontowej. Moc lampy UV 19W, Dwa tryby  pracy. Sterowanie  komorą  poprzez kolorowy ekran dotykowy LCD. </w:t>
      </w:r>
    </w:p>
    <w:p w14:paraId="5E4BB8FB" w14:textId="77777777" w:rsidR="00CE69BC" w:rsidRPr="00D807D1" w:rsidRDefault="00CE69BC" w:rsidP="00784C94">
      <w:pPr>
        <w:jc w:val="both"/>
        <w:rPr>
          <w:rFonts w:eastAsia="Calibri"/>
          <w:bCs/>
          <w:sz w:val="22"/>
          <w:szCs w:val="22"/>
        </w:rPr>
      </w:pPr>
      <w:r w:rsidRPr="00D807D1">
        <w:rPr>
          <w:rFonts w:eastAsia="Calibri"/>
          <w:bCs/>
          <w:sz w:val="22"/>
          <w:szCs w:val="22"/>
        </w:rPr>
        <w:t xml:space="preserve">Mikroprocesorowy system sterowania. Uzyskanie dostępu do komory  za pomocą hasła. </w:t>
      </w:r>
    </w:p>
    <w:p w14:paraId="1A04608F" w14:textId="77777777" w:rsidR="00CE69BC" w:rsidRPr="00D807D1" w:rsidRDefault="00CE69BC" w:rsidP="00784C94">
      <w:pPr>
        <w:jc w:val="both"/>
        <w:rPr>
          <w:rFonts w:eastAsia="Calibri"/>
          <w:bCs/>
          <w:sz w:val="22"/>
          <w:szCs w:val="22"/>
        </w:rPr>
      </w:pPr>
      <w:r w:rsidRPr="00D807D1">
        <w:rPr>
          <w:rFonts w:eastAsia="Calibri"/>
          <w:bCs/>
          <w:sz w:val="22"/>
          <w:szCs w:val="22"/>
        </w:rPr>
        <w:t>Kąt  nachylenia  szyby  frontowej 7° , Zintegrowany licznik godzin pracy dla filtrów, komory  i emitera UV z  wyświetlaniem godzin pracy na wyświetlaczu komory. Akustyczny i wizualny wskaźnik zapchania filtra. Automatyczne monitorowanie interwałów serwisowych i walidacji. Funkcja powiadamiania o zakończeniu eksploatacji filtrów głównych i lampy UV.</w:t>
      </w:r>
    </w:p>
    <w:p w14:paraId="1A34647A" w14:textId="77777777" w:rsidR="00E6005D" w:rsidRDefault="00783578" w:rsidP="00784C94">
      <w:pPr>
        <w:jc w:val="both"/>
        <w:rPr>
          <w:rFonts w:ascii="Arial Narrow" w:hAnsi="Arial Narrow"/>
          <w:b/>
          <w:color w:val="000000"/>
        </w:rPr>
      </w:pPr>
      <w:r w:rsidRPr="00D807D1">
        <w:rPr>
          <w:b/>
          <w:bCs/>
          <w:sz w:val="22"/>
          <w:szCs w:val="22"/>
        </w:rPr>
        <w:t>Stanowisko (wyjaśnienie) Zamawiającego:</w:t>
      </w:r>
      <w:r w:rsidR="00E6005D">
        <w:rPr>
          <w:b/>
          <w:bCs/>
          <w:sz w:val="22"/>
          <w:szCs w:val="22"/>
        </w:rPr>
        <w:t xml:space="preserve"> </w:t>
      </w:r>
      <w:r w:rsidR="00E6005D" w:rsidRPr="003B5CDB">
        <w:rPr>
          <w:bCs/>
          <w:color w:val="000000"/>
          <w:sz w:val="22"/>
          <w:szCs w:val="22"/>
        </w:rPr>
        <w:t>Zamawiający dopuści wykonanie komory laminarnej jeżeli parametry będą równoważne do parametrów określonych w SWZ. Poza tym spełnią warunek miejsca i celu określonego w SWZ.</w:t>
      </w:r>
    </w:p>
    <w:p w14:paraId="4362B1AA" w14:textId="77777777" w:rsidR="00AC3B59" w:rsidRDefault="00AC3B59" w:rsidP="00784C94">
      <w:pPr>
        <w:pStyle w:val="Akapitzlist"/>
        <w:spacing w:after="0"/>
        <w:ind w:left="0"/>
        <w:jc w:val="both"/>
        <w:rPr>
          <w:rFonts w:ascii="Times New Roman" w:hAnsi="Times New Roman" w:cs="Times New Roman"/>
          <w:b/>
          <w:bCs/>
        </w:rPr>
      </w:pPr>
    </w:p>
    <w:p w14:paraId="5164D100" w14:textId="2BD91E0D" w:rsidR="00CE69BC" w:rsidRPr="00D807D1" w:rsidRDefault="00783578" w:rsidP="00784C94">
      <w:pPr>
        <w:pStyle w:val="Akapitzlist"/>
        <w:spacing w:after="0"/>
        <w:ind w:left="0"/>
        <w:jc w:val="both"/>
        <w:rPr>
          <w:rFonts w:ascii="Times New Roman" w:eastAsia="Calibri" w:hAnsi="Times New Roman" w:cs="Times New Roman"/>
          <w:b/>
        </w:rPr>
      </w:pPr>
      <w:r w:rsidRPr="00D807D1">
        <w:rPr>
          <w:rFonts w:ascii="Times New Roman" w:hAnsi="Times New Roman" w:cs="Times New Roman"/>
          <w:b/>
          <w:bCs/>
        </w:rPr>
        <w:t xml:space="preserve">Pytanie nr 8 </w:t>
      </w:r>
      <w:r w:rsidR="00D807D1" w:rsidRPr="00D807D1">
        <w:rPr>
          <w:rFonts w:ascii="Times New Roman" w:eastAsia="Calibri" w:hAnsi="Times New Roman" w:cs="Times New Roman"/>
          <w:b/>
        </w:rPr>
        <w:t xml:space="preserve"> - dot. </w:t>
      </w:r>
      <w:r w:rsidR="00CE69BC" w:rsidRPr="00D807D1">
        <w:rPr>
          <w:rFonts w:ascii="Times New Roman" w:eastAsia="Calibri" w:hAnsi="Times New Roman" w:cs="Times New Roman"/>
          <w:b/>
        </w:rPr>
        <w:t>zapisów SWZ, rozdz. 10, pkt 10.1</w:t>
      </w:r>
    </w:p>
    <w:p w14:paraId="23B2C62B" w14:textId="77777777" w:rsidR="00CE69BC" w:rsidRPr="00D807D1" w:rsidRDefault="00CE69BC" w:rsidP="00784C94">
      <w:pPr>
        <w:jc w:val="both"/>
        <w:rPr>
          <w:rFonts w:eastAsia="Calibri"/>
          <w:bCs/>
          <w:sz w:val="22"/>
          <w:szCs w:val="22"/>
        </w:rPr>
      </w:pPr>
      <w:r w:rsidRPr="00D807D1">
        <w:rPr>
          <w:rFonts w:eastAsia="Calibri"/>
          <w:bCs/>
          <w:sz w:val="22"/>
          <w:szCs w:val="22"/>
        </w:rPr>
        <w:t>Czy Zamawiający odstąpi od wymogu przedstawienia przedmiotowych środków dowodowych opisanych w SWZ, rozdz. 10, pkt. 10.1 (lp. 1, 2, 3, 4, 5, 6) oraz pozostałych wskazanych w opisach przedmiotu zamówienia, tj. załącznik nr 3 do SWZ – Formularz asortymentowo - cenowy?</w:t>
      </w:r>
    </w:p>
    <w:p w14:paraId="47AE5473" w14:textId="77777777" w:rsidR="00784C94" w:rsidRPr="003B5CDB" w:rsidRDefault="00783578" w:rsidP="00784C94">
      <w:pPr>
        <w:jc w:val="both"/>
        <w:rPr>
          <w:rFonts w:eastAsia="Calibri"/>
          <w:bCs/>
          <w:sz w:val="22"/>
          <w:szCs w:val="22"/>
        </w:rPr>
      </w:pPr>
      <w:r w:rsidRPr="00D807D1">
        <w:rPr>
          <w:b/>
          <w:bCs/>
          <w:sz w:val="22"/>
          <w:szCs w:val="22"/>
        </w:rPr>
        <w:t>Stanowisko (wyjaśnienie) Zamawiającego:</w:t>
      </w:r>
      <w:r w:rsidR="00784C94">
        <w:rPr>
          <w:b/>
          <w:bCs/>
          <w:sz w:val="22"/>
          <w:szCs w:val="22"/>
        </w:rPr>
        <w:t xml:space="preserve"> </w:t>
      </w:r>
      <w:r w:rsidR="00784C94" w:rsidRPr="003B5CDB">
        <w:rPr>
          <w:rFonts w:eastAsia="Calibri"/>
          <w:bCs/>
          <w:sz w:val="22"/>
          <w:szCs w:val="22"/>
        </w:rPr>
        <w:t>Zamawiający nie odstąpi od wymagań zawartych w SWZ, rozdz. 10 , pkt. 10.1 (lp.1,2,3,4).</w:t>
      </w:r>
    </w:p>
    <w:p w14:paraId="08AC0183" w14:textId="109BE509" w:rsidR="00784C94" w:rsidRPr="003B5CDB" w:rsidRDefault="00784C94" w:rsidP="00784C94">
      <w:pPr>
        <w:jc w:val="both"/>
        <w:rPr>
          <w:rFonts w:eastAsia="Calibri"/>
          <w:bCs/>
          <w:sz w:val="22"/>
          <w:szCs w:val="22"/>
        </w:rPr>
      </w:pPr>
      <w:r w:rsidRPr="003B5CDB">
        <w:rPr>
          <w:rFonts w:eastAsia="Calibri"/>
          <w:bCs/>
          <w:sz w:val="22"/>
          <w:szCs w:val="22"/>
        </w:rPr>
        <w:t xml:space="preserve">Zmieni treść pkt. 10.1 lp. 5 i wykreśli lp. 6.  </w:t>
      </w:r>
    </w:p>
    <w:p w14:paraId="49C2BE21" w14:textId="77777777" w:rsidR="00784C94" w:rsidRPr="003B5CDB" w:rsidRDefault="00784C94" w:rsidP="00784C94">
      <w:pPr>
        <w:jc w:val="both"/>
        <w:rPr>
          <w:bCs/>
          <w:iCs/>
          <w:color w:val="000000" w:themeColor="text1"/>
          <w:sz w:val="22"/>
          <w:szCs w:val="22"/>
          <w:lang w:eastAsia="x-none"/>
        </w:rPr>
      </w:pPr>
      <w:proofErr w:type="spellStart"/>
      <w:r w:rsidRPr="003B5CDB">
        <w:rPr>
          <w:bCs/>
          <w:iCs/>
          <w:color w:val="000000" w:themeColor="text1"/>
          <w:sz w:val="22"/>
          <w:szCs w:val="22"/>
          <w:lang w:eastAsia="x-none"/>
        </w:rPr>
        <w:t>lp</w:t>
      </w:r>
      <w:proofErr w:type="spellEnd"/>
      <w:r w:rsidRPr="003B5CDB">
        <w:rPr>
          <w:bCs/>
          <w:iCs/>
          <w:color w:val="000000" w:themeColor="text1"/>
          <w:sz w:val="22"/>
          <w:szCs w:val="22"/>
          <w:lang w:eastAsia="x-none"/>
        </w:rPr>
        <w:t xml:space="preserve"> 5. otrzymuje brzmienie:</w:t>
      </w:r>
    </w:p>
    <w:p w14:paraId="4F04D307" w14:textId="77777777" w:rsidR="00784C94" w:rsidRPr="003B5CDB" w:rsidRDefault="00784C94" w:rsidP="00784C94">
      <w:pPr>
        <w:jc w:val="both"/>
        <w:rPr>
          <w:bCs/>
          <w:i/>
          <w:iCs/>
          <w:sz w:val="22"/>
          <w:szCs w:val="22"/>
        </w:rPr>
      </w:pPr>
      <w:r w:rsidRPr="003B5CDB">
        <w:rPr>
          <w:bCs/>
          <w:iCs/>
          <w:color w:val="000000" w:themeColor="text1"/>
          <w:sz w:val="22"/>
          <w:szCs w:val="22"/>
          <w:lang w:eastAsia="x-none"/>
        </w:rPr>
        <w:t xml:space="preserve">Certyfikaty dla producenta mebli medycznych zgodną z normami </w:t>
      </w:r>
      <w:r w:rsidRPr="003B5CDB">
        <w:rPr>
          <w:rStyle w:val="hgkelc"/>
          <w:bCs/>
          <w:sz w:val="22"/>
          <w:szCs w:val="22"/>
        </w:rPr>
        <w:t>ISO 9001:2015 i EN ISO 13485:2003</w:t>
      </w:r>
      <w:r w:rsidRPr="003B5CDB">
        <w:rPr>
          <w:bCs/>
          <w:iCs/>
          <w:color w:val="000000" w:themeColor="text1"/>
          <w:sz w:val="22"/>
          <w:szCs w:val="22"/>
          <w:lang w:eastAsia="x-none"/>
        </w:rPr>
        <w:t xml:space="preserve"> lub równoważną wydane przez akredytowaną w tym zakresie jednostkę badawczą potwierdzający </w:t>
      </w:r>
      <w:r w:rsidRPr="003B5CDB">
        <w:rPr>
          <w:bCs/>
          <w:iCs/>
          <w:sz w:val="22"/>
          <w:szCs w:val="22"/>
          <w:lang w:eastAsia="x-none"/>
        </w:rPr>
        <w:t xml:space="preserve">wymagania i </w:t>
      </w:r>
      <w:r w:rsidRPr="003B5CDB">
        <w:rPr>
          <w:rStyle w:val="hgkelc"/>
          <w:bCs/>
          <w:sz w:val="22"/>
          <w:szCs w:val="22"/>
        </w:rPr>
        <w:t>standardy dla producentów mebli medycznych</w:t>
      </w:r>
      <w:r w:rsidRPr="003B5CDB">
        <w:rPr>
          <w:bCs/>
          <w:iCs/>
          <w:sz w:val="22"/>
          <w:szCs w:val="22"/>
          <w:lang w:eastAsia="x-none"/>
        </w:rPr>
        <w:t xml:space="preserve"> - </w:t>
      </w:r>
      <w:r w:rsidRPr="003B5CDB">
        <w:rPr>
          <w:bCs/>
          <w:i/>
          <w:iCs/>
          <w:sz w:val="22"/>
          <w:szCs w:val="22"/>
        </w:rPr>
        <w:t>Pakiet nr1</w:t>
      </w:r>
    </w:p>
    <w:p w14:paraId="73379D62" w14:textId="0720819F" w:rsidR="00783578" w:rsidRPr="00D807D1" w:rsidRDefault="00783578" w:rsidP="00784C94">
      <w:pPr>
        <w:spacing w:after="40"/>
        <w:ind w:left="30" w:right="-72"/>
        <w:jc w:val="both"/>
        <w:rPr>
          <w:b/>
          <w:bCs/>
          <w:sz w:val="22"/>
          <w:szCs w:val="22"/>
        </w:rPr>
      </w:pPr>
    </w:p>
    <w:p w14:paraId="21AC130B" w14:textId="224B8B99" w:rsidR="00D807D1" w:rsidRPr="00D807D1" w:rsidRDefault="00D807D1" w:rsidP="00784C94">
      <w:pPr>
        <w:spacing w:line="259" w:lineRule="auto"/>
        <w:jc w:val="both"/>
        <w:rPr>
          <w:rFonts w:eastAsia="Calibri"/>
          <w:sz w:val="22"/>
          <w:szCs w:val="22"/>
          <w:u w:val="single"/>
          <w:lang w:eastAsia="en-US"/>
        </w:rPr>
      </w:pPr>
      <w:r w:rsidRPr="00D807D1">
        <w:rPr>
          <w:b/>
          <w:bCs/>
          <w:sz w:val="22"/>
          <w:szCs w:val="22"/>
        </w:rPr>
        <w:t xml:space="preserve">Pytanie nr 9 </w:t>
      </w:r>
      <w:r w:rsidRPr="00D807D1">
        <w:rPr>
          <w:rFonts w:eastAsia="Calibri"/>
          <w:sz w:val="22"/>
          <w:szCs w:val="22"/>
          <w:u w:val="single"/>
          <w:lang w:eastAsia="en-US"/>
        </w:rPr>
        <w:t xml:space="preserve">Dotyczy: treści SWZ  pkt.  10.1 </w:t>
      </w:r>
      <w:r w:rsidRPr="00D807D1">
        <w:rPr>
          <w:rFonts w:eastAsia="Calibri"/>
          <w:sz w:val="22"/>
          <w:szCs w:val="22"/>
          <w:lang w:eastAsia="en-US"/>
        </w:rPr>
        <w:t>Czy Zamawiający w odniesieniu do wymaganych certyfikatów zawartych w pkt. 5 oraz 6 Specyfikacji Warunków Zamówienia, dopuści zamiennie przedłożenie sprawozdania z badań potwierdzających wytrzymałość oraz odporność powierzchni na uderzenia oferowanego wyposażenia meblowego, wykonanych na podstawie norm PN-EN ISO 527 1-4  i PN-EN ISO 4211-4 wraz ze sprawozdaniem z badań potwierdzającym odporność powłok lakierniczych na ścieranie i na uderzenie zgodnie z normami PN-ISO 4211-4:1999, PN-F-06001-2:1994 oraz PN-EN ISO 7784-2:2006?</w:t>
      </w:r>
    </w:p>
    <w:p w14:paraId="3CD80294" w14:textId="32771E9B" w:rsidR="00D807D1" w:rsidRPr="00D807D1" w:rsidRDefault="00D807D1" w:rsidP="00784C94">
      <w:pPr>
        <w:ind w:left="30" w:right="-72"/>
        <w:jc w:val="both"/>
        <w:rPr>
          <w:b/>
          <w:bCs/>
          <w:sz w:val="22"/>
          <w:szCs w:val="22"/>
        </w:rPr>
      </w:pPr>
      <w:r w:rsidRPr="00D807D1">
        <w:rPr>
          <w:b/>
          <w:bCs/>
          <w:sz w:val="22"/>
          <w:szCs w:val="22"/>
        </w:rPr>
        <w:t>Stanowisko (wyjaśnienie) Zamawiającego:</w:t>
      </w:r>
      <w:r w:rsidR="00784C94">
        <w:rPr>
          <w:b/>
          <w:bCs/>
          <w:sz w:val="22"/>
          <w:szCs w:val="22"/>
        </w:rPr>
        <w:t xml:space="preserve"> </w:t>
      </w:r>
    </w:p>
    <w:p w14:paraId="63BE9618" w14:textId="77777777" w:rsidR="00784C94" w:rsidRPr="00784C94" w:rsidRDefault="00784C94" w:rsidP="00784C94">
      <w:pPr>
        <w:jc w:val="both"/>
        <w:rPr>
          <w:rFonts w:eastAsia="Calibri"/>
          <w:sz w:val="22"/>
          <w:szCs w:val="22"/>
          <w:lang w:eastAsia="en-US"/>
        </w:rPr>
      </w:pPr>
      <w:r w:rsidRPr="00784C94">
        <w:rPr>
          <w:rFonts w:eastAsia="Calibri"/>
          <w:sz w:val="22"/>
          <w:szCs w:val="22"/>
          <w:lang w:eastAsia="en-US"/>
        </w:rPr>
        <w:lastRenderedPageBreak/>
        <w:t xml:space="preserve">Zamawiający zmieni treść pkt. 10.1 lp. 5 i wykreśli lp. 6.  </w:t>
      </w:r>
    </w:p>
    <w:p w14:paraId="2190FD00" w14:textId="77777777" w:rsidR="00784C94" w:rsidRPr="00784C94" w:rsidRDefault="00784C94" w:rsidP="00784C94">
      <w:pPr>
        <w:jc w:val="both"/>
        <w:rPr>
          <w:rFonts w:eastAsia="Calibri"/>
          <w:sz w:val="22"/>
          <w:szCs w:val="22"/>
          <w:lang w:eastAsia="en-US"/>
        </w:rPr>
      </w:pPr>
      <w:proofErr w:type="spellStart"/>
      <w:r w:rsidRPr="00784C94">
        <w:rPr>
          <w:rFonts w:eastAsia="Calibri"/>
          <w:sz w:val="22"/>
          <w:szCs w:val="22"/>
          <w:lang w:eastAsia="en-US"/>
        </w:rPr>
        <w:t>lp</w:t>
      </w:r>
      <w:proofErr w:type="spellEnd"/>
      <w:r w:rsidRPr="00784C94">
        <w:rPr>
          <w:rFonts w:eastAsia="Calibri"/>
          <w:sz w:val="22"/>
          <w:szCs w:val="22"/>
          <w:lang w:eastAsia="en-US"/>
        </w:rPr>
        <w:t xml:space="preserve"> 5. otrzymuje brzmienie:</w:t>
      </w:r>
    </w:p>
    <w:p w14:paraId="61633EE6" w14:textId="52469A27" w:rsidR="00D807D1" w:rsidRPr="00784C94" w:rsidRDefault="00784C94" w:rsidP="00784C94">
      <w:pPr>
        <w:jc w:val="both"/>
        <w:rPr>
          <w:rFonts w:eastAsia="Calibri"/>
          <w:sz w:val="22"/>
          <w:szCs w:val="22"/>
          <w:lang w:eastAsia="en-US"/>
        </w:rPr>
      </w:pPr>
      <w:r w:rsidRPr="00784C94">
        <w:rPr>
          <w:rFonts w:eastAsia="Calibri"/>
          <w:sz w:val="22"/>
          <w:szCs w:val="22"/>
          <w:lang w:eastAsia="en-US"/>
        </w:rPr>
        <w:t>Certyfikaty dla producenta mebli medycznych zgodną z normami ISO 9001:2015 i EN ISO 13485:2003 lub równoważną wydane przez akredytowaną w tym zakresie jednostkę badawczą potwierdzający wymagania i standardy dla producentów mebli medycznych - Pakiet nr1</w:t>
      </w:r>
    </w:p>
    <w:p w14:paraId="136CF944" w14:textId="77777777" w:rsidR="00784C94" w:rsidRDefault="00784C94" w:rsidP="00784C94">
      <w:pPr>
        <w:spacing w:after="160" w:line="259" w:lineRule="auto"/>
        <w:jc w:val="both"/>
        <w:rPr>
          <w:rFonts w:eastAsia="Calibri"/>
          <w:sz w:val="22"/>
          <w:szCs w:val="22"/>
          <w:u w:val="single"/>
          <w:lang w:eastAsia="en-US"/>
        </w:rPr>
      </w:pPr>
    </w:p>
    <w:p w14:paraId="3770D658" w14:textId="45A62F2F" w:rsidR="00D807D1" w:rsidRPr="00D807D1" w:rsidRDefault="00D807D1" w:rsidP="00784C94">
      <w:pPr>
        <w:spacing w:after="160" w:line="259" w:lineRule="auto"/>
        <w:jc w:val="both"/>
        <w:rPr>
          <w:rFonts w:eastAsia="Calibri"/>
          <w:sz w:val="22"/>
          <w:szCs w:val="22"/>
          <w:u w:val="single"/>
          <w:lang w:eastAsia="en-US"/>
        </w:rPr>
      </w:pPr>
      <w:r w:rsidRPr="00D807D1">
        <w:rPr>
          <w:rFonts w:eastAsia="Calibri"/>
          <w:sz w:val="22"/>
          <w:szCs w:val="22"/>
          <w:u w:val="single"/>
          <w:lang w:eastAsia="en-US"/>
        </w:rPr>
        <w:t>Dotyczy: Załącznik nr 3 formularz asortymentowo-cenowy Pakiet 1</w:t>
      </w:r>
    </w:p>
    <w:p w14:paraId="3ACAEEFD"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10</w:t>
      </w:r>
    </w:p>
    <w:p w14:paraId="7EDBD12C" w14:textId="1B26CE74" w:rsidR="00D807D1" w:rsidRPr="00D807D1" w:rsidRDefault="00D807D1" w:rsidP="00784C94">
      <w:pPr>
        <w:spacing w:after="160" w:line="259" w:lineRule="auto"/>
        <w:contextualSpacing/>
        <w:jc w:val="both"/>
        <w:rPr>
          <w:rFonts w:eastAsia="Calibri"/>
          <w:sz w:val="22"/>
          <w:szCs w:val="22"/>
          <w:lang w:eastAsia="en-US"/>
        </w:rPr>
      </w:pPr>
      <w:r w:rsidRPr="00D807D1">
        <w:rPr>
          <w:b/>
          <w:bCs/>
          <w:sz w:val="22"/>
          <w:szCs w:val="22"/>
        </w:rPr>
        <w:t xml:space="preserve"> </w:t>
      </w:r>
      <w:r w:rsidRPr="00D807D1">
        <w:rPr>
          <w:rFonts w:eastAsia="Calibri"/>
          <w:sz w:val="22"/>
          <w:szCs w:val="22"/>
          <w:lang w:eastAsia="en-US"/>
        </w:rPr>
        <w:t xml:space="preserve">Zwracamy się z prośbą o wyjaśnienie czy w pozycjach nr 8, 13 oraz 19 nie doszło do omyłki pisarskiej w zakresie wymaganej technologii wykonania wyposażenia. </w:t>
      </w:r>
    </w:p>
    <w:p w14:paraId="51F471B4"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Prosimy o potwierdzenie iż wskazane szafki wiszące winny być wykonane zgodnie z załącznikiem 1.1. </w:t>
      </w:r>
    </w:p>
    <w:p w14:paraId="45E7C1D4" w14:textId="2A4A72DE"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potwierdza, że przedmiot zamówienia ma być wykonany zgodnie z załącznikiem 1.1.</w:t>
      </w:r>
    </w:p>
    <w:p w14:paraId="29BAF5D0"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0376C019"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11</w:t>
      </w:r>
    </w:p>
    <w:p w14:paraId="0474E3DD" w14:textId="3E815A6C"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Zwracamy się z prośbą czy Zamawiający w odniesieniu do poz. Nr 1 Szafa wentylowana na materiały łatwopalne 2 szt.  wymaga doposażenia szaf w wentylator ? Zgodnie z opisem jest to wyposażenie opcjonalne. </w:t>
      </w:r>
    </w:p>
    <w:p w14:paraId="6703C897" w14:textId="4494DCBD" w:rsidR="00D807D1" w:rsidRPr="00A229B9" w:rsidRDefault="00D807D1" w:rsidP="00784C94">
      <w:pPr>
        <w:spacing w:after="40"/>
        <w:ind w:left="30" w:right="-72"/>
        <w:jc w:val="both"/>
        <w:rPr>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wymaga doposażenia w wentylator.</w:t>
      </w:r>
    </w:p>
    <w:p w14:paraId="13564AB6"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4D9DE111"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12</w:t>
      </w:r>
    </w:p>
    <w:p w14:paraId="707CEF26" w14:textId="01D1184D"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Czy Zamawiający w odniesieniu do poz. 78 oraz 86 formularza cenowego tj. zabudowy meblowej w pomieszczeniach 1.15 Zmywalnia oraz 1.16 D Zmywalnia dopuści zaoferowanie zamiennie blatu o grubości  38 mm,   produkowanego w technologii </w:t>
      </w:r>
      <w:proofErr w:type="spellStart"/>
      <w:r w:rsidRPr="00D807D1">
        <w:rPr>
          <w:rFonts w:eastAsia="Calibri"/>
          <w:sz w:val="22"/>
          <w:szCs w:val="22"/>
          <w:lang w:eastAsia="en-US"/>
        </w:rPr>
        <w:t>postforming</w:t>
      </w:r>
      <w:proofErr w:type="spellEnd"/>
      <w:r w:rsidRPr="00D807D1">
        <w:rPr>
          <w:rFonts w:eastAsia="Calibri"/>
          <w:sz w:val="22"/>
          <w:szCs w:val="22"/>
          <w:lang w:eastAsia="en-US"/>
        </w:rPr>
        <w:t>, czyli płyta wiórowa pokryta wysokogatunkowym laminatem HPL o grubości min. 0,8 mm o wysokim stopniu twardości i wytrzymałości na uszkodzenia mechaniczne oraz  podwyższonej odporności chemicznej. Odporne na promieniowanie UV oraz środki dezynfekcyjno-myjące?</w:t>
      </w:r>
    </w:p>
    <w:p w14:paraId="17333C3F" w14:textId="288B97BE"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03EF6624"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47DFBC51"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13</w:t>
      </w:r>
    </w:p>
    <w:p w14:paraId="122E24C2" w14:textId="6F771EA6"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78 oraz 86 formularza cenowego tj. zabudowy meblowej w pomieszczeniach 1.15 Zmywalnia oraz 1.16 D Zmywalnia dopuści zaoferowanie zamiennie mineralnego blatu o gr. 38 mm, wykonanego  z materiału kompozytowego o nieporowatej powierzchni zapewniającej wysoką higieniczność, materiał blatów odporny na  uderzenia i zarysowanie, obojętny chemicznie?</w:t>
      </w:r>
    </w:p>
    <w:p w14:paraId="239B0C3D" w14:textId="241C2085"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0F44EA5D"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18845362"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14</w:t>
      </w:r>
    </w:p>
    <w:p w14:paraId="61DFBAFD" w14:textId="16035298"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Czy Zamawiający w odniesieniu do poz. 73 formularza cenowego, tj. zabudowy meblowej w pom. 1.13B Przygotowanie materiału,  dopuści zamiennie zaoferowanie zabudowy meblowej wykonanej w technologii stelaża aluminiowego z wypełnieniem z płyty meblowej laminowanej o gr. 18 mm z blatem mineralnym o gr. 38 mm, wykonanym  z materiału kompozytowego o nieporowatej powierzchni zapewniającej wysoką higieniczność, materiał blatów odporny na  uderzenia i zarysowanie, obojętny chemicznie? </w:t>
      </w:r>
    </w:p>
    <w:p w14:paraId="0E31415A" w14:textId="35BB07EA" w:rsidR="00D807D1" w:rsidRPr="00D807D1" w:rsidRDefault="00D807D1" w:rsidP="00784C94">
      <w:pPr>
        <w:spacing w:after="40"/>
        <w:ind w:left="30" w:right="-72"/>
        <w:jc w:val="both"/>
        <w:rPr>
          <w:b/>
          <w:bCs/>
          <w:sz w:val="22"/>
          <w:szCs w:val="22"/>
        </w:rPr>
      </w:pPr>
      <w:r w:rsidRPr="00D807D1">
        <w:rPr>
          <w:b/>
          <w:bCs/>
          <w:sz w:val="22"/>
          <w:szCs w:val="22"/>
        </w:rPr>
        <w:lastRenderedPageBreak/>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5F156781"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03897F76"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15</w:t>
      </w:r>
    </w:p>
    <w:p w14:paraId="5330B9C5" w14:textId="0E58E658"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84 formularza cenowego, tj. Stołu roboczego w pom. 1.16C Receptura, dopuści do zaoferowania zamiennie mineralnego blatu o gr. 38 mm, wykonanego  z materiału kompozytowego o nieporowatej powierzchni zapewniającej wysoką higieniczność, materiał blatów odporny na  uderzenia i zarysowanie, obojętny chemicznie?</w:t>
      </w:r>
    </w:p>
    <w:p w14:paraId="12A4CE39" w14:textId="348275C3" w:rsid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0B386AED" w14:textId="77777777" w:rsidR="00A229B9" w:rsidRPr="00D807D1" w:rsidRDefault="00A229B9" w:rsidP="00784C94">
      <w:pPr>
        <w:spacing w:after="40"/>
        <w:ind w:left="30" w:right="-72"/>
        <w:jc w:val="both"/>
        <w:rPr>
          <w:b/>
          <w:bCs/>
          <w:sz w:val="22"/>
          <w:szCs w:val="22"/>
        </w:rPr>
      </w:pPr>
    </w:p>
    <w:p w14:paraId="03189E8E"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16</w:t>
      </w:r>
    </w:p>
    <w:p w14:paraId="177C2869" w14:textId="3EEC1CC6"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92 formularza cenowego, tj. Stołu roboczego w pom. 1.16F Receptura, dopuści do zaoferowania zamiennie mineralnego blatu o gr. 38 mm, wykonanego  z materiału kompozytowego o nieporowatej powierzchni zapewniającej wysoką higieniczność, materiał blatów odporny na  uderzenia i zarysowanie, obojętny chemicznie?</w:t>
      </w:r>
    </w:p>
    <w:p w14:paraId="578820D8" w14:textId="0E59F8A8"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1126F2E7"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6DF972DE"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17</w:t>
      </w:r>
    </w:p>
    <w:p w14:paraId="1E414895" w14:textId="4B1489DB"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92 formularza cenowego, tj. Stołu roboczego w pom. 1.16F Receptura, dopuści do zaoferowania zamiennie mineralnego blatu o gr. 38 mm, wykonanego  z materiału kompozytowego o nieporowatej powierzchni zapewniającej wysoką higieniczność, materiał blatów odporny na  uderzenia i zarysowanie, obojętny chemicznie?</w:t>
      </w:r>
    </w:p>
    <w:p w14:paraId="1C60EAE4" w14:textId="1F3CFB70"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498A4C9A" w14:textId="77777777" w:rsidR="00D807D1" w:rsidRPr="00D807D1" w:rsidRDefault="00D807D1" w:rsidP="00784C94">
      <w:pPr>
        <w:spacing w:after="160" w:line="259" w:lineRule="auto"/>
        <w:jc w:val="both"/>
        <w:rPr>
          <w:rFonts w:eastAsia="Calibri"/>
          <w:sz w:val="22"/>
          <w:szCs w:val="22"/>
          <w:lang w:eastAsia="en-US"/>
        </w:rPr>
      </w:pPr>
    </w:p>
    <w:p w14:paraId="7FA2DB8C"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18</w:t>
      </w:r>
    </w:p>
    <w:p w14:paraId="59A98CEE" w14:textId="5DF4490A"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pozycji nr 6 Formularza cenowego, tj. Stolika transportowego  (zabiegowo-opatrunkowy) w pom. 0.2 Ekspedycja dopuści do zaoferowania poniższe rozwiązanie: Stolik zabiegowy wykonany w całości ze stali kwasoodpornej gat. 0H18N9, na stelażu z giętego profilu kwadratowego o przekroju 25x25 mm z szynami instrumentalnym i uchwytami do prowadzenia skierowanymi ku górze stanowiącymi stały element stabilnej konstrukcji. Stelaż wyposażony w odboje oraz w wysoce mobilne koła w obudowie z tworzywa sztucznego o średnicy 100 mm, w tym dwa z blokadą. Stolik wyposażony w dwa blaty oraz szufladę pod górnym blatem o wysokości 130 cm. Wymiary stolika bez wyposażenia opcjonalnego: 1120x650x900 mm, wymiar blatów 1000x600 mm?</w:t>
      </w:r>
    </w:p>
    <w:p w14:paraId="4D20004C" w14:textId="3D0310FE"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58907042" w14:textId="77777777" w:rsidR="00D807D1" w:rsidRPr="00D807D1" w:rsidRDefault="00D807D1" w:rsidP="00784C94">
      <w:pPr>
        <w:spacing w:after="160" w:line="259" w:lineRule="auto"/>
        <w:jc w:val="both"/>
        <w:rPr>
          <w:rFonts w:eastAsia="Calibri"/>
          <w:sz w:val="22"/>
          <w:szCs w:val="22"/>
          <w:lang w:eastAsia="en-US"/>
        </w:rPr>
      </w:pPr>
    </w:p>
    <w:p w14:paraId="0D7AE5E1"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19</w:t>
      </w:r>
    </w:p>
    <w:p w14:paraId="382F8019" w14:textId="2B3438FC"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Czy Zamawiający w odniesieniu do pozycji nr 65, 74, 82,89 Formularza cenowego, tj. Stelaża jezdnego z pokrywą do worków na odpady skażone o pojemności 60 l, dopuści do zaoferowania poniższe rozwiązanie: Wózek pojedynczy na odpady lub brudną bieliznę  – pojemność worka 60-80l. Wykonany w całości ze stali kwasoodpornej gat. 0H18N9, </w:t>
      </w:r>
    </w:p>
    <w:p w14:paraId="11521D0C"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lastRenderedPageBreak/>
        <w:t>- stelaż przystosowany do rozbudowy o kolejne segmenty bez konieczności wykonywania przeróbek technologicznych, wyłącznie za pomocą elementów złącznych</w:t>
      </w:r>
    </w:p>
    <w:p w14:paraId="1631004C"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 obręcz wyposażona w klipsy zaciskowe zabezpieczające przed zsunięciem się worka; </w:t>
      </w:r>
    </w:p>
    <w:p w14:paraId="70E51A28"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 pokrywa ze spowalniaczem cichego opadania, który zapewnia komfort użytkowania, ale i zapobiega rozprzestrzenianiu się bakterii, podnoszona pedałem; pokrywa otwierana mechanizmem opartym na dwóch cięgnach równomiernie podnoszących pokrywę, zapobiegającym jej odkształceniu nawet podczas intensywnego użytkowania </w:t>
      </w:r>
    </w:p>
    <w:p w14:paraId="2029535D"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koła w obudowie stalowej ocynkowanej o średnicy 50 mm, w tym dwa z blokadą</w:t>
      </w:r>
    </w:p>
    <w:p w14:paraId="6C6FE0BD"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Wymiary całkowite: 390x440x680 mm [szerokość x głębokość x wysokość]?</w:t>
      </w:r>
    </w:p>
    <w:p w14:paraId="5FB84AC9" w14:textId="5B356770"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1B0D9737"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05FFBC07"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20</w:t>
      </w:r>
    </w:p>
    <w:p w14:paraId="736EE9D3" w14:textId="64435423"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Zwracamy się z prośbą o wyjaśnienie w odniesieniu do poz. 69, 73, 81,88 tj. Regału listwowego, o wskazanie jaki rodzaj jest wymagany: naścienny, stojący czy na podstawie jezdnej ? Adekwatnie od wymaganego rodzaju regału, zwracamy się z prośbą o dopuszczenie do zaoferowania poniżej opisanych rozwiązań:</w:t>
      </w:r>
    </w:p>
    <w:p w14:paraId="74E29B06" w14:textId="77777777" w:rsidR="00D807D1" w:rsidRPr="00D807D1" w:rsidRDefault="00D807D1" w:rsidP="00784C94">
      <w:pPr>
        <w:spacing w:after="160" w:line="259" w:lineRule="auto"/>
        <w:jc w:val="both"/>
        <w:rPr>
          <w:rFonts w:eastAsia="Calibri"/>
          <w:b/>
          <w:bCs/>
          <w:sz w:val="22"/>
          <w:szCs w:val="22"/>
          <w:lang w:eastAsia="en-US"/>
        </w:rPr>
      </w:pPr>
      <w:r w:rsidRPr="00D807D1">
        <w:rPr>
          <w:rFonts w:eastAsia="Calibri"/>
          <w:b/>
          <w:bCs/>
          <w:sz w:val="22"/>
          <w:szCs w:val="22"/>
          <w:lang w:eastAsia="en-US"/>
        </w:rPr>
        <w:t xml:space="preserve">Regał naścienny </w:t>
      </w:r>
    </w:p>
    <w:p w14:paraId="3462311D"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Regał mocowany do ściany: 2xlistwy z haczykami</w:t>
      </w:r>
    </w:p>
    <w:p w14:paraId="3602F52F"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1xpółka 570x250x135mm </w:t>
      </w:r>
    </w:p>
    <w:p w14:paraId="2A84E923"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2xkosz 575x280x135mm</w:t>
      </w:r>
    </w:p>
    <w:p w14:paraId="47F0AE1E"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1xkosz 575x280x260mm</w:t>
      </w:r>
    </w:p>
    <w:p w14:paraId="77549CE5"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1xkosz z wycięciem 575x280x260mm</w:t>
      </w:r>
    </w:p>
    <w:p w14:paraId="041401E5"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 wieszak na obuwie</w:t>
      </w:r>
    </w:p>
    <w:p w14:paraId="0E9955AF"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WYKONANIE: ze stali kwasoodpornej gat. 0H18N9</w:t>
      </w:r>
    </w:p>
    <w:p w14:paraId="2B78C37D"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Wymiary stelaża: </w:t>
      </w:r>
    </w:p>
    <w:p w14:paraId="52F04CA1"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 wysokość: 1800 mm </w:t>
      </w:r>
    </w:p>
    <w:p w14:paraId="67B89B7F"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głębokość: 305 mm</w:t>
      </w:r>
    </w:p>
    <w:p w14:paraId="30323D44"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szerokość całkowita z koszami: 575 mm</w:t>
      </w:r>
    </w:p>
    <w:p w14:paraId="4D07693B" w14:textId="77777777" w:rsidR="00D807D1" w:rsidRPr="00D807D1" w:rsidRDefault="00D807D1" w:rsidP="00784C94">
      <w:pPr>
        <w:spacing w:after="160" w:line="259" w:lineRule="auto"/>
        <w:jc w:val="both"/>
        <w:rPr>
          <w:rFonts w:eastAsia="Calibri"/>
          <w:b/>
          <w:bCs/>
          <w:sz w:val="22"/>
          <w:szCs w:val="22"/>
          <w:lang w:eastAsia="en-US"/>
        </w:rPr>
      </w:pPr>
      <w:r w:rsidRPr="00D807D1">
        <w:rPr>
          <w:rFonts w:eastAsia="Calibri"/>
          <w:b/>
          <w:bCs/>
          <w:sz w:val="22"/>
          <w:szCs w:val="22"/>
          <w:lang w:eastAsia="en-US"/>
        </w:rPr>
        <w:t xml:space="preserve">Regał stojący </w:t>
      </w:r>
    </w:p>
    <w:p w14:paraId="305CE1BD"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Regał na stopach</w:t>
      </w:r>
    </w:p>
    <w:p w14:paraId="764CD950"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2xlistwy z haczykami</w:t>
      </w:r>
    </w:p>
    <w:p w14:paraId="7D39C11A"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1xpółka 570x250x135mm </w:t>
      </w:r>
    </w:p>
    <w:p w14:paraId="2BB20A24"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2xkosz 575x280x135mm</w:t>
      </w:r>
    </w:p>
    <w:p w14:paraId="683BDF1E"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1xkosz 575x280x260mm</w:t>
      </w:r>
    </w:p>
    <w:p w14:paraId="5BEB6C25"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1xkosz z wycięciem 575x280x260mm</w:t>
      </w:r>
    </w:p>
    <w:p w14:paraId="71A0B702"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 wieszak na obuwie</w:t>
      </w:r>
    </w:p>
    <w:p w14:paraId="3D99B353"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WYKONANIE: ze stali kwasoodpornej gat. 0H18N9</w:t>
      </w:r>
    </w:p>
    <w:p w14:paraId="4C814AB2"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Wymiary stelaża: </w:t>
      </w:r>
    </w:p>
    <w:p w14:paraId="171B7CD0"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 wysokość: 1900 mm </w:t>
      </w:r>
    </w:p>
    <w:p w14:paraId="148FEB7E"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głębokość: 305 mm</w:t>
      </w:r>
    </w:p>
    <w:p w14:paraId="7049EF87"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szerokość całkowita z koszami: 575 mm.</w:t>
      </w:r>
    </w:p>
    <w:p w14:paraId="71A48416" w14:textId="77777777" w:rsidR="00D807D1" w:rsidRPr="00D807D1" w:rsidRDefault="00D807D1" w:rsidP="00784C94">
      <w:pPr>
        <w:spacing w:after="160" w:line="259" w:lineRule="auto"/>
        <w:jc w:val="both"/>
        <w:rPr>
          <w:rFonts w:eastAsia="Calibri"/>
          <w:b/>
          <w:bCs/>
          <w:sz w:val="22"/>
          <w:szCs w:val="22"/>
          <w:lang w:eastAsia="en-US"/>
        </w:rPr>
      </w:pPr>
      <w:r w:rsidRPr="00D807D1">
        <w:rPr>
          <w:rFonts w:eastAsia="Calibri"/>
          <w:b/>
          <w:bCs/>
          <w:sz w:val="22"/>
          <w:szCs w:val="22"/>
          <w:lang w:eastAsia="en-US"/>
        </w:rPr>
        <w:t xml:space="preserve">Regał na podstawie jezdnej </w:t>
      </w:r>
    </w:p>
    <w:p w14:paraId="4F6C23F2"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Regał mobilny</w:t>
      </w:r>
    </w:p>
    <w:p w14:paraId="02ABE0BF"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2xlistwy z haczykami</w:t>
      </w:r>
    </w:p>
    <w:p w14:paraId="16D9AD19"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1xpółka 570x250x135mm </w:t>
      </w:r>
    </w:p>
    <w:p w14:paraId="37D243EB"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2xkosz 575x280x135mm</w:t>
      </w:r>
    </w:p>
    <w:p w14:paraId="188462D1"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1xkosz 575x280x260mm</w:t>
      </w:r>
    </w:p>
    <w:p w14:paraId="29CFBA9A"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lastRenderedPageBreak/>
        <w:t>1xkosz z wycięciem 575x280x260mm</w:t>
      </w:r>
    </w:p>
    <w:p w14:paraId="21367526"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1x wieszak na obuwie</w:t>
      </w:r>
    </w:p>
    <w:p w14:paraId="4138E60E"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koła obudowie z tworzywa sztucznego o średnicy 100 mm (szare)</w:t>
      </w:r>
    </w:p>
    <w:p w14:paraId="3EDE8A37"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WYKONANIE: ze stali kwasoodpornej gat. 0H18N9</w:t>
      </w:r>
    </w:p>
    <w:p w14:paraId="7A6945BB"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Wymiary stelaża: </w:t>
      </w:r>
    </w:p>
    <w:p w14:paraId="33A50A66"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xml:space="preserve">- wysokość: 1900 mm </w:t>
      </w:r>
    </w:p>
    <w:p w14:paraId="5D8CC172"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głębokość: 305 mm</w:t>
      </w:r>
    </w:p>
    <w:p w14:paraId="7BE61CCF" w14:textId="77777777" w:rsidR="00D807D1" w:rsidRPr="00D807D1" w:rsidRDefault="00D807D1" w:rsidP="00784C94">
      <w:pPr>
        <w:spacing w:after="160" w:line="259" w:lineRule="auto"/>
        <w:ind w:left="720"/>
        <w:contextualSpacing/>
        <w:jc w:val="both"/>
        <w:rPr>
          <w:rFonts w:eastAsia="Calibri"/>
          <w:sz w:val="22"/>
          <w:szCs w:val="22"/>
          <w:lang w:eastAsia="en-US"/>
        </w:rPr>
      </w:pPr>
      <w:r w:rsidRPr="00D807D1">
        <w:rPr>
          <w:rFonts w:eastAsia="Calibri"/>
          <w:sz w:val="22"/>
          <w:szCs w:val="22"/>
          <w:lang w:eastAsia="en-US"/>
        </w:rPr>
        <w:t>- szerokość całkowita z koszami: 575 mm.</w:t>
      </w:r>
    </w:p>
    <w:p w14:paraId="3C19DF6E" w14:textId="1B35F8D4"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45EC2EB4"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6041F12B" w14:textId="77777777" w:rsidR="00D807D1" w:rsidRPr="00D807D1" w:rsidRDefault="00D807D1" w:rsidP="00784C94">
      <w:pPr>
        <w:spacing w:after="160" w:line="259" w:lineRule="auto"/>
        <w:contextualSpacing/>
        <w:jc w:val="both"/>
        <w:rPr>
          <w:b/>
          <w:bCs/>
          <w:sz w:val="22"/>
          <w:szCs w:val="22"/>
        </w:rPr>
      </w:pPr>
      <w:bookmarkStart w:id="7" w:name="_Hlk140151984"/>
      <w:r w:rsidRPr="00D807D1">
        <w:rPr>
          <w:b/>
          <w:bCs/>
          <w:sz w:val="22"/>
          <w:szCs w:val="22"/>
        </w:rPr>
        <w:t>Pytanie nr 21</w:t>
      </w:r>
    </w:p>
    <w:p w14:paraId="10C892D3" w14:textId="66A1979B"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 xml:space="preserve">Czy Zamawiający w odniesieniu do poz. Regał magazynowy stalowy na nóżkach oraz Regał pięciopółkowy dopuści zaoferowanie zamiennie regał  magazynowy metalowy pięciopółkowy o konstrukcji  z grubej blachy i obciążeniu półki do 100 kg. </w:t>
      </w:r>
    </w:p>
    <w:p w14:paraId="79B55D8C" w14:textId="77777777"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Regały z możliwością mocowania do ściany lub skręceniu plecami ze sobą co zwiększa nośność półki do 200 kg. Półki pełne ze wzmocnieniem wykonane z blachy o gr. 0,8 mm można przestawiać co 30 mm, nogi  regału wyposażone w stopki z tworzywa sztucznego, które chronią podłoże przez rysowaniem – regały o wymiarach zgodnie z wymogiem Zamawiającego?</w:t>
      </w:r>
    </w:p>
    <w:p w14:paraId="479D53B4" w14:textId="5E4C6669"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3DD2CD34" w14:textId="77777777" w:rsidR="00D807D1" w:rsidRPr="00D807D1" w:rsidRDefault="00D807D1" w:rsidP="00784C94">
      <w:pPr>
        <w:spacing w:after="160" w:line="259" w:lineRule="auto"/>
        <w:jc w:val="both"/>
        <w:rPr>
          <w:rFonts w:eastAsia="Calibri"/>
          <w:sz w:val="22"/>
          <w:szCs w:val="22"/>
          <w:u w:val="single"/>
          <w:lang w:eastAsia="en-US"/>
        </w:rPr>
      </w:pPr>
    </w:p>
    <w:p w14:paraId="2091A3F8" w14:textId="77777777" w:rsidR="00D807D1" w:rsidRPr="00D807D1" w:rsidRDefault="00D807D1" w:rsidP="00784C94">
      <w:pPr>
        <w:spacing w:after="160" w:line="259" w:lineRule="auto"/>
        <w:jc w:val="both"/>
        <w:rPr>
          <w:rFonts w:eastAsia="Calibri"/>
          <w:sz w:val="22"/>
          <w:szCs w:val="22"/>
          <w:u w:val="single"/>
          <w:lang w:eastAsia="en-US"/>
        </w:rPr>
      </w:pPr>
      <w:r w:rsidRPr="00D807D1">
        <w:rPr>
          <w:rFonts w:eastAsia="Calibri"/>
          <w:sz w:val="22"/>
          <w:szCs w:val="22"/>
          <w:u w:val="single"/>
          <w:lang w:eastAsia="en-US"/>
        </w:rPr>
        <w:t>Dotyczy: Załącznik nr 3 formularz asortymentowo-cenowy Pakiet 4</w:t>
      </w:r>
    </w:p>
    <w:p w14:paraId="3AA351CF"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22</w:t>
      </w:r>
    </w:p>
    <w:p w14:paraId="3BB3F1C6" w14:textId="78178DAE"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Nr 1 Formularza cenowego tj. Pojemniki transportowe do leków 80x60x44 +/- 2 cm</w:t>
      </w:r>
      <w:bookmarkEnd w:id="7"/>
      <w:r w:rsidRPr="00D807D1">
        <w:rPr>
          <w:rFonts w:eastAsia="Calibri"/>
          <w:sz w:val="22"/>
          <w:szCs w:val="22"/>
          <w:lang w:eastAsia="en-US"/>
        </w:rPr>
        <w:t>, dopuści do zaoferowania pojemnik transportowy wykonany z polipropylenu o wymiarach (szer. x gł. x wys.) 800 x 600 x 450 mm, pojemność pojemnika 150 l, ładowność 150 kg, z możliwością sztaplowania oraz możliwością wyboru kolorystyki?</w:t>
      </w:r>
    </w:p>
    <w:p w14:paraId="1651D1E5" w14:textId="4EEDE310"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014F0390"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501733C5"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23</w:t>
      </w:r>
    </w:p>
    <w:p w14:paraId="4F485B7E" w14:textId="462D3A02"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Nr 2 Formularza cenowego tj. Pojemniki transportowe do leków 60x40x44 +/- 2 cm, dopuści do zaaferowania pojemnik transportowy z pokrywą, wykonany z polipropylenu o wymiarach (szer. x gł. x wys.) 600 x 400 x 410 mm, pojemność pojemnika 67l, ładowność 50 kg, z możliwością sztaplowania oraz możliwością wyboru kolorystyki?</w:t>
      </w:r>
    </w:p>
    <w:p w14:paraId="5BEDF3D7" w14:textId="6D431D64" w:rsidR="00D807D1" w:rsidRPr="00D807D1" w:rsidRDefault="00D807D1" w:rsidP="00784C94">
      <w:pPr>
        <w:spacing w:after="40"/>
        <w:ind w:left="30" w:right="-72"/>
        <w:jc w:val="both"/>
        <w:rPr>
          <w:b/>
          <w:bCs/>
          <w:sz w:val="22"/>
          <w:szCs w:val="22"/>
        </w:rPr>
      </w:pPr>
      <w:r w:rsidRPr="00D807D1">
        <w:rPr>
          <w:b/>
          <w:bCs/>
          <w:sz w:val="22"/>
          <w:szCs w:val="22"/>
        </w:rPr>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25EAC2C0" w14:textId="77777777" w:rsidR="00D807D1" w:rsidRPr="00D807D1" w:rsidRDefault="00D807D1" w:rsidP="00784C94">
      <w:pPr>
        <w:spacing w:after="160" w:line="259" w:lineRule="auto"/>
        <w:ind w:left="720"/>
        <w:contextualSpacing/>
        <w:jc w:val="both"/>
        <w:rPr>
          <w:rFonts w:eastAsia="Calibri"/>
          <w:sz w:val="22"/>
          <w:szCs w:val="22"/>
          <w:lang w:eastAsia="en-US"/>
        </w:rPr>
      </w:pPr>
    </w:p>
    <w:p w14:paraId="743C958A" w14:textId="77777777" w:rsidR="00D807D1" w:rsidRPr="00D807D1" w:rsidRDefault="00D807D1" w:rsidP="00784C94">
      <w:pPr>
        <w:spacing w:after="160" w:line="259" w:lineRule="auto"/>
        <w:contextualSpacing/>
        <w:jc w:val="both"/>
        <w:rPr>
          <w:b/>
          <w:bCs/>
          <w:sz w:val="22"/>
          <w:szCs w:val="22"/>
        </w:rPr>
      </w:pPr>
      <w:r w:rsidRPr="00D807D1">
        <w:rPr>
          <w:b/>
          <w:bCs/>
          <w:sz w:val="22"/>
          <w:szCs w:val="22"/>
        </w:rPr>
        <w:t>Pytanie nr 24</w:t>
      </w:r>
    </w:p>
    <w:p w14:paraId="3A3DF3C0" w14:textId="14A760E3" w:rsidR="00D807D1" w:rsidRPr="00D807D1" w:rsidRDefault="00D807D1" w:rsidP="00784C94">
      <w:pPr>
        <w:spacing w:after="160" w:line="259" w:lineRule="auto"/>
        <w:contextualSpacing/>
        <w:jc w:val="both"/>
        <w:rPr>
          <w:rFonts w:eastAsia="Calibri"/>
          <w:sz w:val="22"/>
          <w:szCs w:val="22"/>
          <w:lang w:eastAsia="en-US"/>
        </w:rPr>
      </w:pPr>
      <w:r w:rsidRPr="00D807D1">
        <w:rPr>
          <w:rFonts w:eastAsia="Calibri"/>
          <w:sz w:val="22"/>
          <w:szCs w:val="22"/>
          <w:lang w:eastAsia="en-US"/>
        </w:rPr>
        <w:t>Czy Zamawiający w odniesieniu do poz. Nr 3 Formularza cenowego tj. Pojemniki transportowe do leków 40x30x34 +/- 2 cm, dopuści do zaaferowania pojemnik transportowy z pokrywą, wykonany z polipropylenu o wymiarach (szer. x gł. x wys.) 400 x 300 x 250 mm, pojemność pojemnika 20l, ładowność 30 kg, z możliwością sztaplowania oraz możliwością wyboru kolorystyki?</w:t>
      </w:r>
    </w:p>
    <w:p w14:paraId="52B05B0B" w14:textId="38E118F6" w:rsidR="00D807D1" w:rsidRPr="00D807D1" w:rsidRDefault="00D807D1" w:rsidP="00784C94">
      <w:pPr>
        <w:spacing w:after="40"/>
        <w:ind w:left="30" w:right="-72"/>
        <w:jc w:val="both"/>
        <w:rPr>
          <w:b/>
          <w:bCs/>
          <w:sz w:val="22"/>
          <w:szCs w:val="22"/>
        </w:rPr>
      </w:pPr>
      <w:r w:rsidRPr="00D807D1">
        <w:rPr>
          <w:b/>
          <w:bCs/>
          <w:sz w:val="22"/>
          <w:szCs w:val="22"/>
        </w:rPr>
        <w:lastRenderedPageBreak/>
        <w:t>Stanowisko (wyjaśnienie) Zamawiającego:</w:t>
      </w:r>
      <w:r w:rsidR="00A229B9">
        <w:rPr>
          <w:b/>
          <w:bCs/>
          <w:sz w:val="22"/>
          <w:szCs w:val="22"/>
        </w:rPr>
        <w:t xml:space="preserve"> </w:t>
      </w:r>
      <w:r w:rsidR="00A229B9" w:rsidRPr="00A229B9">
        <w:rPr>
          <w:sz w:val="22"/>
          <w:szCs w:val="22"/>
        </w:rPr>
        <w:t>Zamawiający dopuści wykonanie powyższego przedmiotu zamówienia jeżeli parametry będą równoważne do parametrów określonych w SWZ. Poza tym spełnią warunek miejsca i celu określonego w SWZ.</w:t>
      </w:r>
    </w:p>
    <w:p w14:paraId="6691A508" w14:textId="77777777" w:rsidR="00632662" w:rsidRDefault="00A229B9" w:rsidP="00D83A57">
      <w:pPr>
        <w:spacing w:after="160" w:line="259" w:lineRule="auto"/>
        <w:ind w:left="720"/>
        <w:contextualSpacing/>
        <w:jc w:val="both"/>
        <w:rPr>
          <w:rFonts w:eastAsia="Calibri"/>
          <w:sz w:val="22"/>
          <w:szCs w:val="22"/>
          <w:lang w:eastAsia="en-US"/>
        </w:rPr>
      </w:pPr>
      <w:r>
        <w:rPr>
          <w:rFonts w:eastAsia="Calibri"/>
          <w:sz w:val="22"/>
          <w:szCs w:val="22"/>
          <w:lang w:eastAsia="en-US"/>
        </w:rPr>
        <w:t xml:space="preserve"> </w:t>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r w:rsidR="00D83A57">
        <w:rPr>
          <w:rFonts w:eastAsia="Calibri"/>
          <w:sz w:val="22"/>
          <w:szCs w:val="22"/>
          <w:lang w:eastAsia="en-US"/>
        </w:rPr>
        <w:tab/>
      </w:r>
    </w:p>
    <w:p w14:paraId="378B9271" w14:textId="77777777" w:rsidR="00632662" w:rsidRDefault="00632662" w:rsidP="00632662">
      <w:pPr>
        <w:spacing w:line="360" w:lineRule="auto"/>
        <w:ind w:left="3117" w:firstLine="423"/>
        <w:jc w:val="center"/>
        <w:rPr>
          <w:i/>
          <w:sz w:val="22"/>
          <w:szCs w:val="22"/>
        </w:rPr>
      </w:pPr>
    </w:p>
    <w:p w14:paraId="6C5C9064" w14:textId="431C80F2" w:rsidR="00632662" w:rsidRDefault="00632662" w:rsidP="00632662">
      <w:pPr>
        <w:spacing w:line="360" w:lineRule="auto"/>
        <w:ind w:left="3117" w:firstLine="423"/>
        <w:jc w:val="center"/>
        <w:rPr>
          <w:i/>
          <w:sz w:val="22"/>
          <w:szCs w:val="22"/>
        </w:rPr>
      </w:pPr>
      <w:r>
        <w:rPr>
          <w:i/>
          <w:sz w:val="22"/>
          <w:szCs w:val="22"/>
        </w:rPr>
        <w:t>Zamawiający</w:t>
      </w:r>
    </w:p>
    <w:p w14:paraId="361C4710" w14:textId="77777777" w:rsidR="00632662" w:rsidRDefault="00632662" w:rsidP="00632662">
      <w:pPr>
        <w:ind w:firstLine="425"/>
        <w:jc w:val="center"/>
        <w:rPr>
          <w:sz w:val="22"/>
          <w:szCs w:val="22"/>
        </w:rPr>
      </w:pPr>
      <w:r>
        <w:rPr>
          <w:sz w:val="22"/>
          <w:szCs w:val="22"/>
        </w:rPr>
        <w:t xml:space="preserve">                                                            /-/ Dyrektor Szpitala Wojewódzkiego </w:t>
      </w:r>
    </w:p>
    <w:p w14:paraId="75DEF8AA" w14:textId="77777777" w:rsidR="00632662" w:rsidRDefault="00632662" w:rsidP="00632662">
      <w:pPr>
        <w:ind w:firstLine="425"/>
        <w:jc w:val="center"/>
        <w:rPr>
          <w:sz w:val="22"/>
          <w:szCs w:val="22"/>
        </w:rPr>
      </w:pPr>
      <w:r>
        <w:rPr>
          <w:sz w:val="22"/>
          <w:szCs w:val="22"/>
        </w:rPr>
        <w:t xml:space="preserve">                                                          w Poznaniu</w:t>
      </w:r>
    </w:p>
    <w:p w14:paraId="05F69962" w14:textId="77777777" w:rsidR="00632662" w:rsidRDefault="00632662" w:rsidP="00632662">
      <w:pPr>
        <w:ind w:firstLine="425"/>
        <w:jc w:val="center"/>
        <w:rPr>
          <w:i/>
        </w:rPr>
      </w:pPr>
      <w:r>
        <w:rPr>
          <w:sz w:val="22"/>
          <w:szCs w:val="22"/>
        </w:rPr>
        <w:t xml:space="preserve">                                                             Piotr Nowicki</w:t>
      </w:r>
    </w:p>
    <w:p w14:paraId="6066EF62" w14:textId="77777777" w:rsidR="00632662" w:rsidRDefault="00632662" w:rsidP="00632662">
      <w:pPr>
        <w:ind w:firstLine="425"/>
        <w:jc w:val="center"/>
        <w:rPr>
          <w:iCs/>
          <w:sz w:val="22"/>
          <w:szCs w:val="22"/>
        </w:rPr>
      </w:pPr>
      <w:r>
        <w:rPr>
          <w:sz w:val="22"/>
          <w:szCs w:val="22"/>
        </w:rPr>
        <w:t xml:space="preserve">                                                            </w:t>
      </w:r>
    </w:p>
    <w:p w14:paraId="001B97D4" w14:textId="10962D82" w:rsidR="006D4AB3" w:rsidRPr="00D807D1" w:rsidRDefault="006D4AB3" w:rsidP="00632662">
      <w:pPr>
        <w:spacing w:after="160" w:line="259" w:lineRule="auto"/>
        <w:ind w:left="720"/>
        <w:contextualSpacing/>
        <w:jc w:val="center"/>
        <w:rPr>
          <w:sz w:val="24"/>
          <w:szCs w:val="24"/>
        </w:rPr>
      </w:pPr>
    </w:p>
    <w:sectPr w:rsidR="006D4AB3" w:rsidRPr="00D807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1AA01" w14:textId="77777777" w:rsidR="00361287" w:rsidRDefault="00361287">
      <w:r>
        <w:separator/>
      </w:r>
    </w:p>
  </w:endnote>
  <w:endnote w:type="continuationSeparator" w:id="0">
    <w:p w14:paraId="5EAE2B71" w14:textId="77777777" w:rsidR="00361287" w:rsidRDefault="00361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MT">
    <w:charset w:val="EE"/>
    <w:family w:val="swiss"/>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8640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851AE6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02911" w14:textId="3C9F73A2" w:rsidR="006D4AB3" w:rsidRDefault="004832B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CB355C4" wp14:editId="228AA9C3">
              <wp:simplePos x="0" y="0"/>
              <wp:positionH relativeFrom="column">
                <wp:posOffset>-48895</wp:posOffset>
              </wp:positionH>
              <wp:positionV relativeFrom="paragraph">
                <wp:posOffset>111125</wp:posOffset>
              </wp:positionV>
              <wp:extent cx="5829300" cy="0"/>
              <wp:effectExtent l="0" t="0" r="0" b="0"/>
              <wp:wrapNone/>
              <wp:docPr id="76704699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C1FF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6C42D0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3082" w14:textId="77777777" w:rsidR="006D4AB3" w:rsidRDefault="006D4AB3">
    <w:pPr>
      <w:pStyle w:val="Stopka"/>
      <w:pBdr>
        <w:bottom w:val="single" w:sz="6" w:space="0" w:color="auto"/>
      </w:pBdr>
      <w:tabs>
        <w:tab w:val="clear" w:pos="4536"/>
        <w:tab w:val="left" w:pos="6237"/>
      </w:tabs>
    </w:pPr>
  </w:p>
  <w:p w14:paraId="5AFDCEA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EDDE4B" w14:textId="77777777" w:rsidR="006D4AB3" w:rsidRDefault="006D4AB3">
    <w:pPr>
      <w:pStyle w:val="Stopka"/>
      <w:tabs>
        <w:tab w:val="clear" w:pos="4536"/>
        <w:tab w:val="left" w:pos="6237"/>
      </w:tabs>
    </w:pPr>
  </w:p>
  <w:p w14:paraId="2175C63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304BC" w14:textId="77777777" w:rsidR="00361287" w:rsidRDefault="00361287">
      <w:r>
        <w:separator/>
      </w:r>
    </w:p>
  </w:footnote>
  <w:footnote w:type="continuationSeparator" w:id="0">
    <w:p w14:paraId="44006772" w14:textId="77777777" w:rsidR="00361287" w:rsidRDefault="00361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BB43B" w14:textId="77777777" w:rsidR="00E61516" w:rsidRDefault="00E615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1145" w14:textId="77777777" w:rsidR="00E61516" w:rsidRDefault="00E615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C09BE" w14:textId="77777777" w:rsidR="00E61516" w:rsidRDefault="00E615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7870FB76"/>
    <w:lvl w:ilvl="0">
      <w:start w:val="1"/>
      <w:numFmt w:val="decimal"/>
      <w:lvlText w:val="%1."/>
      <w:lvlJc w:val="left"/>
      <w:pPr>
        <w:ind w:left="720" w:hanging="360"/>
      </w:pPr>
      <w:rPr>
        <w:rFonts w:hint="default"/>
        <w:b w:val="0"/>
        <w:bCs w:val="0"/>
        <w:strike w:val="0"/>
      </w:rPr>
    </w:lvl>
  </w:abstractNum>
  <w:abstractNum w:abstractNumId="1" w15:restartNumberingAfterBreak="0">
    <w:nsid w:val="058743B8"/>
    <w:multiLevelType w:val="hybridMultilevel"/>
    <w:tmpl w:val="3E2817EE"/>
    <w:lvl w:ilvl="0" w:tplc="4CD29A66">
      <w:start w:val="7"/>
      <w:numFmt w:val="decimal"/>
      <w:lvlText w:val="%1."/>
      <w:lvlJc w:val="left"/>
      <w:pPr>
        <w:ind w:left="919" w:hanging="49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CA4BDE"/>
    <w:multiLevelType w:val="hybridMultilevel"/>
    <w:tmpl w:val="7208052C"/>
    <w:lvl w:ilvl="0" w:tplc="564C2CFE">
      <w:start w:val="3"/>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CBC385E"/>
    <w:multiLevelType w:val="hybridMultilevel"/>
    <w:tmpl w:val="5B88F1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3B641B4"/>
    <w:multiLevelType w:val="hybridMultilevel"/>
    <w:tmpl w:val="9C5872BE"/>
    <w:lvl w:ilvl="0" w:tplc="B60A49DE">
      <w:start w:val="5"/>
      <w:numFmt w:val="decimal"/>
      <w:lvlText w:val="%1."/>
      <w:lvlJc w:val="left"/>
      <w:pPr>
        <w:ind w:left="919" w:hanging="49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D9B51F4"/>
    <w:multiLevelType w:val="hybridMultilevel"/>
    <w:tmpl w:val="3A04F852"/>
    <w:lvl w:ilvl="0" w:tplc="207EC5EA">
      <w:start w:val="1"/>
      <w:numFmt w:val="decimal"/>
      <w:lvlText w:val="%1."/>
      <w:lvlJc w:val="left"/>
      <w:pPr>
        <w:ind w:left="919" w:hanging="493"/>
      </w:pPr>
      <w:rPr>
        <w:rFonts w:hint="default"/>
      </w:rPr>
    </w:lvl>
    <w:lvl w:ilvl="1" w:tplc="04150019" w:tentative="1">
      <w:start w:val="1"/>
      <w:numFmt w:val="lowerLetter"/>
      <w:lvlText w:val="%2."/>
      <w:lvlJc w:val="left"/>
      <w:pPr>
        <w:ind w:left="1639" w:hanging="360"/>
      </w:pPr>
    </w:lvl>
    <w:lvl w:ilvl="2" w:tplc="0415001B" w:tentative="1">
      <w:start w:val="1"/>
      <w:numFmt w:val="lowerRoman"/>
      <w:lvlText w:val="%3."/>
      <w:lvlJc w:val="right"/>
      <w:pPr>
        <w:ind w:left="2359" w:hanging="180"/>
      </w:pPr>
    </w:lvl>
    <w:lvl w:ilvl="3" w:tplc="0415000F" w:tentative="1">
      <w:start w:val="1"/>
      <w:numFmt w:val="decimal"/>
      <w:lvlText w:val="%4."/>
      <w:lvlJc w:val="left"/>
      <w:pPr>
        <w:ind w:left="3079" w:hanging="360"/>
      </w:pPr>
    </w:lvl>
    <w:lvl w:ilvl="4" w:tplc="04150019" w:tentative="1">
      <w:start w:val="1"/>
      <w:numFmt w:val="lowerLetter"/>
      <w:lvlText w:val="%5."/>
      <w:lvlJc w:val="left"/>
      <w:pPr>
        <w:ind w:left="3799" w:hanging="360"/>
      </w:pPr>
    </w:lvl>
    <w:lvl w:ilvl="5" w:tplc="0415001B" w:tentative="1">
      <w:start w:val="1"/>
      <w:numFmt w:val="lowerRoman"/>
      <w:lvlText w:val="%6."/>
      <w:lvlJc w:val="right"/>
      <w:pPr>
        <w:ind w:left="4519" w:hanging="180"/>
      </w:pPr>
    </w:lvl>
    <w:lvl w:ilvl="6" w:tplc="0415000F" w:tentative="1">
      <w:start w:val="1"/>
      <w:numFmt w:val="decimal"/>
      <w:lvlText w:val="%7."/>
      <w:lvlJc w:val="left"/>
      <w:pPr>
        <w:ind w:left="5239" w:hanging="360"/>
      </w:pPr>
    </w:lvl>
    <w:lvl w:ilvl="7" w:tplc="04150019" w:tentative="1">
      <w:start w:val="1"/>
      <w:numFmt w:val="lowerLetter"/>
      <w:lvlText w:val="%8."/>
      <w:lvlJc w:val="left"/>
      <w:pPr>
        <w:ind w:left="5959" w:hanging="360"/>
      </w:pPr>
    </w:lvl>
    <w:lvl w:ilvl="8" w:tplc="0415001B" w:tentative="1">
      <w:start w:val="1"/>
      <w:numFmt w:val="lowerRoman"/>
      <w:lvlText w:val="%9."/>
      <w:lvlJc w:val="right"/>
      <w:pPr>
        <w:ind w:left="6679" w:hanging="180"/>
      </w:pPr>
    </w:lvl>
  </w:abstractNum>
  <w:abstractNum w:abstractNumId="10" w15:restartNumberingAfterBreak="0">
    <w:nsid w:val="5DBB2065"/>
    <w:multiLevelType w:val="hybridMultilevel"/>
    <w:tmpl w:val="DB086CCE"/>
    <w:lvl w:ilvl="0" w:tplc="FFFFFFFF">
      <w:start w:val="1"/>
      <w:numFmt w:val="decimal"/>
      <w:lvlText w:val="%1."/>
      <w:lvlJc w:val="left"/>
      <w:pPr>
        <w:ind w:left="919" w:hanging="493"/>
      </w:pPr>
      <w:rPr>
        <w:rFonts w:hint="default"/>
      </w:rPr>
    </w:lvl>
    <w:lvl w:ilvl="1" w:tplc="FFFFFFFF" w:tentative="1">
      <w:start w:val="1"/>
      <w:numFmt w:val="lowerLetter"/>
      <w:lvlText w:val="%2."/>
      <w:lvlJc w:val="left"/>
      <w:pPr>
        <w:ind w:left="1639" w:hanging="360"/>
      </w:pPr>
    </w:lvl>
    <w:lvl w:ilvl="2" w:tplc="FFFFFFFF" w:tentative="1">
      <w:start w:val="1"/>
      <w:numFmt w:val="lowerRoman"/>
      <w:lvlText w:val="%3."/>
      <w:lvlJc w:val="right"/>
      <w:pPr>
        <w:ind w:left="2359" w:hanging="180"/>
      </w:pPr>
    </w:lvl>
    <w:lvl w:ilvl="3" w:tplc="FFFFFFFF" w:tentative="1">
      <w:start w:val="1"/>
      <w:numFmt w:val="decimal"/>
      <w:lvlText w:val="%4."/>
      <w:lvlJc w:val="left"/>
      <w:pPr>
        <w:ind w:left="3079" w:hanging="360"/>
      </w:pPr>
    </w:lvl>
    <w:lvl w:ilvl="4" w:tplc="FFFFFFFF" w:tentative="1">
      <w:start w:val="1"/>
      <w:numFmt w:val="lowerLetter"/>
      <w:lvlText w:val="%5."/>
      <w:lvlJc w:val="left"/>
      <w:pPr>
        <w:ind w:left="3799" w:hanging="360"/>
      </w:pPr>
    </w:lvl>
    <w:lvl w:ilvl="5" w:tplc="FFFFFFFF" w:tentative="1">
      <w:start w:val="1"/>
      <w:numFmt w:val="lowerRoman"/>
      <w:lvlText w:val="%6."/>
      <w:lvlJc w:val="right"/>
      <w:pPr>
        <w:ind w:left="4519" w:hanging="180"/>
      </w:pPr>
    </w:lvl>
    <w:lvl w:ilvl="6" w:tplc="FFFFFFFF" w:tentative="1">
      <w:start w:val="1"/>
      <w:numFmt w:val="decimal"/>
      <w:lvlText w:val="%7."/>
      <w:lvlJc w:val="left"/>
      <w:pPr>
        <w:ind w:left="5239" w:hanging="360"/>
      </w:pPr>
    </w:lvl>
    <w:lvl w:ilvl="7" w:tplc="FFFFFFFF" w:tentative="1">
      <w:start w:val="1"/>
      <w:numFmt w:val="lowerLetter"/>
      <w:lvlText w:val="%8."/>
      <w:lvlJc w:val="left"/>
      <w:pPr>
        <w:ind w:left="5959" w:hanging="360"/>
      </w:pPr>
    </w:lvl>
    <w:lvl w:ilvl="8" w:tplc="FFFFFFFF" w:tentative="1">
      <w:start w:val="1"/>
      <w:numFmt w:val="lowerRoman"/>
      <w:lvlText w:val="%9."/>
      <w:lvlJc w:val="right"/>
      <w:pPr>
        <w:ind w:left="6679" w:hanging="180"/>
      </w:pPr>
    </w:lvl>
  </w:abstractNum>
  <w:abstractNum w:abstractNumId="11" w15:restartNumberingAfterBreak="0">
    <w:nsid w:val="63F204E9"/>
    <w:multiLevelType w:val="hybridMultilevel"/>
    <w:tmpl w:val="15C80F3C"/>
    <w:lvl w:ilvl="0" w:tplc="87DC839E">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6EF2AC8"/>
    <w:multiLevelType w:val="hybridMultilevel"/>
    <w:tmpl w:val="A978E4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75E10D9"/>
    <w:multiLevelType w:val="hybridMultilevel"/>
    <w:tmpl w:val="2B7ED360"/>
    <w:lvl w:ilvl="0" w:tplc="DB5266A6">
      <w:start w:val="4"/>
      <w:numFmt w:val="decimal"/>
      <w:lvlText w:val="%1."/>
      <w:lvlJc w:val="left"/>
      <w:pPr>
        <w:ind w:left="919" w:hanging="49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9B2C3F"/>
    <w:multiLevelType w:val="singleLevel"/>
    <w:tmpl w:val="7870FB76"/>
    <w:lvl w:ilvl="0">
      <w:start w:val="1"/>
      <w:numFmt w:val="decimal"/>
      <w:lvlText w:val="%1."/>
      <w:lvlJc w:val="left"/>
      <w:pPr>
        <w:ind w:left="720" w:hanging="360"/>
      </w:pPr>
      <w:rPr>
        <w:rFonts w:hint="default"/>
        <w:b w:val="0"/>
        <w:bCs w:val="0"/>
        <w:strike w:val="0"/>
      </w:rPr>
    </w:lvl>
  </w:abstractNum>
  <w:num w:numId="1" w16cid:durableId="165437874">
    <w:abstractNumId w:val="7"/>
  </w:num>
  <w:num w:numId="2" w16cid:durableId="835655357">
    <w:abstractNumId w:val="15"/>
  </w:num>
  <w:num w:numId="3" w16cid:durableId="291132174">
    <w:abstractNumId w:val="6"/>
  </w:num>
  <w:num w:numId="4" w16cid:durableId="123694627">
    <w:abstractNumId w:val="14"/>
  </w:num>
  <w:num w:numId="5" w16cid:durableId="185754233">
    <w:abstractNumId w:val="3"/>
  </w:num>
  <w:num w:numId="6" w16cid:durableId="2066176576">
    <w:abstractNumId w:val="4"/>
  </w:num>
  <w:num w:numId="7" w16cid:durableId="553540814">
    <w:abstractNumId w:val="12"/>
  </w:num>
  <w:num w:numId="8" w16cid:durableId="872350054">
    <w:abstractNumId w:val="9"/>
  </w:num>
  <w:num w:numId="9" w16cid:durableId="1690328446">
    <w:abstractNumId w:val="13"/>
  </w:num>
  <w:num w:numId="10" w16cid:durableId="37436093">
    <w:abstractNumId w:val="10"/>
  </w:num>
  <w:num w:numId="11" w16cid:durableId="834951338">
    <w:abstractNumId w:val="0"/>
  </w:num>
  <w:num w:numId="12" w16cid:durableId="787894906">
    <w:abstractNumId w:val="2"/>
  </w:num>
  <w:num w:numId="13" w16cid:durableId="1638604150">
    <w:abstractNumId w:val="16"/>
  </w:num>
  <w:num w:numId="14" w16cid:durableId="960916509">
    <w:abstractNumId w:val="0"/>
    <w:lvlOverride w:ilvl="0">
      <w:startOverride w:val="1"/>
    </w:lvlOverride>
  </w:num>
  <w:num w:numId="15" w16cid:durableId="145241942">
    <w:abstractNumId w:val="8"/>
  </w:num>
  <w:num w:numId="16" w16cid:durableId="369302371">
    <w:abstractNumId w:val="17"/>
  </w:num>
  <w:num w:numId="17" w16cid:durableId="1256943707">
    <w:abstractNumId w:val="1"/>
  </w:num>
  <w:num w:numId="18" w16cid:durableId="528959197">
    <w:abstractNumId w:val="11"/>
  </w:num>
  <w:num w:numId="19" w16cid:durableId="557936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287"/>
    <w:rsid w:val="00031374"/>
    <w:rsid w:val="000A1097"/>
    <w:rsid w:val="000E2A8F"/>
    <w:rsid w:val="0012774F"/>
    <w:rsid w:val="00144B7A"/>
    <w:rsid w:val="00180C6E"/>
    <w:rsid w:val="0029606A"/>
    <w:rsid w:val="002D08A0"/>
    <w:rsid w:val="00361287"/>
    <w:rsid w:val="003B5CDB"/>
    <w:rsid w:val="004832B0"/>
    <w:rsid w:val="004848F3"/>
    <w:rsid w:val="004A75F2"/>
    <w:rsid w:val="005144A9"/>
    <w:rsid w:val="00520165"/>
    <w:rsid w:val="005B1B08"/>
    <w:rsid w:val="00632662"/>
    <w:rsid w:val="00632C3C"/>
    <w:rsid w:val="00662BDB"/>
    <w:rsid w:val="006A5DF1"/>
    <w:rsid w:val="006B7198"/>
    <w:rsid w:val="006D4AB3"/>
    <w:rsid w:val="006F3B81"/>
    <w:rsid w:val="00783578"/>
    <w:rsid w:val="00784C94"/>
    <w:rsid w:val="007D7198"/>
    <w:rsid w:val="00864A4B"/>
    <w:rsid w:val="00870F9F"/>
    <w:rsid w:val="008804B6"/>
    <w:rsid w:val="00897AB0"/>
    <w:rsid w:val="008A3553"/>
    <w:rsid w:val="00A229B9"/>
    <w:rsid w:val="00A905AC"/>
    <w:rsid w:val="00AC3B59"/>
    <w:rsid w:val="00AC4F41"/>
    <w:rsid w:val="00BA6584"/>
    <w:rsid w:val="00BE7BFD"/>
    <w:rsid w:val="00C370F2"/>
    <w:rsid w:val="00C44EEC"/>
    <w:rsid w:val="00C60363"/>
    <w:rsid w:val="00CE69BC"/>
    <w:rsid w:val="00D22FFA"/>
    <w:rsid w:val="00D807D1"/>
    <w:rsid w:val="00D83A57"/>
    <w:rsid w:val="00D8461B"/>
    <w:rsid w:val="00D915F2"/>
    <w:rsid w:val="00DF32E8"/>
    <w:rsid w:val="00DF53CA"/>
    <w:rsid w:val="00E21B49"/>
    <w:rsid w:val="00E2789F"/>
    <w:rsid w:val="00E6005D"/>
    <w:rsid w:val="00E61516"/>
    <w:rsid w:val="00E72428"/>
    <w:rsid w:val="00E74BC3"/>
    <w:rsid w:val="00E935D6"/>
    <w:rsid w:val="00EA14B3"/>
    <w:rsid w:val="00EA416E"/>
    <w:rsid w:val="00F76C4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80D08"/>
  <w15:chartTrackingRefBased/>
  <w15:docId w15:val="{E3EBEEA1-6649-40CA-BD0E-25C190CC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CE69BC"/>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35">
    <w:name w:val="Style35"/>
    <w:basedOn w:val="Normalny"/>
    <w:rsid w:val="00CE69BC"/>
    <w:pPr>
      <w:widowControl w:val="0"/>
      <w:autoSpaceDE w:val="0"/>
      <w:autoSpaceDN w:val="0"/>
      <w:adjustRightInd w:val="0"/>
      <w:spacing w:line="254" w:lineRule="exact"/>
    </w:pPr>
    <w:rPr>
      <w:rFonts w:ascii="Arial Unicode MS" w:eastAsia="Arial Unicode MS" w:hAnsi="Calibri" w:cs="Arial Unicode MS"/>
      <w:sz w:val="24"/>
      <w:szCs w:val="24"/>
    </w:rPr>
  </w:style>
  <w:style w:type="character" w:customStyle="1" w:styleId="FontStyle128">
    <w:name w:val="Font Style128"/>
    <w:rsid w:val="00CE69BC"/>
    <w:rPr>
      <w:rFonts w:ascii="Times New Roman" w:hAnsi="Times New Roman" w:cs="Times New Roman"/>
      <w:color w:val="000000"/>
      <w:sz w:val="20"/>
      <w:szCs w:val="20"/>
    </w:rPr>
  </w:style>
  <w:style w:type="character" w:customStyle="1" w:styleId="hgkelc">
    <w:name w:val="hgkelc"/>
    <w:basedOn w:val="Domylnaczcionkaakapitu"/>
    <w:rsid w:val="00784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64</TotalTime>
  <Pages>17</Pages>
  <Words>6203</Words>
  <Characters>39901</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12</cp:revision>
  <cp:lastPrinted>2023-07-19T06:38:00Z</cp:lastPrinted>
  <dcterms:created xsi:type="dcterms:W3CDTF">2023-07-17T05:49:00Z</dcterms:created>
  <dcterms:modified xsi:type="dcterms:W3CDTF">2023-07-19T12:12:00Z</dcterms:modified>
</cp:coreProperties>
</file>