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27EED" w14:textId="77777777" w:rsidR="00D665F5" w:rsidRPr="00355C9D" w:rsidRDefault="00FF65B2" w:rsidP="00245DB9">
      <w:pPr>
        <w:jc w:val="right"/>
        <w:rPr>
          <w:rFonts w:ascii="Arial" w:hAnsi="Arial" w:cs="Arial"/>
          <w:sz w:val="24"/>
          <w:szCs w:val="24"/>
        </w:rPr>
      </w:pPr>
      <w:r w:rsidRPr="00FF65B2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F65B2">
        <w:rPr>
          <w:rFonts w:ascii="Arial" w:hAnsi="Arial" w:cs="Arial"/>
          <w:sz w:val="24"/>
          <w:szCs w:val="24"/>
        </w:rPr>
        <w:t>2023-07-20</w:t>
      </w:r>
    </w:p>
    <w:p w14:paraId="50C97363" w14:textId="77777777" w:rsidR="00FF65B2" w:rsidRPr="00FF65B2" w:rsidRDefault="00FF65B2" w:rsidP="00245DB9">
      <w:pPr>
        <w:rPr>
          <w:rFonts w:ascii="Arial" w:hAnsi="Arial" w:cs="Arial"/>
          <w:b/>
          <w:bCs/>
          <w:sz w:val="24"/>
          <w:szCs w:val="24"/>
        </w:rPr>
      </w:pPr>
      <w:r w:rsidRPr="00FF65B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5C7ED2" w14:textId="77777777" w:rsidR="00D665F5" w:rsidRPr="00355C9D" w:rsidRDefault="00FF65B2" w:rsidP="00245DB9">
      <w:pPr>
        <w:rPr>
          <w:rFonts w:ascii="Arial" w:hAnsi="Arial" w:cs="Arial"/>
          <w:b/>
          <w:bCs/>
          <w:sz w:val="24"/>
          <w:szCs w:val="24"/>
        </w:rPr>
      </w:pPr>
      <w:r w:rsidRPr="00FF65B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67A20AC" w14:textId="77777777" w:rsidR="00D665F5" w:rsidRPr="00355C9D" w:rsidRDefault="00FF65B2" w:rsidP="00245DB9">
      <w:pPr>
        <w:rPr>
          <w:rFonts w:ascii="Arial" w:hAnsi="Arial" w:cs="Arial"/>
          <w:sz w:val="24"/>
          <w:szCs w:val="24"/>
        </w:rPr>
      </w:pPr>
      <w:r w:rsidRPr="00FF65B2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F65B2">
        <w:rPr>
          <w:rFonts w:ascii="Arial" w:hAnsi="Arial" w:cs="Arial"/>
          <w:sz w:val="24"/>
          <w:szCs w:val="24"/>
        </w:rPr>
        <w:t>7/19</w:t>
      </w:r>
    </w:p>
    <w:p w14:paraId="16442CEB" w14:textId="77777777" w:rsidR="00D665F5" w:rsidRPr="00355C9D" w:rsidRDefault="00FF65B2" w:rsidP="00245DB9">
      <w:pPr>
        <w:rPr>
          <w:rFonts w:ascii="Arial" w:hAnsi="Arial" w:cs="Arial"/>
          <w:sz w:val="24"/>
          <w:szCs w:val="24"/>
        </w:rPr>
      </w:pPr>
      <w:r w:rsidRPr="00FF65B2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F65B2">
        <w:rPr>
          <w:rFonts w:ascii="Arial" w:hAnsi="Arial" w:cs="Arial"/>
          <w:sz w:val="24"/>
          <w:szCs w:val="24"/>
        </w:rPr>
        <w:t>Poznań</w:t>
      </w:r>
    </w:p>
    <w:p w14:paraId="491BC2FC" w14:textId="77777777" w:rsidR="00A80738" w:rsidRPr="00355C9D" w:rsidRDefault="00A80738" w:rsidP="00245DB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142612" w14:textId="77777777" w:rsidR="00A80738" w:rsidRPr="00355C9D" w:rsidRDefault="00A80738" w:rsidP="00245DB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EA44C44" w14:textId="77777777" w:rsidR="00245DB9" w:rsidRPr="00355C9D" w:rsidRDefault="00245DB9" w:rsidP="00245DB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BA5132C" w14:textId="59F21E88" w:rsidR="00C659E2" w:rsidRDefault="00C659E2" w:rsidP="00245DB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65B2" w:rsidRPr="00FF65B2">
        <w:rPr>
          <w:rFonts w:ascii="Arial" w:hAnsi="Arial" w:cs="Arial"/>
          <w:sz w:val="24"/>
          <w:szCs w:val="24"/>
        </w:rPr>
        <w:t>podstawowy</w:t>
      </w:r>
      <w:r w:rsidR="00245DB9">
        <w:rPr>
          <w:rFonts w:ascii="Arial" w:hAnsi="Arial" w:cs="Arial"/>
          <w:sz w:val="24"/>
          <w:szCs w:val="24"/>
        </w:rPr>
        <w:t>m</w:t>
      </w:r>
      <w:r w:rsidR="00FF65B2" w:rsidRPr="00FF65B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F65B2" w:rsidRPr="00FF65B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760B198" w14:textId="77777777" w:rsidR="00245DB9" w:rsidRPr="00355C9D" w:rsidRDefault="00245DB9" w:rsidP="00245DB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6DD7046" w14:textId="77777777" w:rsidR="00A80738" w:rsidRDefault="00FF65B2" w:rsidP="00245DB9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F65B2">
        <w:rPr>
          <w:rFonts w:ascii="Arial" w:hAnsi="Arial" w:cs="Arial"/>
          <w:b/>
          <w:szCs w:val="24"/>
        </w:rPr>
        <w:t>Usługi transportu pacjentów na hemodializy do Stacji Dializ Szpitala Wojewódzkiego w Poznaniu.</w:t>
      </w:r>
    </w:p>
    <w:p w14:paraId="3AEC08F8" w14:textId="77777777" w:rsidR="00230FA4" w:rsidRPr="00245DB9" w:rsidRDefault="00230FA4" w:rsidP="00245DB9">
      <w:pPr>
        <w:jc w:val="both"/>
        <w:rPr>
          <w:rFonts w:ascii="Arial" w:hAnsi="Arial" w:cs="Arial"/>
          <w:sz w:val="24"/>
          <w:szCs w:val="24"/>
        </w:rPr>
      </w:pPr>
    </w:p>
    <w:p w14:paraId="30208B0C" w14:textId="0D99FB66" w:rsidR="00245DB9" w:rsidRPr="00245DB9" w:rsidRDefault="00245DB9" w:rsidP="00245DB9">
      <w:pPr>
        <w:jc w:val="both"/>
        <w:rPr>
          <w:rFonts w:ascii="Arial" w:hAnsi="Arial" w:cs="Arial"/>
          <w:sz w:val="24"/>
          <w:szCs w:val="24"/>
        </w:rPr>
      </w:pPr>
      <w:r w:rsidRPr="00245DB9">
        <w:rPr>
          <w:rFonts w:ascii="Arial" w:hAnsi="Arial" w:cs="Arial"/>
          <w:sz w:val="24"/>
          <w:szCs w:val="24"/>
        </w:rPr>
        <w:t xml:space="preserve">Zamawiający, działając w trybie art. 222 ust. 4 </w:t>
      </w:r>
      <w:r w:rsidR="00230FA4">
        <w:rPr>
          <w:rFonts w:ascii="Arial" w:hAnsi="Arial" w:cs="Arial"/>
          <w:sz w:val="24"/>
          <w:szCs w:val="24"/>
        </w:rPr>
        <w:t xml:space="preserve">i 5 </w:t>
      </w:r>
      <w:r w:rsidRPr="00245DB9">
        <w:rPr>
          <w:rFonts w:ascii="Arial" w:hAnsi="Arial" w:cs="Arial"/>
          <w:sz w:val="24"/>
          <w:szCs w:val="24"/>
        </w:rPr>
        <w:t xml:space="preserve">ustawy Prawo Zamówień Publicznych, </w:t>
      </w:r>
      <w:r w:rsidR="00230FA4">
        <w:rPr>
          <w:rFonts w:ascii="Arial" w:hAnsi="Arial" w:cs="Arial"/>
          <w:sz w:val="24"/>
          <w:szCs w:val="24"/>
        </w:rPr>
        <w:t xml:space="preserve">udostępnia informacje z otwarcia ofert oraz </w:t>
      </w:r>
      <w:r w:rsidRPr="00245DB9">
        <w:rPr>
          <w:rFonts w:ascii="Arial" w:hAnsi="Arial" w:cs="Arial"/>
          <w:sz w:val="24"/>
          <w:szCs w:val="24"/>
        </w:rPr>
        <w:t>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245DB9">
        <w:rPr>
          <w:rFonts w:ascii="Arial" w:hAnsi="Arial" w:cs="Arial"/>
          <w:sz w:val="24"/>
          <w:szCs w:val="24"/>
        </w:rPr>
        <w:t>399591,30 zł brutto</w:t>
      </w:r>
      <w:r>
        <w:rPr>
          <w:rFonts w:ascii="Arial" w:hAnsi="Arial" w:cs="Arial"/>
          <w:sz w:val="24"/>
          <w:szCs w:val="24"/>
        </w:rPr>
        <w:t>.</w:t>
      </w:r>
    </w:p>
    <w:p w14:paraId="344212BE" w14:textId="77777777" w:rsidR="00245DB9" w:rsidRPr="00245DB9" w:rsidRDefault="00245DB9" w:rsidP="00245DB9">
      <w:pPr>
        <w:jc w:val="both"/>
        <w:rPr>
          <w:rFonts w:ascii="Arial" w:hAnsi="Arial" w:cs="Arial"/>
          <w:sz w:val="24"/>
          <w:szCs w:val="24"/>
        </w:rPr>
      </w:pPr>
    </w:p>
    <w:p w14:paraId="3CB78952" w14:textId="77777777" w:rsidR="00A80738" w:rsidRPr="00245DB9" w:rsidRDefault="00D665F5" w:rsidP="00245DB9">
      <w:pPr>
        <w:jc w:val="both"/>
        <w:rPr>
          <w:rFonts w:ascii="Arial" w:hAnsi="Arial" w:cs="Arial"/>
          <w:sz w:val="24"/>
          <w:szCs w:val="24"/>
        </w:rPr>
      </w:pPr>
      <w:r w:rsidRPr="00245DB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45DB9">
        <w:rPr>
          <w:rFonts w:ascii="Arial" w:hAnsi="Arial" w:cs="Arial"/>
          <w:sz w:val="24"/>
          <w:szCs w:val="24"/>
        </w:rPr>
        <w:t xml:space="preserve"> w dniu </w:t>
      </w:r>
      <w:r w:rsidR="00FF65B2" w:rsidRPr="00245DB9">
        <w:rPr>
          <w:rFonts w:ascii="Arial" w:hAnsi="Arial" w:cs="Arial"/>
          <w:sz w:val="24"/>
          <w:szCs w:val="24"/>
        </w:rPr>
        <w:t>20/07/2023</w:t>
      </w:r>
      <w:r w:rsidR="00FF4AB1" w:rsidRPr="00245DB9">
        <w:rPr>
          <w:rFonts w:ascii="Arial" w:hAnsi="Arial" w:cs="Arial"/>
          <w:sz w:val="24"/>
          <w:szCs w:val="24"/>
        </w:rPr>
        <w:t xml:space="preserve"> o godz. </w:t>
      </w:r>
      <w:r w:rsidR="00FF65B2" w:rsidRPr="00245DB9">
        <w:rPr>
          <w:rFonts w:ascii="Arial" w:hAnsi="Arial" w:cs="Arial"/>
          <w:sz w:val="24"/>
          <w:szCs w:val="24"/>
        </w:rPr>
        <w:t>09:30</w:t>
      </w:r>
      <w:r w:rsidRPr="00245DB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59A1532" w14:textId="77777777" w:rsidTr="003F57CD">
        <w:tc>
          <w:tcPr>
            <w:tcW w:w="993" w:type="dxa"/>
            <w:shd w:val="clear" w:color="auto" w:fill="auto"/>
            <w:vAlign w:val="center"/>
          </w:tcPr>
          <w:p w14:paraId="681BDF2F" w14:textId="77777777" w:rsidR="00D665F5" w:rsidRPr="00355C9D" w:rsidRDefault="00D665F5" w:rsidP="00245DB9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4E0A75" w14:textId="77777777" w:rsidR="00D665F5" w:rsidRPr="00355C9D" w:rsidRDefault="00D665F5" w:rsidP="00245DB9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F3F210" w14:textId="77777777" w:rsidR="00D665F5" w:rsidRPr="00355C9D" w:rsidRDefault="00D665F5" w:rsidP="00245DB9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F65B2" w:rsidRPr="00355C9D" w14:paraId="405ADF63" w14:textId="77777777" w:rsidTr="00CB7485">
        <w:tc>
          <w:tcPr>
            <w:tcW w:w="993" w:type="dxa"/>
            <w:shd w:val="clear" w:color="auto" w:fill="auto"/>
            <w:vAlign w:val="center"/>
          </w:tcPr>
          <w:p w14:paraId="132C00A6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A219FD9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TRANSDYMEN</w:t>
            </w:r>
          </w:p>
          <w:p w14:paraId="16FDFC82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Aleje 1 Maja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13/807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8CCD54E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62-510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FCF27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296 279.75 zł</w:t>
            </w:r>
          </w:p>
        </w:tc>
      </w:tr>
      <w:tr w:rsidR="00FF65B2" w:rsidRPr="00355C9D" w14:paraId="58591A01" w14:textId="77777777" w:rsidTr="00CB7485">
        <w:tc>
          <w:tcPr>
            <w:tcW w:w="993" w:type="dxa"/>
            <w:shd w:val="clear" w:color="auto" w:fill="auto"/>
            <w:vAlign w:val="center"/>
          </w:tcPr>
          <w:p w14:paraId="7938B918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021CFA6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Wojewódzka Stacja Pogotowia Ratunkowego w Poznaniu</w:t>
            </w:r>
          </w:p>
          <w:p w14:paraId="7C27C594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ul. Rycerska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CD3BA66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60-346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A2A9CF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316 673.90 zł</w:t>
            </w:r>
          </w:p>
        </w:tc>
      </w:tr>
      <w:tr w:rsidR="00FF65B2" w:rsidRPr="00355C9D" w14:paraId="65F8BE3B" w14:textId="77777777" w:rsidTr="00CB7485">
        <w:tc>
          <w:tcPr>
            <w:tcW w:w="993" w:type="dxa"/>
            <w:shd w:val="clear" w:color="auto" w:fill="auto"/>
            <w:vAlign w:val="center"/>
          </w:tcPr>
          <w:p w14:paraId="6D476DDB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84E5986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proofErr w:type="spellStart"/>
            <w:r w:rsidRPr="00FF65B2">
              <w:rPr>
                <w:rFonts w:ascii="Arial" w:hAnsi="Arial" w:cs="Arial"/>
              </w:rPr>
              <w:t>Gremedig</w:t>
            </w:r>
            <w:proofErr w:type="spellEnd"/>
            <w:r w:rsidRPr="00FF65B2">
              <w:rPr>
                <w:rFonts w:ascii="Arial" w:hAnsi="Arial" w:cs="Arial"/>
              </w:rPr>
              <w:t xml:space="preserve"> Spółka z ograniczoną odpowiedzialnością</w:t>
            </w:r>
          </w:p>
          <w:p w14:paraId="20CD6A55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Teligi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21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3751400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42-215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D04AA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342 254.80 zł</w:t>
            </w:r>
          </w:p>
        </w:tc>
      </w:tr>
      <w:tr w:rsidR="00FF65B2" w:rsidRPr="00355C9D" w14:paraId="48A602E1" w14:textId="77777777" w:rsidTr="00CB7485">
        <w:tc>
          <w:tcPr>
            <w:tcW w:w="993" w:type="dxa"/>
            <w:shd w:val="clear" w:color="auto" w:fill="auto"/>
            <w:vAlign w:val="center"/>
          </w:tcPr>
          <w:p w14:paraId="12A6BA6C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14A84AC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proofErr w:type="spellStart"/>
            <w:r w:rsidRPr="00FF65B2">
              <w:rPr>
                <w:rFonts w:ascii="Arial" w:hAnsi="Arial" w:cs="Arial"/>
              </w:rPr>
              <w:t>Dambart</w:t>
            </w:r>
            <w:proofErr w:type="spellEnd"/>
            <w:r w:rsidRPr="00FF65B2">
              <w:rPr>
                <w:rFonts w:ascii="Arial" w:hAnsi="Arial" w:cs="Arial"/>
              </w:rPr>
              <w:t xml:space="preserve"> Bartosz Szafrański</w:t>
            </w:r>
          </w:p>
          <w:p w14:paraId="42D0803E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Wyzwolenia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3D4A87C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62-561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Ślesin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06E59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262 864.80 zł</w:t>
            </w:r>
          </w:p>
        </w:tc>
      </w:tr>
      <w:tr w:rsidR="00FF65B2" w:rsidRPr="00355C9D" w14:paraId="230563B0" w14:textId="77777777" w:rsidTr="00CB7485">
        <w:tc>
          <w:tcPr>
            <w:tcW w:w="993" w:type="dxa"/>
            <w:shd w:val="clear" w:color="auto" w:fill="auto"/>
            <w:vAlign w:val="center"/>
          </w:tcPr>
          <w:p w14:paraId="23C95492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DBE2EEA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KALEN TRANSPORT</w:t>
            </w:r>
          </w:p>
          <w:p w14:paraId="041ACAF6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os. Czwartaków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4/60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2E8EDE7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62-02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B62AE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260 219.50 zł</w:t>
            </w:r>
          </w:p>
        </w:tc>
      </w:tr>
      <w:tr w:rsidR="00FF65B2" w:rsidRPr="00355C9D" w14:paraId="2C967F9D" w14:textId="77777777" w:rsidTr="00CB7485">
        <w:tc>
          <w:tcPr>
            <w:tcW w:w="993" w:type="dxa"/>
            <w:shd w:val="clear" w:color="auto" w:fill="auto"/>
            <w:vAlign w:val="center"/>
          </w:tcPr>
          <w:p w14:paraId="20CE0C70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1BBFF2B1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Ms Grup Sp. z o.o.</w:t>
            </w:r>
          </w:p>
          <w:p w14:paraId="2DCE2726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proofErr w:type="spellStart"/>
            <w:r w:rsidRPr="00FF65B2">
              <w:rPr>
                <w:rFonts w:ascii="Arial" w:hAnsi="Arial" w:cs="Arial"/>
              </w:rPr>
              <w:t>Łowmiańskiego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1B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8C0B525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60-885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22C32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525 731.60 zł</w:t>
            </w:r>
          </w:p>
        </w:tc>
      </w:tr>
      <w:tr w:rsidR="00FF65B2" w:rsidRPr="00355C9D" w14:paraId="34DA2925" w14:textId="77777777" w:rsidTr="00CB7485">
        <w:tc>
          <w:tcPr>
            <w:tcW w:w="993" w:type="dxa"/>
            <w:shd w:val="clear" w:color="auto" w:fill="auto"/>
            <w:vAlign w:val="center"/>
          </w:tcPr>
          <w:p w14:paraId="24AA70D8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39B7DAE5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Kolumna Transportu Sanitarnego "</w:t>
            </w:r>
            <w:proofErr w:type="spellStart"/>
            <w:r w:rsidRPr="00FF65B2">
              <w:rPr>
                <w:rFonts w:ascii="Arial" w:hAnsi="Arial" w:cs="Arial"/>
              </w:rPr>
              <w:t>Triomed</w:t>
            </w:r>
            <w:proofErr w:type="spellEnd"/>
            <w:r w:rsidRPr="00FF65B2">
              <w:rPr>
                <w:rFonts w:ascii="Arial" w:hAnsi="Arial" w:cs="Arial"/>
              </w:rPr>
              <w:t>" Sp. z o.o.</w:t>
            </w:r>
          </w:p>
          <w:p w14:paraId="22CB8B70" w14:textId="77777777" w:rsidR="00230FA4" w:rsidRDefault="00FF65B2" w:rsidP="00230FA4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 xml:space="preserve">ul. </w:t>
            </w:r>
            <w:r w:rsidR="00230FA4">
              <w:rPr>
                <w:rFonts w:ascii="Arial" w:hAnsi="Arial" w:cs="Arial"/>
              </w:rPr>
              <w:t>Probostwo 4</w:t>
            </w:r>
          </w:p>
          <w:p w14:paraId="30713B79" w14:textId="0A29CBE9" w:rsidR="00FF65B2" w:rsidRPr="00355C9D" w:rsidRDefault="00230FA4" w:rsidP="0023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20-089</w:t>
            </w:r>
            <w:r w:rsidR="00FF65B2" w:rsidRPr="00355C9D">
              <w:rPr>
                <w:rFonts w:ascii="Arial" w:hAnsi="Arial" w:cs="Arial"/>
              </w:rPr>
              <w:t xml:space="preserve"> </w:t>
            </w:r>
            <w:r w:rsidR="00FF65B2" w:rsidRPr="00FF65B2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368DA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413 704.90 zł</w:t>
            </w:r>
          </w:p>
        </w:tc>
      </w:tr>
      <w:tr w:rsidR="00FF65B2" w:rsidRPr="00355C9D" w14:paraId="0C779A93" w14:textId="77777777" w:rsidTr="00CB7485">
        <w:tc>
          <w:tcPr>
            <w:tcW w:w="993" w:type="dxa"/>
            <w:shd w:val="clear" w:color="auto" w:fill="auto"/>
            <w:vAlign w:val="center"/>
          </w:tcPr>
          <w:p w14:paraId="306941E4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5111A351" w14:textId="290330CC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"DUOTRANS S.C." TRANSPORT SANITARNY</w:t>
            </w:r>
          </w:p>
          <w:p w14:paraId="2CB32BF3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PRZELOT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14/1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0A9D4BA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60-408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2E067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348 429.50 zł</w:t>
            </w:r>
          </w:p>
        </w:tc>
      </w:tr>
      <w:tr w:rsidR="00FF65B2" w:rsidRPr="00355C9D" w14:paraId="686F116A" w14:textId="77777777" w:rsidTr="00CB7485">
        <w:tc>
          <w:tcPr>
            <w:tcW w:w="993" w:type="dxa"/>
            <w:shd w:val="clear" w:color="auto" w:fill="auto"/>
            <w:vAlign w:val="center"/>
          </w:tcPr>
          <w:p w14:paraId="6371B3FF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1C131920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proofErr w:type="spellStart"/>
            <w:r w:rsidRPr="00FF65B2">
              <w:rPr>
                <w:rFonts w:ascii="Arial" w:hAnsi="Arial" w:cs="Arial"/>
              </w:rPr>
              <w:t>Marad</w:t>
            </w:r>
            <w:proofErr w:type="spellEnd"/>
            <w:r w:rsidRPr="00FF65B2">
              <w:rPr>
                <w:rFonts w:ascii="Arial" w:hAnsi="Arial" w:cs="Arial"/>
              </w:rPr>
              <w:t xml:space="preserve"> Adrian Góraj</w:t>
            </w:r>
          </w:p>
          <w:p w14:paraId="23B7B226" w14:textId="77777777" w:rsidR="00FF65B2" w:rsidRPr="00355C9D" w:rsidRDefault="00FF65B2" w:rsidP="00245DB9">
            <w:pPr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Dworcowa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13/6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93A2742" w14:textId="77777777" w:rsidR="00FF65B2" w:rsidRPr="00355C9D" w:rsidRDefault="00FF65B2" w:rsidP="00245DB9">
            <w:pPr>
              <w:jc w:val="both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62-230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F65B2">
              <w:rPr>
                <w:rFonts w:ascii="Arial" w:hAnsi="Arial" w:cs="Arial"/>
              </w:rPr>
              <w:t>Witkowo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0E572" w14:textId="77777777" w:rsidR="00FF65B2" w:rsidRPr="00355C9D" w:rsidRDefault="00FF65B2" w:rsidP="00245DB9">
            <w:pPr>
              <w:jc w:val="center"/>
              <w:rPr>
                <w:rFonts w:ascii="Arial" w:hAnsi="Arial" w:cs="Arial"/>
              </w:rPr>
            </w:pPr>
            <w:r w:rsidRPr="00FF65B2">
              <w:rPr>
                <w:rFonts w:ascii="Arial" w:hAnsi="Arial" w:cs="Arial"/>
              </w:rPr>
              <w:t>296 385.60 zł</w:t>
            </w:r>
          </w:p>
        </w:tc>
      </w:tr>
    </w:tbl>
    <w:p w14:paraId="18F2282D" w14:textId="77777777" w:rsidR="00230FA4" w:rsidRDefault="00230FA4" w:rsidP="00245DB9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</w:p>
    <w:p w14:paraId="46189CB9" w14:textId="2A22ED31" w:rsidR="00A80738" w:rsidRDefault="00A80738" w:rsidP="00245DB9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5E1394E" w14:textId="77777777" w:rsidR="00836D44" w:rsidRDefault="00836D44" w:rsidP="00245DB9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</w:p>
    <w:p w14:paraId="009311AE" w14:textId="77777777" w:rsidR="00836D44" w:rsidRDefault="00836D44" w:rsidP="00836D4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519E899" w14:textId="77777777" w:rsidR="00836D44" w:rsidRDefault="00836D44" w:rsidP="00836D4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1597966" w14:textId="4C6022ED" w:rsidR="00836D44" w:rsidRPr="00355C9D" w:rsidRDefault="00836D44" w:rsidP="00836D44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836D44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ABCF9" w14:textId="77777777" w:rsidR="000C69F8" w:rsidRDefault="000C69F8">
      <w:r>
        <w:separator/>
      </w:r>
    </w:p>
  </w:endnote>
  <w:endnote w:type="continuationSeparator" w:id="0">
    <w:p w14:paraId="001E9F2F" w14:textId="77777777" w:rsidR="000C69F8" w:rsidRDefault="000C6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557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B03B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A1519" w14:textId="244B7338" w:rsidR="009F189D" w:rsidRDefault="00836D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9FE4AB" wp14:editId="3B5AC52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0168442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39471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4848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EA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3556E" w14:textId="77777777" w:rsidR="009F189D" w:rsidRDefault="009F189D">
    <w:pPr>
      <w:pStyle w:val="Stopka"/>
      <w:tabs>
        <w:tab w:val="clear" w:pos="4536"/>
      </w:tabs>
      <w:jc w:val="center"/>
    </w:pPr>
  </w:p>
  <w:p w14:paraId="1D314E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05BA5" w14:textId="77777777" w:rsidR="000C69F8" w:rsidRDefault="000C69F8">
      <w:r>
        <w:separator/>
      </w:r>
    </w:p>
  </w:footnote>
  <w:footnote w:type="continuationSeparator" w:id="0">
    <w:p w14:paraId="355D97EA" w14:textId="77777777" w:rsidR="000C69F8" w:rsidRDefault="000C6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2186F" w14:textId="77777777" w:rsidR="00FF65B2" w:rsidRDefault="00FF6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2524" w14:textId="77777777" w:rsidR="00FF65B2" w:rsidRDefault="00FF6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71811" w14:textId="77777777" w:rsidR="00FF65B2" w:rsidRDefault="00FF6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F8"/>
    <w:rsid w:val="00007727"/>
    <w:rsid w:val="00017720"/>
    <w:rsid w:val="00035488"/>
    <w:rsid w:val="000C69F8"/>
    <w:rsid w:val="000D7F25"/>
    <w:rsid w:val="000E00E5"/>
    <w:rsid w:val="001146A4"/>
    <w:rsid w:val="00173B20"/>
    <w:rsid w:val="001C69FF"/>
    <w:rsid w:val="00230FA4"/>
    <w:rsid w:val="0023318D"/>
    <w:rsid w:val="00245DB9"/>
    <w:rsid w:val="00281A4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6D44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  <w:rsid w:val="00FF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BE6490"/>
  <w15:chartTrackingRefBased/>
  <w15:docId w15:val="{765BE1BE-7F05-4CB2-B365-6AAED2E7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45DB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836D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2023-07-20T08:12:00Z</cp:lastPrinted>
  <dcterms:created xsi:type="dcterms:W3CDTF">2023-07-20T08:13:00Z</dcterms:created>
  <dcterms:modified xsi:type="dcterms:W3CDTF">2023-07-20T08:13:00Z</dcterms:modified>
</cp:coreProperties>
</file>