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EF9B1" w14:textId="77777777" w:rsidR="00FB7F50" w:rsidRPr="002245BE" w:rsidRDefault="00BB4B2A" w:rsidP="00052B12">
      <w:pPr>
        <w:jc w:val="right"/>
        <w:rPr>
          <w:sz w:val="22"/>
          <w:szCs w:val="22"/>
        </w:rPr>
      </w:pPr>
      <w:bookmarkStart w:id="0" w:name="_Hlk53520193"/>
      <w:r w:rsidRPr="00BB4B2A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BB4B2A">
        <w:rPr>
          <w:sz w:val="22"/>
          <w:szCs w:val="22"/>
        </w:rPr>
        <w:t>2023-07-19</w:t>
      </w:r>
    </w:p>
    <w:p w14:paraId="1C63A93B" w14:textId="77777777" w:rsidR="00BB4B2A" w:rsidRPr="00BB4B2A" w:rsidRDefault="00BB4B2A" w:rsidP="00052B12">
      <w:pPr>
        <w:rPr>
          <w:b/>
          <w:bCs/>
          <w:sz w:val="22"/>
          <w:szCs w:val="22"/>
        </w:rPr>
      </w:pPr>
      <w:r w:rsidRPr="00BB4B2A">
        <w:rPr>
          <w:b/>
          <w:bCs/>
          <w:sz w:val="22"/>
          <w:szCs w:val="22"/>
        </w:rPr>
        <w:t>Szpital Wojewódzki w Poznaniu</w:t>
      </w:r>
    </w:p>
    <w:p w14:paraId="365FF169" w14:textId="77777777" w:rsidR="00FB7F50" w:rsidRPr="002245BE" w:rsidRDefault="00BB4B2A" w:rsidP="00052B12">
      <w:pPr>
        <w:rPr>
          <w:b/>
          <w:bCs/>
          <w:sz w:val="22"/>
          <w:szCs w:val="22"/>
        </w:rPr>
      </w:pPr>
      <w:r w:rsidRPr="00BB4B2A">
        <w:rPr>
          <w:b/>
          <w:bCs/>
          <w:sz w:val="22"/>
          <w:szCs w:val="22"/>
        </w:rPr>
        <w:t>Dział Zamówień Publicznych</w:t>
      </w:r>
    </w:p>
    <w:p w14:paraId="19BD0CBC" w14:textId="77777777" w:rsidR="00FB7F50" w:rsidRPr="002245BE" w:rsidRDefault="00BB4B2A" w:rsidP="00052B12">
      <w:pPr>
        <w:rPr>
          <w:sz w:val="22"/>
          <w:szCs w:val="22"/>
        </w:rPr>
      </w:pPr>
      <w:r w:rsidRPr="00BB4B2A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BB4B2A">
        <w:rPr>
          <w:sz w:val="22"/>
          <w:szCs w:val="22"/>
        </w:rPr>
        <w:t>7/19</w:t>
      </w:r>
    </w:p>
    <w:p w14:paraId="049E35A2" w14:textId="77777777" w:rsidR="00FB7F50" w:rsidRPr="002245BE" w:rsidRDefault="00BB4B2A" w:rsidP="00052B12">
      <w:pPr>
        <w:rPr>
          <w:sz w:val="22"/>
          <w:szCs w:val="22"/>
        </w:rPr>
      </w:pPr>
      <w:r w:rsidRPr="00BB4B2A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B4B2A">
        <w:rPr>
          <w:sz w:val="22"/>
          <w:szCs w:val="22"/>
        </w:rPr>
        <w:t>Poznań</w:t>
      </w:r>
    </w:p>
    <w:p w14:paraId="759D05B2" w14:textId="77777777" w:rsidR="00E62859" w:rsidRDefault="00E62859" w:rsidP="00052B12">
      <w:pPr>
        <w:rPr>
          <w:bCs/>
          <w:sz w:val="18"/>
          <w:szCs w:val="18"/>
        </w:rPr>
      </w:pPr>
    </w:p>
    <w:p w14:paraId="796AE299" w14:textId="77777777" w:rsidR="00052B12" w:rsidRDefault="00052B12" w:rsidP="00052B12">
      <w:pPr>
        <w:rPr>
          <w:sz w:val="22"/>
          <w:szCs w:val="22"/>
        </w:rPr>
      </w:pPr>
    </w:p>
    <w:p w14:paraId="23F06B5C" w14:textId="77777777" w:rsidR="00E62859" w:rsidRPr="00E62859" w:rsidRDefault="00E62859" w:rsidP="00052B12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9537F43" w14:textId="77777777" w:rsidR="00E62859" w:rsidRDefault="00E62859" w:rsidP="00052B1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D02B4C8" w14:textId="77777777" w:rsidR="00052B12" w:rsidRDefault="00052B12" w:rsidP="00052B1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91C5DF2" w14:textId="77777777" w:rsidR="00052B12" w:rsidRPr="00C65E53" w:rsidRDefault="00052B12" w:rsidP="00052B12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3461B2F" w14:textId="77777777" w:rsidR="008642B3" w:rsidRDefault="009F0E5C" w:rsidP="00052B12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638DBEDA" w14:textId="77777777" w:rsidR="008642B3" w:rsidRDefault="008642B3" w:rsidP="00052B12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E632CA2" w14:textId="77777777" w:rsidR="00052B12" w:rsidRDefault="00052B12" w:rsidP="00052B12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B4B2A" w:rsidRPr="00607F9B" w14:paraId="0E2AB6AB" w14:textId="77777777" w:rsidTr="002A6CFE">
        <w:trPr>
          <w:trHeight w:val="638"/>
        </w:trPr>
        <w:tc>
          <w:tcPr>
            <w:tcW w:w="959" w:type="dxa"/>
            <w:shd w:val="clear" w:color="auto" w:fill="auto"/>
          </w:tcPr>
          <w:p w14:paraId="4FDF96DF" w14:textId="77777777" w:rsidR="00BB4B2A" w:rsidRPr="00607F9B" w:rsidRDefault="00BB4B2A" w:rsidP="00052B1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D07BB4E" w14:textId="77777777" w:rsidR="00BB4B2A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B4B2A">
              <w:rPr>
                <w:sz w:val="22"/>
                <w:szCs w:val="22"/>
              </w:rPr>
              <w:t>przetarg</w:t>
            </w:r>
            <w:r w:rsidR="00052B12">
              <w:rPr>
                <w:sz w:val="22"/>
                <w:szCs w:val="22"/>
              </w:rPr>
              <w:t>u</w:t>
            </w:r>
            <w:r w:rsidRPr="00BB4B2A">
              <w:rPr>
                <w:sz w:val="22"/>
                <w:szCs w:val="22"/>
              </w:rPr>
              <w:t xml:space="preserve"> nieograniczon</w:t>
            </w:r>
            <w:r w:rsidR="00052B1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4B2A">
              <w:rPr>
                <w:b/>
                <w:bCs/>
                <w:sz w:val="22"/>
                <w:szCs w:val="22"/>
              </w:rPr>
              <w:t>Dostawa płynów infuzyjnych, płynów do hemodializy i hemofiltracji.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SZW/DZP/37/2023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4FABD582" w14:textId="7E80B9DC" w:rsidR="00052B12" w:rsidRPr="00607F9B" w:rsidRDefault="00052B12" w:rsidP="00052B12">
            <w:pPr>
              <w:jc w:val="both"/>
              <w:rPr>
                <w:sz w:val="22"/>
                <w:szCs w:val="22"/>
              </w:rPr>
            </w:pPr>
          </w:p>
        </w:tc>
      </w:tr>
    </w:tbl>
    <w:p w14:paraId="1BAA5C59" w14:textId="102D6E09" w:rsidR="008642B3" w:rsidRDefault="00C65E53" w:rsidP="00052B12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B4B2A" w:rsidRPr="00BB4B2A">
        <w:rPr>
          <w:b/>
          <w:sz w:val="22"/>
          <w:szCs w:val="22"/>
        </w:rPr>
        <w:t>Szpital Wojewódzki w Poznaniu</w:t>
      </w:r>
      <w:r w:rsidR="00052B12">
        <w:rPr>
          <w:b/>
          <w:sz w:val="22"/>
          <w:szCs w:val="22"/>
        </w:rPr>
        <w:t xml:space="preserve">, </w:t>
      </w:r>
      <w:r w:rsidR="00BB4B2A" w:rsidRPr="00BB4B2A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BB4B2A" w:rsidRPr="00BB4B2A">
        <w:rPr>
          <w:sz w:val="22"/>
          <w:szCs w:val="22"/>
        </w:rPr>
        <w:t>(</w:t>
      </w:r>
      <w:proofErr w:type="spellStart"/>
      <w:r w:rsidR="00BB4B2A" w:rsidRPr="00BB4B2A">
        <w:rPr>
          <w:sz w:val="22"/>
          <w:szCs w:val="22"/>
        </w:rPr>
        <w:t>t.j</w:t>
      </w:r>
      <w:proofErr w:type="spellEnd"/>
      <w:r w:rsidR="00BB4B2A" w:rsidRPr="00BB4B2A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  <w:r w:rsidR="00052B12">
        <w:rPr>
          <w:sz w:val="22"/>
          <w:szCs w:val="22"/>
        </w:rPr>
        <w:t xml:space="preserve"> </w:t>
      </w:r>
    </w:p>
    <w:p w14:paraId="476DD135" w14:textId="77777777" w:rsidR="00052B12" w:rsidRDefault="00052B12" w:rsidP="00052B12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B4B2A" w14:paraId="00B3FD23" w14:textId="77777777" w:rsidTr="002A6CFE">
        <w:trPr>
          <w:cantSplit/>
        </w:trPr>
        <w:tc>
          <w:tcPr>
            <w:tcW w:w="9498" w:type="dxa"/>
          </w:tcPr>
          <w:p w14:paraId="71A5938D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781A8487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C5B1612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39E70CF2" w14:textId="700DA41F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52B1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922 656.96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59DE5A" w14:textId="560C9E20" w:rsidR="00BB4B2A" w:rsidRDefault="00BB4B2A" w:rsidP="00052B12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52B12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4B4B59B6" w14:textId="77777777" w:rsidTr="002A6CFE">
        <w:trPr>
          <w:cantSplit/>
        </w:trPr>
        <w:tc>
          <w:tcPr>
            <w:tcW w:w="9498" w:type="dxa"/>
          </w:tcPr>
          <w:p w14:paraId="1402E469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4E014891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249BF67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01F88160" w14:textId="788753B2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52B1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7 953.55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96AA511" w14:textId="5558C9F1" w:rsidR="00BB4B2A" w:rsidRDefault="00BB4B2A" w:rsidP="00052B12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52B12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034C2EAA" w14:textId="77777777" w:rsidTr="002A6CFE">
        <w:trPr>
          <w:cantSplit/>
        </w:trPr>
        <w:tc>
          <w:tcPr>
            <w:tcW w:w="9498" w:type="dxa"/>
          </w:tcPr>
          <w:p w14:paraId="24BD8179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r w:rsidRPr="00BB4B2A">
              <w:rPr>
                <w:b/>
                <w:sz w:val="22"/>
                <w:szCs w:val="22"/>
              </w:rPr>
              <w:t>Baxter Polska Sp. z o.o.</w:t>
            </w:r>
          </w:p>
          <w:p w14:paraId="151CB715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A855FB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3D1BDC57" w14:textId="1D749758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52B1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90 685.44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B2CDDF6" w14:textId="2A7BD339" w:rsidR="00BB4B2A" w:rsidRDefault="00BB4B2A" w:rsidP="00052B12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52B12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3D21F17B" w14:textId="77777777" w:rsidTr="002A6CFE">
        <w:trPr>
          <w:cantSplit/>
        </w:trPr>
        <w:tc>
          <w:tcPr>
            <w:tcW w:w="9498" w:type="dxa"/>
          </w:tcPr>
          <w:p w14:paraId="1CA6F2D2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Aesculap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Chifa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4BBE2B92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9A633E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Nowy Tomyśl</w:t>
            </w:r>
          </w:p>
          <w:p w14:paraId="70A0EFDD" w14:textId="4EE4AC61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52B1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53 832.40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2AA5F96" w14:textId="1ECE41D6" w:rsidR="00BB4B2A" w:rsidRDefault="00BB4B2A" w:rsidP="00052B12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52B12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562257F8" w14:textId="77777777" w:rsidTr="002A6CFE">
        <w:trPr>
          <w:cantSplit/>
        </w:trPr>
        <w:tc>
          <w:tcPr>
            <w:tcW w:w="9498" w:type="dxa"/>
          </w:tcPr>
          <w:p w14:paraId="5A39DC6A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78C9BB73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292F06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7404D0FD" w14:textId="4921C97F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E316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604 530.60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9B8AA2" w14:textId="03444B94" w:rsidR="00BB4B2A" w:rsidRDefault="00BB4B2A" w:rsidP="00DE316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DE316D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6FDA3F3A" w14:textId="77777777" w:rsidTr="002A6CFE">
        <w:trPr>
          <w:cantSplit/>
        </w:trPr>
        <w:tc>
          <w:tcPr>
            <w:tcW w:w="9498" w:type="dxa"/>
          </w:tcPr>
          <w:p w14:paraId="7E95AD3E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4F240FCB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57ECAB8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49145230" w14:textId="1242FD70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E316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39 214.00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D8F274" w14:textId="64B240FF" w:rsidR="00BB4B2A" w:rsidRDefault="00BB4B2A" w:rsidP="00DE316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DE316D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7CED912B" w14:textId="77777777" w:rsidTr="002A6CFE">
        <w:trPr>
          <w:cantSplit/>
        </w:trPr>
        <w:tc>
          <w:tcPr>
            <w:tcW w:w="9498" w:type="dxa"/>
          </w:tcPr>
          <w:p w14:paraId="22B89446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lastRenderedPageBreak/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1E1D132E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C7585B4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7BB9D60C" w14:textId="7BAA59B2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DE316D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17 953.60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116A611" w14:textId="1C6F979C" w:rsidR="00BB4B2A" w:rsidRDefault="00BB4B2A" w:rsidP="00DE316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DE316D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5B2A92F9" w14:textId="77777777" w:rsidTr="002A6CFE">
        <w:trPr>
          <w:cantSplit/>
        </w:trPr>
        <w:tc>
          <w:tcPr>
            <w:tcW w:w="9498" w:type="dxa"/>
          </w:tcPr>
          <w:p w14:paraId="40E72B43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7F7380ED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D261144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75E3556A" w14:textId="5E1FBC1E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09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64 790.60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AEA577A" w14:textId="1C25B95E" w:rsidR="00BB4B2A" w:rsidRDefault="00BB4B2A" w:rsidP="00AC09C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C09C5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7979F307" w14:textId="77777777" w:rsidTr="002A6CFE">
        <w:trPr>
          <w:cantSplit/>
        </w:trPr>
        <w:tc>
          <w:tcPr>
            <w:tcW w:w="9498" w:type="dxa"/>
          </w:tcPr>
          <w:p w14:paraId="0B554861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Urtica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Sp. z o.o.</w:t>
            </w:r>
          </w:p>
          <w:p w14:paraId="61C6769F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5C1933F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Wrocław</w:t>
            </w:r>
          </w:p>
          <w:p w14:paraId="68D00BA2" w14:textId="6CC8B0AC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09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9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3 494.28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D80D11" w14:textId="1827091C" w:rsidR="00BB4B2A" w:rsidRDefault="00BB4B2A" w:rsidP="00AC09C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C09C5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40797AC5" w14:textId="77777777" w:rsidTr="002A6CFE">
        <w:trPr>
          <w:cantSplit/>
        </w:trPr>
        <w:tc>
          <w:tcPr>
            <w:tcW w:w="9498" w:type="dxa"/>
          </w:tcPr>
          <w:p w14:paraId="566D5A0A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Aesculap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Chifa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3C240D45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1DEF86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Nowy Tomyśl</w:t>
            </w:r>
          </w:p>
          <w:p w14:paraId="1BBA81D5" w14:textId="70CB9CE6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09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10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94 341.00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1FBB5C7" w14:textId="49A922DA" w:rsidR="00BB4B2A" w:rsidRDefault="00BB4B2A" w:rsidP="00AC09C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C09C5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4F5A8D17" w14:textId="77777777" w:rsidTr="002A6CFE">
        <w:trPr>
          <w:cantSplit/>
        </w:trPr>
        <w:tc>
          <w:tcPr>
            <w:tcW w:w="9498" w:type="dxa"/>
          </w:tcPr>
          <w:p w14:paraId="0F67AB7D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Aesculap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Chifa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172A9EAC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15F22B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Nowy Tomyśl</w:t>
            </w:r>
          </w:p>
          <w:p w14:paraId="01BA8675" w14:textId="4E0A5024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09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11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11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107 514.00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CB88F33" w14:textId="381F2B33" w:rsidR="00BB4B2A" w:rsidRDefault="00BB4B2A" w:rsidP="00AC09C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C09C5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72952EA9" w14:textId="77777777" w:rsidTr="002A6CFE">
        <w:trPr>
          <w:cantSplit/>
        </w:trPr>
        <w:tc>
          <w:tcPr>
            <w:tcW w:w="9498" w:type="dxa"/>
          </w:tcPr>
          <w:p w14:paraId="5FE3850B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3673E118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68F375A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55A97BC7" w14:textId="24F6EB22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09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12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12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6 480.00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A1429D1" w14:textId="3CA4075C" w:rsidR="00BB4B2A" w:rsidRDefault="00BB4B2A" w:rsidP="00AC09C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C09C5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5E14D2E5" w14:textId="77777777" w:rsidTr="002A6CFE">
        <w:trPr>
          <w:cantSplit/>
        </w:trPr>
        <w:tc>
          <w:tcPr>
            <w:tcW w:w="9498" w:type="dxa"/>
          </w:tcPr>
          <w:p w14:paraId="602BED6C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104034F5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A3C63FD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7AD4B111" w14:textId="5494ACE9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09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13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831.60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2555118" w14:textId="1437107A" w:rsidR="00BB4B2A" w:rsidRDefault="00BB4B2A" w:rsidP="00AC09C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C09C5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2A2F5187" w14:textId="77777777" w:rsidTr="002A6CFE">
        <w:trPr>
          <w:cantSplit/>
        </w:trPr>
        <w:tc>
          <w:tcPr>
            <w:tcW w:w="9498" w:type="dxa"/>
          </w:tcPr>
          <w:p w14:paraId="5FEB787A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6779BFA1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B95F20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418BC534" w14:textId="07AB40E7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09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14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12 441.60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3CA7D22" w14:textId="3421ABB6" w:rsidR="00BB4B2A" w:rsidRDefault="00BB4B2A" w:rsidP="00AC09C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C09C5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4D964ABA" w14:textId="77777777" w:rsidTr="002A6CFE">
        <w:trPr>
          <w:cantSplit/>
        </w:trPr>
        <w:tc>
          <w:tcPr>
            <w:tcW w:w="9498" w:type="dxa"/>
          </w:tcPr>
          <w:p w14:paraId="74576927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5869F773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446E166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22F1A697" w14:textId="49A5EA5A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09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15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15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627 482.16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81D7820" w14:textId="435AD2FE" w:rsidR="00BB4B2A" w:rsidRDefault="00BB4B2A" w:rsidP="00AC09C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C09C5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1CFDB67B" w14:textId="77777777" w:rsidTr="002A6CFE">
        <w:trPr>
          <w:cantSplit/>
        </w:trPr>
        <w:tc>
          <w:tcPr>
            <w:tcW w:w="9498" w:type="dxa"/>
          </w:tcPr>
          <w:p w14:paraId="19BD9904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Aesculap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Chifa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19A3E0F5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EF9DAD0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Nowy Tomyśl</w:t>
            </w:r>
          </w:p>
          <w:p w14:paraId="132C829E" w14:textId="2A42FB96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09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16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16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14 461.20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491808F" w14:textId="198A055E" w:rsidR="00BB4B2A" w:rsidRDefault="00BB4B2A" w:rsidP="00AC09C5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C09C5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403F5689" w14:textId="77777777" w:rsidTr="002A6CFE">
        <w:trPr>
          <w:cantSplit/>
        </w:trPr>
        <w:tc>
          <w:tcPr>
            <w:tcW w:w="9498" w:type="dxa"/>
          </w:tcPr>
          <w:p w14:paraId="4C4E5FEE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75C2FFBB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D993B5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540EC37F" w14:textId="3161300C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C09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17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17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51 311.60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2902DF2" w14:textId="6F0C13C1" w:rsidR="00BB4B2A" w:rsidRDefault="00BB4B2A" w:rsidP="0033726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3726E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1E364EBD" w14:textId="77777777" w:rsidTr="002A6CFE">
        <w:trPr>
          <w:cantSplit/>
        </w:trPr>
        <w:tc>
          <w:tcPr>
            <w:tcW w:w="9498" w:type="dxa"/>
          </w:tcPr>
          <w:p w14:paraId="58E79365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lastRenderedPageBreak/>
              <w:t>Urtica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Sp. z o.o.</w:t>
            </w:r>
          </w:p>
          <w:p w14:paraId="470E6A6C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F159E2F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Wrocław</w:t>
            </w:r>
          </w:p>
          <w:p w14:paraId="0FBC3FEA" w14:textId="7548D0EF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3726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18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18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34 816.72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9F6054D" w14:textId="42883B7F" w:rsidR="00BB4B2A" w:rsidRDefault="00BB4B2A" w:rsidP="0033726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3726E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63010DB8" w14:textId="77777777" w:rsidTr="002A6CFE">
        <w:trPr>
          <w:cantSplit/>
        </w:trPr>
        <w:tc>
          <w:tcPr>
            <w:tcW w:w="9498" w:type="dxa"/>
          </w:tcPr>
          <w:p w14:paraId="2477747D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Urtica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Sp. z o.o.</w:t>
            </w:r>
          </w:p>
          <w:p w14:paraId="15BCB25C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31329D3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Wrocław</w:t>
            </w:r>
          </w:p>
          <w:p w14:paraId="33EA0733" w14:textId="03961C52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3726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20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20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277 270.56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D50E229" w14:textId="2ECB3830" w:rsidR="00BB4B2A" w:rsidRDefault="00BB4B2A" w:rsidP="0033726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3726E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7E9DFE60" w14:textId="77777777" w:rsidTr="002A6CFE">
        <w:trPr>
          <w:cantSplit/>
        </w:trPr>
        <w:tc>
          <w:tcPr>
            <w:tcW w:w="9498" w:type="dxa"/>
          </w:tcPr>
          <w:p w14:paraId="3A7828FB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2EC8F68F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A78976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4C997FCE" w14:textId="78A36F91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3726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21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21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160 185.60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A8ED22" w14:textId="4E2F1F32" w:rsidR="00BB4B2A" w:rsidRDefault="00BB4B2A" w:rsidP="0033726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3726E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70F166F7" w14:textId="77777777" w:rsidTr="002A6CFE">
        <w:trPr>
          <w:cantSplit/>
        </w:trPr>
        <w:tc>
          <w:tcPr>
            <w:tcW w:w="9498" w:type="dxa"/>
          </w:tcPr>
          <w:p w14:paraId="0E349E97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Fresenius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Kabi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Polska Sp.  z o.o.</w:t>
            </w:r>
          </w:p>
          <w:p w14:paraId="13B4C81F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96E08C2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592FEC91" w14:textId="447D25DF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3726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22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22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136 857.60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8C8F87C" w14:textId="1EC6E7E9" w:rsidR="00BB4B2A" w:rsidRDefault="00BB4B2A" w:rsidP="0033726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3726E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5F7AFE37" w14:textId="77777777" w:rsidTr="002A6CFE">
        <w:trPr>
          <w:cantSplit/>
        </w:trPr>
        <w:tc>
          <w:tcPr>
            <w:tcW w:w="9498" w:type="dxa"/>
          </w:tcPr>
          <w:p w14:paraId="7807FB3A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Urtica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Sp. z o.o.</w:t>
            </w:r>
          </w:p>
          <w:p w14:paraId="653DD6AE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061BFBC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Wrocław</w:t>
            </w:r>
          </w:p>
          <w:p w14:paraId="11699CE8" w14:textId="6BF7D45C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3726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23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23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18 046.86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6B6128" w14:textId="51BBFF54" w:rsidR="00BB4B2A" w:rsidRDefault="00BB4B2A" w:rsidP="0033726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3726E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61F99E0C" w14:textId="77777777" w:rsidTr="002A6CFE">
        <w:trPr>
          <w:cantSplit/>
        </w:trPr>
        <w:tc>
          <w:tcPr>
            <w:tcW w:w="9498" w:type="dxa"/>
          </w:tcPr>
          <w:p w14:paraId="0C777726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Urtica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Sp. z o.o.</w:t>
            </w:r>
          </w:p>
          <w:p w14:paraId="5E22A73F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770FCC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Wrocław</w:t>
            </w:r>
          </w:p>
          <w:p w14:paraId="6823C003" w14:textId="71410DF6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3726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24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24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60 929.28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3C259BE" w14:textId="098087CB" w:rsidR="00BB4B2A" w:rsidRDefault="00BB4B2A" w:rsidP="0033726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3726E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58FB36F9" w14:textId="77777777" w:rsidTr="002A6CFE">
        <w:trPr>
          <w:cantSplit/>
        </w:trPr>
        <w:tc>
          <w:tcPr>
            <w:tcW w:w="9498" w:type="dxa"/>
          </w:tcPr>
          <w:p w14:paraId="40310BE6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B4B2A">
              <w:rPr>
                <w:b/>
                <w:sz w:val="22"/>
                <w:szCs w:val="22"/>
              </w:rPr>
              <w:t>Aesculap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sz w:val="22"/>
                <w:szCs w:val="22"/>
              </w:rPr>
              <w:t>Chifa</w:t>
            </w:r>
            <w:proofErr w:type="spellEnd"/>
            <w:r w:rsidRPr="00BB4B2A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34A252B8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24C205A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Nowy Tomyśl</w:t>
            </w:r>
          </w:p>
          <w:p w14:paraId="11A46BDD" w14:textId="707EDA71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3726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26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26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39 657.60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8B2A89B" w14:textId="02F39AB8" w:rsidR="00BB4B2A" w:rsidRDefault="00BB4B2A" w:rsidP="0033726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3726E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38D6E3F2" w14:textId="77777777" w:rsidTr="002A6CFE">
        <w:trPr>
          <w:cantSplit/>
        </w:trPr>
        <w:tc>
          <w:tcPr>
            <w:tcW w:w="9498" w:type="dxa"/>
          </w:tcPr>
          <w:p w14:paraId="3878C12E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r w:rsidRPr="00BB4B2A">
              <w:rPr>
                <w:b/>
                <w:sz w:val="22"/>
                <w:szCs w:val="22"/>
              </w:rPr>
              <w:t>Baxter Polska Sp. z o.o.</w:t>
            </w:r>
          </w:p>
          <w:p w14:paraId="0B97C992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1CA0EE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2D567CB1" w14:textId="00823115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3726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27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27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339 275.52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52508FE" w14:textId="5E821F11" w:rsidR="00BB4B2A" w:rsidRDefault="00BB4B2A" w:rsidP="0033726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3726E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  <w:tr w:rsidR="00BB4B2A" w14:paraId="23E004B3" w14:textId="77777777" w:rsidTr="002A6CFE">
        <w:trPr>
          <w:cantSplit/>
        </w:trPr>
        <w:tc>
          <w:tcPr>
            <w:tcW w:w="9498" w:type="dxa"/>
          </w:tcPr>
          <w:p w14:paraId="26F3956E" w14:textId="77777777" w:rsidR="00BB4B2A" w:rsidRPr="00D26ED6" w:rsidRDefault="00BB4B2A" w:rsidP="00052B12">
            <w:pPr>
              <w:jc w:val="both"/>
              <w:rPr>
                <w:b/>
                <w:sz w:val="22"/>
                <w:szCs w:val="22"/>
              </w:rPr>
            </w:pPr>
            <w:r w:rsidRPr="00BB4B2A">
              <w:rPr>
                <w:b/>
                <w:sz w:val="22"/>
                <w:szCs w:val="22"/>
              </w:rPr>
              <w:t>Baxter Polska Sp. z o.o.</w:t>
            </w:r>
          </w:p>
          <w:p w14:paraId="69B8609E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15F8E6C" w14:textId="77777777" w:rsidR="00BB4B2A" w:rsidRPr="009F0E5C" w:rsidRDefault="00BB4B2A" w:rsidP="00052B12">
            <w:pPr>
              <w:jc w:val="both"/>
              <w:rPr>
                <w:bCs/>
                <w:sz w:val="22"/>
                <w:szCs w:val="22"/>
              </w:rPr>
            </w:pPr>
            <w:r w:rsidRPr="00BB4B2A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4B2A">
              <w:rPr>
                <w:bCs/>
                <w:sz w:val="22"/>
                <w:szCs w:val="22"/>
              </w:rPr>
              <w:t>Warszawa</w:t>
            </w:r>
          </w:p>
          <w:p w14:paraId="3A51F996" w14:textId="1EB2E1C8" w:rsidR="00BB4B2A" w:rsidRPr="00211A34" w:rsidRDefault="00BB4B2A" w:rsidP="00052B12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3726E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BB4B2A">
              <w:rPr>
                <w:sz w:val="22"/>
                <w:szCs w:val="22"/>
              </w:rPr>
              <w:t>28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BB4B2A">
              <w:rPr>
                <w:sz w:val="22"/>
                <w:szCs w:val="22"/>
              </w:rPr>
              <w:t>Pakiet 28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BB4B2A">
              <w:rPr>
                <w:b/>
                <w:sz w:val="22"/>
                <w:szCs w:val="22"/>
              </w:rPr>
              <w:t>632 620.80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A79207C" w14:textId="5B16F316" w:rsidR="00BB4B2A" w:rsidRDefault="00BB4B2A" w:rsidP="0033726E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33726E">
              <w:rPr>
                <w:color w:val="000000"/>
                <w:sz w:val="22"/>
                <w:szCs w:val="22"/>
              </w:rPr>
              <w:t xml:space="preserve"> </w:t>
            </w:r>
            <w:r w:rsidRPr="00BB4B2A">
              <w:t>Oferta spełnia wymagania formalno-prawne i jest zgodna z SWZ.</w:t>
            </w:r>
          </w:p>
        </w:tc>
      </w:tr>
    </w:tbl>
    <w:p w14:paraId="1D778510" w14:textId="77777777" w:rsidR="0033726E" w:rsidRDefault="0033726E" w:rsidP="00052B12">
      <w:pPr>
        <w:jc w:val="both"/>
        <w:rPr>
          <w:color w:val="000000"/>
          <w:sz w:val="22"/>
          <w:szCs w:val="22"/>
        </w:rPr>
      </w:pPr>
    </w:p>
    <w:p w14:paraId="6420FDB9" w14:textId="1A788AF4" w:rsidR="003A0AFC" w:rsidRPr="00756CDA" w:rsidRDefault="00915B9E" w:rsidP="00052B1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4210"/>
        <w:gridCol w:w="1843"/>
        <w:gridCol w:w="1276"/>
      </w:tblGrid>
      <w:tr w:rsidR="00211A34" w:rsidRPr="00834EF4" w14:paraId="75B5D768" w14:textId="77777777" w:rsidTr="0033726E">
        <w:tc>
          <w:tcPr>
            <w:tcW w:w="2169" w:type="dxa"/>
            <w:shd w:val="clear" w:color="auto" w:fill="F3F3F3"/>
          </w:tcPr>
          <w:p w14:paraId="60B292F9" w14:textId="77777777" w:rsidR="00211A34" w:rsidRPr="00211A34" w:rsidRDefault="00211A34" w:rsidP="00052B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210" w:type="dxa"/>
            <w:shd w:val="clear" w:color="auto" w:fill="F3F3F3"/>
          </w:tcPr>
          <w:p w14:paraId="3DBD4275" w14:textId="77777777" w:rsidR="00211A34" w:rsidRPr="00211A34" w:rsidRDefault="00211A34" w:rsidP="00052B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20AB60D7" w14:textId="77777777" w:rsidR="00211A34" w:rsidRPr="00211A34" w:rsidRDefault="00211A34" w:rsidP="00052B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69AEE5E1" w14:textId="77777777" w:rsidR="00211A34" w:rsidRPr="00211A34" w:rsidRDefault="00211A34" w:rsidP="00052B1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B4B2A" w:rsidRPr="00834EF4" w14:paraId="19EA982C" w14:textId="77777777" w:rsidTr="0033726E">
        <w:tc>
          <w:tcPr>
            <w:tcW w:w="2169" w:type="dxa"/>
            <w:shd w:val="clear" w:color="auto" w:fill="auto"/>
          </w:tcPr>
          <w:p w14:paraId="42B84ED2" w14:textId="77777777" w:rsidR="005A604B" w:rsidRDefault="005A604B" w:rsidP="00052B12">
            <w:pPr>
              <w:rPr>
                <w:sz w:val="20"/>
                <w:szCs w:val="20"/>
              </w:rPr>
            </w:pPr>
          </w:p>
          <w:p w14:paraId="5C15957C" w14:textId="57FA91CD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</w:t>
            </w:r>
          </w:p>
        </w:tc>
        <w:tc>
          <w:tcPr>
            <w:tcW w:w="4210" w:type="dxa"/>
            <w:shd w:val="clear" w:color="auto" w:fill="auto"/>
          </w:tcPr>
          <w:p w14:paraId="431494AE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0798C0DD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0A2B961C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6069205C" w14:textId="77777777" w:rsidR="0033726E" w:rsidRDefault="0033726E" w:rsidP="00052B12">
            <w:pPr>
              <w:rPr>
                <w:sz w:val="20"/>
                <w:szCs w:val="20"/>
              </w:rPr>
            </w:pPr>
          </w:p>
          <w:p w14:paraId="452A7003" w14:textId="5274A84B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7F3A4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3648572D" w14:textId="77777777" w:rsidTr="0033726E">
        <w:tc>
          <w:tcPr>
            <w:tcW w:w="2169" w:type="dxa"/>
            <w:shd w:val="clear" w:color="auto" w:fill="auto"/>
          </w:tcPr>
          <w:p w14:paraId="36DBF20E" w14:textId="77777777" w:rsidR="005A604B" w:rsidRDefault="005A604B" w:rsidP="00052B12">
            <w:pPr>
              <w:rPr>
                <w:sz w:val="20"/>
                <w:szCs w:val="20"/>
              </w:rPr>
            </w:pPr>
          </w:p>
          <w:p w14:paraId="57DC8F4C" w14:textId="33B4B6F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</w:t>
            </w:r>
          </w:p>
        </w:tc>
        <w:tc>
          <w:tcPr>
            <w:tcW w:w="4210" w:type="dxa"/>
            <w:shd w:val="clear" w:color="auto" w:fill="auto"/>
          </w:tcPr>
          <w:p w14:paraId="4372431B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1853D40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14</w:t>
            </w:r>
          </w:p>
          <w:p w14:paraId="3F8B7CF1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19DAB397" w14:textId="77777777" w:rsidR="0033726E" w:rsidRDefault="0033726E" w:rsidP="00052B12">
            <w:pPr>
              <w:rPr>
                <w:sz w:val="20"/>
                <w:szCs w:val="20"/>
              </w:rPr>
            </w:pPr>
          </w:p>
          <w:p w14:paraId="65450855" w14:textId="3C0B5578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- 86.47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5D9C77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86,47</w:t>
            </w:r>
          </w:p>
        </w:tc>
      </w:tr>
      <w:tr w:rsidR="00BB4B2A" w:rsidRPr="00834EF4" w14:paraId="4DCB13E1" w14:textId="77777777" w:rsidTr="0033726E">
        <w:tc>
          <w:tcPr>
            <w:tcW w:w="2169" w:type="dxa"/>
            <w:shd w:val="clear" w:color="auto" w:fill="auto"/>
          </w:tcPr>
          <w:p w14:paraId="104519F0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</w:t>
            </w:r>
          </w:p>
        </w:tc>
        <w:tc>
          <w:tcPr>
            <w:tcW w:w="4210" w:type="dxa"/>
            <w:shd w:val="clear" w:color="auto" w:fill="auto"/>
          </w:tcPr>
          <w:p w14:paraId="4600D5B1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r w:rsidRPr="00BB4B2A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912C869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8</w:t>
            </w:r>
          </w:p>
          <w:p w14:paraId="509F2734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04AFE58A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- 84.89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0584F8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84,89</w:t>
            </w:r>
          </w:p>
        </w:tc>
      </w:tr>
      <w:tr w:rsidR="00BB4B2A" w:rsidRPr="00834EF4" w14:paraId="6EF46793" w14:textId="77777777" w:rsidTr="0033726E">
        <w:tc>
          <w:tcPr>
            <w:tcW w:w="2169" w:type="dxa"/>
            <w:shd w:val="clear" w:color="auto" w:fill="auto"/>
          </w:tcPr>
          <w:p w14:paraId="02C68D4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</w:t>
            </w:r>
          </w:p>
        </w:tc>
        <w:tc>
          <w:tcPr>
            <w:tcW w:w="4210" w:type="dxa"/>
            <w:shd w:val="clear" w:color="auto" w:fill="auto"/>
          </w:tcPr>
          <w:p w14:paraId="1625F3BF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4904A6E7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5283C575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243AF5AB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EF64A3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0E2F6C4B" w14:textId="77777777" w:rsidTr="0033726E">
        <w:tc>
          <w:tcPr>
            <w:tcW w:w="2169" w:type="dxa"/>
            <w:shd w:val="clear" w:color="auto" w:fill="auto"/>
          </w:tcPr>
          <w:p w14:paraId="3136729B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</w:t>
            </w:r>
          </w:p>
        </w:tc>
        <w:tc>
          <w:tcPr>
            <w:tcW w:w="4210" w:type="dxa"/>
            <w:shd w:val="clear" w:color="auto" w:fill="auto"/>
          </w:tcPr>
          <w:p w14:paraId="10D7760F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r w:rsidRPr="00BB4B2A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34D8D772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8</w:t>
            </w:r>
          </w:p>
          <w:p w14:paraId="7DCDFA84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62108C71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- 72.32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E8B9DF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72,32</w:t>
            </w:r>
          </w:p>
        </w:tc>
      </w:tr>
      <w:tr w:rsidR="00BB4B2A" w:rsidRPr="00834EF4" w14:paraId="6F5A2F34" w14:textId="77777777" w:rsidTr="0033726E">
        <w:tc>
          <w:tcPr>
            <w:tcW w:w="2169" w:type="dxa"/>
            <w:shd w:val="clear" w:color="auto" w:fill="auto"/>
          </w:tcPr>
          <w:p w14:paraId="4C5A2946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3</w:t>
            </w:r>
          </w:p>
        </w:tc>
        <w:tc>
          <w:tcPr>
            <w:tcW w:w="4210" w:type="dxa"/>
            <w:shd w:val="clear" w:color="auto" w:fill="auto"/>
          </w:tcPr>
          <w:p w14:paraId="39EE4CD4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r w:rsidRPr="00BB4B2A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6063829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8</w:t>
            </w:r>
          </w:p>
          <w:p w14:paraId="37A539E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8AA8DC2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0D3294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279CD3C4" w14:textId="77777777" w:rsidTr="0033726E">
        <w:tc>
          <w:tcPr>
            <w:tcW w:w="2169" w:type="dxa"/>
            <w:shd w:val="clear" w:color="auto" w:fill="auto"/>
          </w:tcPr>
          <w:p w14:paraId="71D1DD1E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3</w:t>
            </w:r>
          </w:p>
        </w:tc>
        <w:tc>
          <w:tcPr>
            <w:tcW w:w="4210" w:type="dxa"/>
            <w:shd w:val="clear" w:color="auto" w:fill="auto"/>
          </w:tcPr>
          <w:p w14:paraId="1B1CB239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36EE04F5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6440F315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2ABA62CB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- 94.12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6CCA61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94,12</w:t>
            </w:r>
          </w:p>
        </w:tc>
      </w:tr>
      <w:tr w:rsidR="00BB4B2A" w:rsidRPr="00834EF4" w14:paraId="1EE452DE" w14:textId="77777777" w:rsidTr="0033726E">
        <w:tc>
          <w:tcPr>
            <w:tcW w:w="2169" w:type="dxa"/>
            <w:shd w:val="clear" w:color="auto" w:fill="auto"/>
          </w:tcPr>
          <w:p w14:paraId="4674C897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4</w:t>
            </w:r>
          </w:p>
        </w:tc>
        <w:tc>
          <w:tcPr>
            <w:tcW w:w="4210" w:type="dxa"/>
            <w:shd w:val="clear" w:color="auto" w:fill="auto"/>
          </w:tcPr>
          <w:p w14:paraId="09402027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7C1E1CBB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14</w:t>
            </w:r>
          </w:p>
          <w:p w14:paraId="2A41245A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201C524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8C8557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2C557BA0" w14:textId="77777777" w:rsidTr="0033726E">
        <w:tc>
          <w:tcPr>
            <w:tcW w:w="2169" w:type="dxa"/>
            <w:shd w:val="clear" w:color="auto" w:fill="auto"/>
          </w:tcPr>
          <w:p w14:paraId="384BD6A8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5</w:t>
            </w:r>
          </w:p>
        </w:tc>
        <w:tc>
          <w:tcPr>
            <w:tcW w:w="4210" w:type="dxa"/>
            <w:shd w:val="clear" w:color="auto" w:fill="auto"/>
          </w:tcPr>
          <w:p w14:paraId="5076B3DC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74DEEE0A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275EDDC9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7D6F2E1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4788BD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4D7A592D" w14:textId="77777777" w:rsidTr="0033726E">
        <w:tc>
          <w:tcPr>
            <w:tcW w:w="2169" w:type="dxa"/>
            <w:shd w:val="clear" w:color="auto" w:fill="auto"/>
          </w:tcPr>
          <w:p w14:paraId="66746F1B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5</w:t>
            </w:r>
          </w:p>
        </w:tc>
        <w:tc>
          <w:tcPr>
            <w:tcW w:w="4210" w:type="dxa"/>
            <w:shd w:val="clear" w:color="auto" w:fill="auto"/>
          </w:tcPr>
          <w:p w14:paraId="1BD751AD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E651EC8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46/48/35</w:t>
            </w:r>
          </w:p>
          <w:p w14:paraId="785ABCB0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4C05AA91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- 97.97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6D559E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97,97</w:t>
            </w:r>
          </w:p>
        </w:tc>
      </w:tr>
      <w:tr w:rsidR="00BB4B2A" w:rsidRPr="00834EF4" w14:paraId="72A31824" w14:textId="77777777" w:rsidTr="0033726E">
        <w:tc>
          <w:tcPr>
            <w:tcW w:w="2169" w:type="dxa"/>
            <w:shd w:val="clear" w:color="auto" w:fill="auto"/>
          </w:tcPr>
          <w:p w14:paraId="69BBF7D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6</w:t>
            </w:r>
          </w:p>
        </w:tc>
        <w:tc>
          <w:tcPr>
            <w:tcW w:w="4210" w:type="dxa"/>
            <w:shd w:val="clear" w:color="auto" w:fill="auto"/>
          </w:tcPr>
          <w:p w14:paraId="6B1F49BE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2A5CF40A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4B0ADA68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7A699926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25510C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3CB53A16" w14:textId="77777777" w:rsidTr="0033726E">
        <w:tc>
          <w:tcPr>
            <w:tcW w:w="2169" w:type="dxa"/>
            <w:shd w:val="clear" w:color="auto" w:fill="auto"/>
          </w:tcPr>
          <w:p w14:paraId="75E214A9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6</w:t>
            </w:r>
          </w:p>
        </w:tc>
        <w:tc>
          <w:tcPr>
            <w:tcW w:w="4210" w:type="dxa"/>
            <w:shd w:val="clear" w:color="auto" w:fill="auto"/>
          </w:tcPr>
          <w:p w14:paraId="7D3F93B2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r w:rsidRPr="00BB4B2A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B12210F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8</w:t>
            </w:r>
          </w:p>
          <w:p w14:paraId="518AE6A2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8BEB8CE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- 92.23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C49C84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92,23</w:t>
            </w:r>
          </w:p>
        </w:tc>
      </w:tr>
      <w:tr w:rsidR="00BB4B2A" w:rsidRPr="00834EF4" w14:paraId="13396D28" w14:textId="77777777" w:rsidTr="0033726E">
        <w:tc>
          <w:tcPr>
            <w:tcW w:w="2169" w:type="dxa"/>
            <w:shd w:val="clear" w:color="auto" w:fill="auto"/>
          </w:tcPr>
          <w:p w14:paraId="0F82386F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6</w:t>
            </w:r>
          </w:p>
        </w:tc>
        <w:tc>
          <w:tcPr>
            <w:tcW w:w="4210" w:type="dxa"/>
            <w:shd w:val="clear" w:color="auto" w:fill="auto"/>
          </w:tcPr>
          <w:p w14:paraId="11BBB705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968F33C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14</w:t>
            </w:r>
          </w:p>
          <w:p w14:paraId="7A483C61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4041518B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- 89.21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E22886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89,21</w:t>
            </w:r>
          </w:p>
        </w:tc>
      </w:tr>
      <w:tr w:rsidR="00BB4B2A" w:rsidRPr="00834EF4" w14:paraId="121281EE" w14:textId="77777777" w:rsidTr="0033726E">
        <w:tc>
          <w:tcPr>
            <w:tcW w:w="2169" w:type="dxa"/>
            <w:shd w:val="clear" w:color="auto" w:fill="auto"/>
          </w:tcPr>
          <w:p w14:paraId="1D1D4E28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7</w:t>
            </w:r>
          </w:p>
        </w:tc>
        <w:tc>
          <w:tcPr>
            <w:tcW w:w="4210" w:type="dxa"/>
            <w:shd w:val="clear" w:color="auto" w:fill="auto"/>
          </w:tcPr>
          <w:p w14:paraId="084C17F8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6A404ADA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3F846B28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60FAED4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B2D7EE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26C01ABD" w14:textId="77777777" w:rsidTr="0033726E">
        <w:tc>
          <w:tcPr>
            <w:tcW w:w="2169" w:type="dxa"/>
            <w:shd w:val="clear" w:color="auto" w:fill="auto"/>
          </w:tcPr>
          <w:p w14:paraId="6B0F5157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8</w:t>
            </w:r>
          </w:p>
        </w:tc>
        <w:tc>
          <w:tcPr>
            <w:tcW w:w="4210" w:type="dxa"/>
            <w:shd w:val="clear" w:color="auto" w:fill="auto"/>
          </w:tcPr>
          <w:p w14:paraId="45B05431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189AB0B3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01796ECA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2A9BF1DB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9A3A6C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105118E4" w14:textId="77777777" w:rsidTr="0033726E">
        <w:tc>
          <w:tcPr>
            <w:tcW w:w="2169" w:type="dxa"/>
            <w:shd w:val="clear" w:color="auto" w:fill="auto"/>
          </w:tcPr>
          <w:p w14:paraId="32CE8A32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8</w:t>
            </w:r>
          </w:p>
        </w:tc>
        <w:tc>
          <w:tcPr>
            <w:tcW w:w="4210" w:type="dxa"/>
            <w:shd w:val="clear" w:color="auto" w:fill="auto"/>
          </w:tcPr>
          <w:p w14:paraId="38986938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4A096701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14</w:t>
            </w:r>
          </w:p>
          <w:p w14:paraId="65C16D26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4885383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- 91.80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C9DDDC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91,80</w:t>
            </w:r>
          </w:p>
        </w:tc>
      </w:tr>
      <w:tr w:rsidR="00BB4B2A" w:rsidRPr="00834EF4" w14:paraId="7FD48931" w14:textId="77777777" w:rsidTr="0033726E">
        <w:tc>
          <w:tcPr>
            <w:tcW w:w="2169" w:type="dxa"/>
            <w:shd w:val="clear" w:color="auto" w:fill="auto"/>
          </w:tcPr>
          <w:p w14:paraId="12349FBF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9</w:t>
            </w:r>
          </w:p>
        </w:tc>
        <w:tc>
          <w:tcPr>
            <w:tcW w:w="4210" w:type="dxa"/>
            <w:shd w:val="clear" w:color="auto" w:fill="auto"/>
          </w:tcPr>
          <w:p w14:paraId="07E12FB7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4F04456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120</w:t>
            </w:r>
          </w:p>
          <w:p w14:paraId="707A94AB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29A666DF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C55180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034C8A7B" w14:textId="77777777" w:rsidTr="0033726E">
        <w:tc>
          <w:tcPr>
            <w:tcW w:w="2169" w:type="dxa"/>
            <w:shd w:val="clear" w:color="auto" w:fill="auto"/>
          </w:tcPr>
          <w:p w14:paraId="17A01A02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10</w:t>
            </w:r>
          </w:p>
        </w:tc>
        <w:tc>
          <w:tcPr>
            <w:tcW w:w="4210" w:type="dxa"/>
            <w:shd w:val="clear" w:color="auto" w:fill="auto"/>
          </w:tcPr>
          <w:p w14:paraId="74128648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05B663E8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14</w:t>
            </w:r>
          </w:p>
          <w:p w14:paraId="4123768D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0887CCB4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C4C1D2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7582B75D" w14:textId="77777777" w:rsidTr="0033726E">
        <w:tc>
          <w:tcPr>
            <w:tcW w:w="2169" w:type="dxa"/>
            <w:shd w:val="clear" w:color="auto" w:fill="auto"/>
          </w:tcPr>
          <w:p w14:paraId="2A694775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11</w:t>
            </w:r>
          </w:p>
        </w:tc>
        <w:tc>
          <w:tcPr>
            <w:tcW w:w="4210" w:type="dxa"/>
            <w:shd w:val="clear" w:color="auto" w:fill="auto"/>
          </w:tcPr>
          <w:p w14:paraId="23E724E1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757EA041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14</w:t>
            </w:r>
          </w:p>
          <w:p w14:paraId="15D6D99F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6E6773EA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D6B8F8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18F5DC6D" w14:textId="77777777" w:rsidTr="0033726E">
        <w:tc>
          <w:tcPr>
            <w:tcW w:w="2169" w:type="dxa"/>
            <w:shd w:val="clear" w:color="auto" w:fill="auto"/>
          </w:tcPr>
          <w:p w14:paraId="32C1709C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11</w:t>
            </w:r>
          </w:p>
        </w:tc>
        <w:tc>
          <w:tcPr>
            <w:tcW w:w="4210" w:type="dxa"/>
            <w:shd w:val="clear" w:color="auto" w:fill="auto"/>
          </w:tcPr>
          <w:p w14:paraId="4209D408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0E181C10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4DF94D88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70202B54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- 79.48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2B15F3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79,48</w:t>
            </w:r>
          </w:p>
        </w:tc>
      </w:tr>
      <w:tr w:rsidR="00BB4B2A" w:rsidRPr="00834EF4" w14:paraId="21BB9F88" w14:textId="77777777" w:rsidTr="0033726E">
        <w:tc>
          <w:tcPr>
            <w:tcW w:w="2169" w:type="dxa"/>
            <w:shd w:val="clear" w:color="auto" w:fill="auto"/>
          </w:tcPr>
          <w:p w14:paraId="2B16109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12</w:t>
            </w:r>
          </w:p>
        </w:tc>
        <w:tc>
          <w:tcPr>
            <w:tcW w:w="4210" w:type="dxa"/>
            <w:shd w:val="clear" w:color="auto" w:fill="auto"/>
          </w:tcPr>
          <w:p w14:paraId="08869C1E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2F1FCDAB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7221D762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lastRenderedPageBreak/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1750C8A2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2DB669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179A4982" w14:textId="77777777" w:rsidTr="0033726E">
        <w:tc>
          <w:tcPr>
            <w:tcW w:w="2169" w:type="dxa"/>
            <w:shd w:val="clear" w:color="auto" w:fill="auto"/>
          </w:tcPr>
          <w:p w14:paraId="35E3DF87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13</w:t>
            </w:r>
          </w:p>
        </w:tc>
        <w:tc>
          <w:tcPr>
            <w:tcW w:w="4210" w:type="dxa"/>
            <w:shd w:val="clear" w:color="auto" w:fill="auto"/>
          </w:tcPr>
          <w:p w14:paraId="0202FD96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47C7182B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3BF6F7B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0C8962DA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A1E9FD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4B655839" w14:textId="77777777" w:rsidTr="0033726E">
        <w:tc>
          <w:tcPr>
            <w:tcW w:w="2169" w:type="dxa"/>
            <w:shd w:val="clear" w:color="auto" w:fill="auto"/>
          </w:tcPr>
          <w:p w14:paraId="1502B55B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14</w:t>
            </w:r>
          </w:p>
        </w:tc>
        <w:tc>
          <w:tcPr>
            <w:tcW w:w="4210" w:type="dxa"/>
            <w:shd w:val="clear" w:color="auto" w:fill="auto"/>
          </w:tcPr>
          <w:p w14:paraId="23F40F38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64F8A2CB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318A4294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2028F2C5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F64296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4800FF3A" w14:textId="77777777" w:rsidTr="0033726E">
        <w:tc>
          <w:tcPr>
            <w:tcW w:w="2169" w:type="dxa"/>
            <w:shd w:val="clear" w:color="auto" w:fill="auto"/>
          </w:tcPr>
          <w:p w14:paraId="09F6537C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14</w:t>
            </w:r>
          </w:p>
        </w:tc>
        <w:tc>
          <w:tcPr>
            <w:tcW w:w="4210" w:type="dxa"/>
            <w:shd w:val="clear" w:color="auto" w:fill="auto"/>
          </w:tcPr>
          <w:p w14:paraId="49ED682E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33C28607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14</w:t>
            </w:r>
          </w:p>
          <w:p w14:paraId="489C81CD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372C6559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- 58.65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38D2EF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58,65</w:t>
            </w:r>
          </w:p>
        </w:tc>
      </w:tr>
      <w:tr w:rsidR="00BB4B2A" w:rsidRPr="00834EF4" w14:paraId="7426F381" w14:textId="77777777" w:rsidTr="0033726E">
        <w:tc>
          <w:tcPr>
            <w:tcW w:w="2169" w:type="dxa"/>
            <w:shd w:val="clear" w:color="auto" w:fill="auto"/>
          </w:tcPr>
          <w:p w14:paraId="694C3D31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15</w:t>
            </w:r>
          </w:p>
        </w:tc>
        <w:tc>
          <w:tcPr>
            <w:tcW w:w="4210" w:type="dxa"/>
            <w:shd w:val="clear" w:color="auto" w:fill="auto"/>
          </w:tcPr>
          <w:p w14:paraId="2CD47AEF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6E7CFF82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4C631284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0FCA283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74E2A0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2198E7FB" w14:textId="77777777" w:rsidTr="0033726E">
        <w:tc>
          <w:tcPr>
            <w:tcW w:w="2169" w:type="dxa"/>
            <w:shd w:val="clear" w:color="auto" w:fill="auto"/>
          </w:tcPr>
          <w:p w14:paraId="1558A4D6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16</w:t>
            </w:r>
          </w:p>
        </w:tc>
        <w:tc>
          <w:tcPr>
            <w:tcW w:w="4210" w:type="dxa"/>
            <w:shd w:val="clear" w:color="auto" w:fill="auto"/>
          </w:tcPr>
          <w:p w14:paraId="04B85AB8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2F7D086E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14</w:t>
            </w:r>
          </w:p>
          <w:p w14:paraId="6AB937A7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5E98FDBF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4B80CC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1B10E6AB" w14:textId="77777777" w:rsidTr="0033726E">
        <w:tc>
          <w:tcPr>
            <w:tcW w:w="2169" w:type="dxa"/>
            <w:shd w:val="clear" w:color="auto" w:fill="auto"/>
          </w:tcPr>
          <w:p w14:paraId="020841CF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16</w:t>
            </w:r>
          </w:p>
        </w:tc>
        <w:tc>
          <w:tcPr>
            <w:tcW w:w="4210" w:type="dxa"/>
            <w:shd w:val="clear" w:color="auto" w:fill="auto"/>
          </w:tcPr>
          <w:p w14:paraId="11D14977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24FC149B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75AF3587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DA57739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- 86.67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DBB73A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86,67</w:t>
            </w:r>
          </w:p>
        </w:tc>
      </w:tr>
      <w:tr w:rsidR="00BB4B2A" w:rsidRPr="00834EF4" w14:paraId="576C33C9" w14:textId="77777777" w:rsidTr="0033726E">
        <w:tc>
          <w:tcPr>
            <w:tcW w:w="2169" w:type="dxa"/>
            <w:shd w:val="clear" w:color="auto" w:fill="auto"/>
          </w:tcPr>
          <w:p w14:paraId="726DE33E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16</w:t>
            </w:r>
          </w:p>
        </w:tc>
        <w:tc>
          <w:tcPr>
            <w:tcW w:w="4210" w:type="dxa"/>
            <w:shd w:val="clear" w:color="auto" w:fill="auto"/>
          </w:tcPr>
          <w:p w14:paraId="7CB3B968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r w:rsidRPr="00BB4B2A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15DCBC9A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8</w:t>
            </w:r>
          </w:p>
          <w:p w14:paraId="503C1020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2B436D99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- 22.26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D0557B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22,26</w:t>
            </w:r>
          </w:p>
        </w:tc>
      </w:tr>
      <w:tr w:rsidR="00BB4B2A" w:rsidRPr="00834EF4" w14:paraId="5B9178CD" w14:textId="77777777" w:rsidTr="0033726E">
        <w:tc>
          <w:tcPr>
            <w:tcW w:w="2169" w:type="dxa"/>
            <w:shd w:val="clear" w:color="auto" w:fill="auto"/>
          </w:tcPr>
          <w:p w14:paraId="6D0B99A2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17</w:t>
            </w:r>
          </w:p>
        </w:tc>
        <w:tc>
          <w:tcPr>
            <w:tcW w:w="4210" w:type="dxa"/>
            <w:shd w:val="clear" w:color="auto" w:fill="auto"/>
          </w:tcPr>
          <w:p w14:paraId="7111C01A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5103A725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14302078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155A4FE6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B7D5CA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07231870" w14:textId="77777777" w:rsidTr="0033726E">
        <w:tc>
          <w:tcPr>
            <w:tcW w:w="2169" w:type="dxa"/>
            <w:shd w:val="clear" w:color="auto" w:fill="auto"/>
          </w:tcPr>
          <w:p w14:paraId="76D4492E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18</w:t>
            </w:r>
          </w:p>
        </w:tc>
        <w:tc>
          <w:tcPr>
            <w:tcW w:w="4210" w:type="dxa"/>
            <w:shd w:val="clear" w:color="auto" w:fill="auto"/>
          </w:tcPr>
          <w:p w14:paraId="49085B74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0A940CA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120</w:t>
            </w:r>
          </w:p>
          <w:p w14:paraId="58276271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79F879D1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662EED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42A4677B" w14:textId="77777777" w:rsidTr="0033726E">
        <w:tc>
          <w:tcPr>
            <w:tcW w:w="2169" w:type="dxa"/>
            <w:shd w:val="clear" w:color="auto" w:fill="auto"/>
          </w:tcPr>
          <w:p w14:paraId="686D2819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20</w:t>
            </w:r>
          </w:p>
        </w:tc>
        <w:tc>
          <w:tcPr>
            <w:tcW w:w="4210" w:type="dxa"/>
            <w:shd w:val="clear" w:color="auto" w:fill="auto"/>
          </w:tcPr>
          <w:p w14:paraId="3EA835C0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622EB74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120</w:t>
            </w:r>
          </w:p>
          <w:p w14:paraId="14AF9FC7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30915894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0003F3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47A45D54" w14:textId="77777777" w:rsidTr="0033726E">
        <w:tc>
          <w:tcPr>
            <w:tcW w:w="2169" w:type="dxa"/>
            <w:shd w:val="clear" w:color="auto" w:fill="auto"/>
          </w:tcPr>
          <w:p w14:paraId="3822AA3B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20</w:t>
            </w:r>
          </w:p>
        </w:tc>
        <w:tc>
          <w:tcPr>
            <w:tcW w:w="4210" w:type="dxa"/>
            <w:shd w:val="clear" w:color="auto" w:fill="auto"/>
          </w:tcPr>
          <w:p w14:paraId="24E97D64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2C7C24A5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14</w:t>
            </w:r>
          </w:p>
          <w:p w14:paraId="3196941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78BB7756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DE27A9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0,00</w:t>
            </w:r>
          </w:p>
        </w:tc>
      </w:tr>
      <w:tr w:rsidR="00BB4B2A" w:rsidRPr="00834EF4" w14:paraId="1BCFDD1A" w14:textId="77777777" w:rsidTr="0033726E">
        <w:tc>
          <w:tcPr>
            <w:tcW w:w="2169" w:type="dxa"/>
            <w:shd w:val="clear" w:color="auto" w:fill="auto"/>
          </w:tcPr>
          <w:p w14:paraId="079D3EAE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21</w:t>
            </w:r>
          </w:p>
        </w:tc>
        <w:tc>
          <w:tcPr>
            <w:tcW w:w="4210" w:type="dxa"/>
            <w:shd w:val="clear" w:color="auto" w:fill="auto"/>
          </w:tcPr>
          <w:p w14:paraId="367A408D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0B0B2290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4539B0C6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13F7A30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3F709D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0BE6EDEC" w14:textId="77777777" w:rsidTr="0033726E">
        <w:tc>
          <w:tcPr>
            <w:tcW w:w="2169" w:type="dxa"/>
            <w:shd w:val="clear" w:color="auto" w:fill="auto"/>
          </w:tcPr>
          <w:p w14:paraId="1061EC6A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21</w:t>
            </w:r>
          </w:p>
        </w:tc>
        <w:tc>
          <w:tcPr>
            <w:tcW w:w="4210" w:type="dxa"/>
            <w:shd w:val="clear" w:color="auto" w:fill="auto"/>
          </w:tcPr>
          <w:p w14:paraId="17B75A4E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701013DC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120</w:t>
            </w:r>
          </w:p>
          <w:p w14:paraId="33D6E199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55997C07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- 88.26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380363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88,26</w:t>
            </w:r>
          </w:p>
        </w:tc>
      </w:tr>
      <w:tr w:rsidR="00BB4B2A" w:rsidRPr="00834EF4" w14:paraId="79436851" w14:textId="77777777" w:rsidTr="0033726E">
        <w:tc>
          <w:tcPr>
            <w:tcW w:w="2169" w:type="dxa"/>
            <w:shd w:val="clear" w:color="auto" w:fill="auto"/>
          </w:tcPr>
          <w:p w14:paraId="35421B1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22</w:t>
            </w:r>
          </w:p>
        </w:tc>
        <w:tc>
          <w:tcPr>
            <w:tcW w:w="4210" w:type="dxa"/>
            <w:shd w:val="clear" w:color="auto" w:fill="auto"/>
          </w:tcPr>
          <w:p w14:paraId="4415856A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08AC015D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134</w:t>
            </w:r>
          </w:p>
          <w:p w14:paraId="49BCF5B2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712A8E3E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9FE5E6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08B47F45" w14:textId="77777777" w:rsidTr="0033726E">
        <w:tc>
          <w:tcPr>
            <w:tcW w:w="2169" w:type="dxa"/>
            <w:shd w:val="clear" w:color="auto" w:fill="auto"/>
          </w:tcPr>
          <w:p w14:paraId="2A05DB5F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22</w:t>
            </w:r>
          </w:p>
        </w:tc>
        <w:tc>
          <w:tcPr>
            <w:tcW w:w="4210" w:type="dxa"/>
            <w:shd w:val="clear" w:color="auto" w:fill="auto"/>
          </w:tcPr>
          <w:p w14:paraId="3DBD8D60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BE568C1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120</w:t>
            </w:r>
          </w:p>
          <w:p w14:paraId="1AF07587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15D9857A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- 76.51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E24D18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76,51</w:t>
            </w:r>
          </w:p>
        </w:tc>
      </w:tr>
      <w:tr w:rsidR="00BB4B2A" w:rsidRPr="00834EF4" w14:paraId="0988C7EB" w14:textId="77777777" w:rsidTr="0033726E">
        <w:tc>
          <w:tcPr>
            <w:tcW w:w="2169" w:type="dxa"/>
            <w:shd w:val="clear" w:color="auto" w:fill="auto"/>
          </w:tcPr>
          <w:p w14:paraId="0F831C9D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23</w:t>
            </w:r>
          </w:p>
        </w:tc>
        <w:tc>
          <w:tcPr>
            <w:tcW w:w="4210" w:type="dxa"/>
            <w:shd w:val="clear" w:color="auto" w:fill="auto"/>
          </w:tcPr>
          <w:p w14:paraId="33ED5C66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3FE72B9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120</w:t>
            </w:r>
          </w:p>
          <w:p w14:paraId="4383E97D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36A148C9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7221D5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32BEBA28" w14:textId="77777777" w:rsidTr="0033726E">
        <w:tc>
          <w:tcPr>
            <w:tcW w:w="2169" w:type="dxa"/>
            <w:shd w:val="clear" w:color="auto" w:fill="auto"/>
          </w:tcPr>
          <w:p w14:paraId="5F6A262F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24</w:t>
            </w:r>
          </w:p>
        </w:tc>
        <w:tc>
          <w:tcPr>
            <w:tcW w:w="4210" w:type="dxa"/>
            <w:shd w:val="clear" w:color="auto" w:fill="auto"/>
          </w:tcPr>
          <w:p w14:paraId="0647D289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C64961C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120</w:t>
            </w:r>
          </w:p>
          <w:p w14:paraId="09DF5677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5804BFBD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3C8B74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561C8AD7" w14:textId="77777777" w:rsidTr="0033726E">
        <w:tc>
          <w:tcPr>
            <w:tcW w:w="2169" w:type="dxa"/>
            <w:shd w:val="clear" w:color="auto" w:fill="auto"/>
          </w:tcPr>
          <w:p w14:paraId="59F86247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25</w:t>
            </w:r>
          </w:p>
        </w:tc>
        <w:tc>
          <w:tcPr>
            <w:tcW w:w="4210" w:type="dxa"/>
            <w:shd w:val="clear" w:color="auto" w:fill="auto"/>
          </w:tcPr>
          <w:p w14:paraId="28DF1E27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2948846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120</w:t>
            </w:r>
          </w:p>
          <w:p w14:paraId="673CB18E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1E748368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E1F90E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37745D2B" w14:textId="77777777" w:rsidTr="0033726E">
        <w:tc>
          <w:tcPr>
            <w:tcW w:w="2169" w:type="dxa"/>
            <w:shd w:val="clear" w:color="auto" w:fill="auto"/>
          </w:tcPr>
          <w:p w14:paraId="20074495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26</w:t>
            </w:r>
          </w:p>
        </w:tc>
        <w:tc>
          <w:tcPr>
            <w:tcW w:w="4210" w:type="dxa"/>
            <w:shd w:val="clear" w:color="auto" w:fill="auto"/>
          </w:tcPr>
          <w:p w14:paraId="51DEBFE0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6973D39B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14</w:t>
            </w:r>
          </w:p>
          <w:p w14:paraId="1B89DC58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lastRenderedPageBreak/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12D6D930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56C946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03312526" w14:textId="77777777" w:rsidTr="0033726E">
        <w:tc>
          <w:tcPr>
            <w:tcW w:w="2169" w:type="dxa"/>
            <w:shd w:val="clear" w:color="auto" w:fill="auto"/>
          </w:tcPr>
          <w:p w14:paraId="06271331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27</w:t>
            </w:r>
          </w:p>
        </w:tc>
        <w:tc>
          <w:tcPr>
            <w:tcW w:w="4210" w:type="dxa"/>
            <w:shd w:val="clear" w:color="auto" w:fill="auto"/>
          </w:tcPr>
          <w:p w14:paraId="2417E6BD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r w:rsidRPr="00BB4B2A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43FBB362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8</w:t>
            </w:r>
          </w:p>
          <w:p w14:paraId="2A1D7E76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48892FC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FA1CD6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716D6D34" w14:textId="77777777" w:rsidTr="0033726E">
        <w:tc>
          <w:tcPr>
            <w:tcW w:w="2169" w:type="dxa"/>
            <w:shd w:val="clear" w:color="auto" w:fill="auto"/>
          </w:tcPr>
          <w:p w14:paraId="0F6AC965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28</w:t>
            </w:r>
          </w:p>
        </w:tc>
        <w:tc>
          <w:tcPr>
            <w:tcW w:w="4210" w:type="dxa"/>
            <w:shd w:val="clear" w:color="auto" w:fill="auto"/>
          </w:tcPr>
          <w:p w14:paraId="0EBCF014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r w:rsidRPr="00BB4B2A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0152E538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8</w:t>
            </w:r>
          </w:p>
          <w:p w14:paraId="6430406D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2A248073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607B77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7B982F1B" w14:textId="77777777" w:rsidTr="0033726E">
        <w:tc>
          <w:tcPr>
            <w:tcW w:w="2169" w:type="dxa"/>
            <w:shd w:val="clear" w:color="auto" w:fill="auto"/>
          </w:tcPr>
          <w:p w14:paraId="0E035017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30</w:t>
            </w:r>
          </w:p>
        </w:tc>
        <w:tc>
          <w:tcPr>
            <w:tcW w:w="4210" w:type="dxa"/>
            <w:shd w:val="clear" w:color="auto" w:fill="auto"/>
          </w:tcPr>
          <w:p w14:paraId="302440EC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BB4B2A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79DB6AE8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14</w:t>
            </w:r>
          </w:p>
          <w:p w14:paraId="71A149ED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539E0ED8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AC5726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21C27B91" w14:textId="77777777" w:rsidTr="0033726E">
        <w:tc>
          <w:tcPr>
            <w:tcW w:w="2169" w:type="dxa"/>
            <w:shd w:val="clear" w:color="auto" w:fill="auto"/>
          </w:tcPr>
          <w:p w14:paraId="18542B01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31</w:t>
            </w:r>
          </w:p>
        </w:tc>
        <w:tc>
          <w:tcPr>
            <w:tcW w:w="4210" w:type="dxa"/>
            <w:shd w:val="clear" w:color="auto" w:fill="auto"/>
          </w:tcPr>
          <w:p w14:paraId="70027324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Infusion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Paweł Szczudło</w:t>
            </w:r>
          </w:p>
          <w:p w14:paraId="29082B9C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ul. Sulejowska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56/58/512</w:t>
            </w:r>
          </w:p>
          <w:p w14:paraId="397DB925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04-157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27348022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245AF7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0E26F81F" w14:textId="77777777" w:rsidTr="0033726E">
        <w:tc>
          <w:tcPr>
            <w:tcW w:w="2169" w:type="dxa"/>
            <w:shd w:val="clear" w:color="auto" w:fill="auto"/>
          </w:tcPr>
          <w:p w14:paraId="3D0B283E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32</w:t>
            </w:r>
          </w:p>
        </w:tc>
        <w:tc>
          <w:tcPr>
            <w:tcW w:w="4210" w:type="dxa"/>
            <w:shd w:val="clear" w:color="auto" w:fill="auto"/>
          </w:tcPr>
          <w:p w14:paraId="70139FB2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Infusion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Paweł Szczudło</w:t>
            </w:r>
          </w:p>
          <w:p w14:paraId="3BE27350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ul. Sulejowska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56/58/512</w:t>
            </w:r>
          </w:p>
          <w:p w14:paraId="796EA371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04-157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24812F06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F5AE28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100,00</w:t>
            </w:r>
          </w:p>
        </w:tc>
      </w:tr>
      <w:tr w:rsidR="00BB4B2A" w:rsidRPr="00834EF4" w14:paraId="65305E3D" w14:textId="77777777" w:rsidTr="0033726E">
        <w:tc>
          <w:tcPr>
            <w:tcW w:w="2169" w:type="dxa"/>
            <w:shd w:val="clear" w:color="auto" w:fill="auto"/>
          </w:tcPr>
          <w:p w14:paraId="08096A99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32</w:t>
            </w:r>
          </w:p>
        </w:tc>
        <w:tc>
          <w:tcPr>
            <w:tcW w:w="4210" w:type="dxa"/>
            <w:shd w:val="clear" w:color="auto" w:fill="auto"/>
          </w:tcPr>
          <w:p w14:paraId="6C4B1EEF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r w:rsidRPr="00BB4B2A">
              <w:rPr>
                <w:b/>
                <w:bCs/>
                <w:sz w:val="20"/>
                <w:szCs w:val="20"/>
              </w:rPr>
              <w:t>Komtur Polska Sp. z o.o.</w:t>
            </w:r>
          </w:p>
          <w:p w14:paraId="18EEAF3D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Plac Farmacji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</w:t>
            </w:r>
          </w:p>
          <w:p w14:paraId="17C566BE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02-699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0B03479D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- 99.00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DF1B8B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99,00</w:t>
            </w:r>
          </w:p>
        </w:tc>
      </w:tr>
      <w:tr w:rsidR="00BB4B2A" w:rsidRPr="00834EF4" w14:paraId="1E9FA8CF" w14:textId="77777777" w:rsidTr="0033726E">
        <w:tc>
          <w:tcPr>
            <w:tcW w:w="2169" w:type="dxa"/>
            <w:shd w:val="clear" w:color="auto" w:fill="auto"/>
          </w:tcPr>
          <w:p w14:paraId="0B9C3396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4B2A">
              <w:rPr>
                <w:sz w:val="20"/>
                <w:szCs w:val="20"/>
              </w:rPr>
              <w:t>Pakiet 34</w:t>
            </w:r>
          </w:p>
        </w:tc>
        <w:tc>
          <w:tcPr>
            <w:tcW w:w="4210" w:type="dxa"/>
            <w:shd w:val="clear" w:color="auto" w:fill="auto"/>
          </w:tcPr>
          <w:p w14:paraId="0273CAC7" w14:textId="77777777" w:rsidR="00BB4B2A" w:rsidRPr="00211A34" w:rsidRDefault="00BB4B2A" w:rsidP="00052B12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BB4B2A">
              <w:rPr>
                <w:b/>
                <w:bCs/>
                <w:sz w:val="20"/>
                <w:szCs w:val="20"/>
              </w:rPr>
              <w:t>Delfarma</w:t>
            </w:r>
            <w:proofErr w:type="spellEnd"/>
            <w:r w:rsidRPr="00BB4B2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F36DA22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111</w:t>
            </w:r>
          </w:p>
          <w:p w14:paraId="665B19C7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Łódź</w:t>
            </w:r>
          </w:p>
        </w:tc>
        <w:tc>
          <w:tcPr>
            <w:tcW w:w="1843" w:type="dxa"/>
            <w:shd w:val="clear" w:color="auto" w:fill="auto"/>
          </w:tcPr>
          <w:p w14:paraId="4FF8C674" w14:textId="77777777" w:rsidR="00BB4B2A" w:rsidRPr="00211A34" w:rsidRDefault="00BB4B2A" w:rsidP="00052B12">
            <w:pPr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E21DD8" w14:textId="77777777" w:rsidR="00BB4B2A" w:rsidRPr="00211A34" w:rsidRDefault="00BB4B2A" w:rsidP="00052B12">
            <w:pPr>
              <w:jc w:val="center"/>
              <w:rPr>
                <w:color w:val="000000"/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 xml:space="preserve">  0,00</w:t>
            </w:r>
          </w:p>
        </w:tc>
      </w:tr>
    </w:tbl>
    <w:p w14:paraId="6E1BCFA8" w14:textId="77777777" w:rsidR="00E85D70" w:rsidRDefault="00E85D70" w:rsidP="00052B12">
      <w:pPr>
        <w:jc w:val="both"/>
        <w:rPr>
          <w:color w:val="000000"/>
        </w:rPr>
      </w:pPr>
    </w:p>
    <w:p w14:paraId="3BFA64A8" w14:textId="77777777" w:rsidR="008642B3" w:rsidRPr="001B7815" w:rsidRDefault="00B464D3" w:rsidP="00052B12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279F46DC" w14:textId="77777777" w:rsidTr="00596EA3">
        <w:tc>
          <w:tcPr>
            <w:tcW w:w="871" w:type="dxa"/>
            <w:shd w:val="clear" w:color="auto" w:fill="F3F3F3"/>
            <w:vAlign w:val="center"/>
          </w:tcPr>
          <w:p w14:paraId="0FF447FE" w14:textId="77777777" w:rsidR="00211A34" w:rsidRPr="00596EA3" w:rsidRDefault="00596EA3" w:rsidP="00052B12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297A8F46" w14:textId="77777777" w:rsidR="00211A34" w:rsidRPr="00596EA3" w:rsidRDefault="00596EA3" w:rsidP="00052B12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5DD74C84" w14:textId="77777777" w:rsidR="00211A34" w:rsidRPr="00596EA3" w:rsidRDefault="00211A34" w:rsidP="00052B12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BB4B2A" w14:paraId="20FA9FC2" w14:textId="77777777" w:rsidTr="002A6CFE">
        <w:tc>
          <w:tcPr>
            <w:tcW w:w="871" w:type="dxa"/>
            <w:vAlign w:val="center"/>
          </w:tcPr>
          <w:p w14:paraId="246E36C6" w14:textId="77777777" w:rsidR="00BB4B2A" w:rsidRPr="00596EA3" w:rsidRDefault="00BB4B2A" w:rsidP="00052B12">
            <w:pPr>
              <w:jc w:val="center"/>
              <w:rPr>
                <w:sz w:val="22"/>
                <w:szCs w:val="22"/>
              </w:rPr>
            </w:pPr>
            <w:r w:rsidRPr="00BB4B2A">
              <w:rPr>
                <w:sz w:val="22"/>
                <w:szCs w:val="22"/>
              </w:rPr>
              <w:t>2</w:t>
            </w:r>
          </w:p>
        </w:tc>
        <w:tc>
          <w:tcPr>
            <w:tcW w:w="2957" w:type="dxa"/>
            <w:vAlign w:val="center"/>
          </w:tcPr>
          <w:p w14:paraId="3337FD08" w14:textId="77777777" w:rsidR="00BB4B2A" w:rsidRPr="00596EA3" w:rsidRDefault="00BB4B2A" w:rsidP="00052B12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BB4B2A">
              <w:rPr>
                <w:b/>
                <w:bCs/>
                <w:sz w:val="22"/>
                <w:szCs w:val="22"/>
              </w:rPr>
              <w:t>Delfarma</w:t>
            </w:r>
            <w:proofErr w:type="spellEnd"/>
            <w:r w:rsidRPr="00BB4B2A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05F2F11B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111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4183A13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Łódź</w:t>
            </w:r>
          </w:p>
        </w:tc>
        <w:tc>
          <w:tcPr>
            <w:tcW w:w="5670" w:type="dxa"/>
          </w:tcPr>
          <w:p w14:paraId="4078DD9E" w14:textId="384FA07E" w:rsidR="00BB4B2A" w:rsidRPr="00596EA3" w:rsidRDefault="00BB4B2A" w:rsidP="00052B12">
            <w:pPr>
              <w:rPr>
                <w:sz w:val="22"/>
                <w:szCs w:val="22"/>
              </w:rPr>
            </w:pPr>
            <w:r w:rsidRPr="00BB4B2A">
              <w:rPr>
                <w:sz w:val="22"/>
                <w:szCs w:val="22"/>
              </w:rPr>
              <w:t>Art. 226 ust. 1 pkt 5</w:t>
            </w:r>
            <w:r w:rsidR="005A604B">
              <w:rPr>
                <w:sz w:val="22"/>
                <w:szCs w:val="22"/>
              </w:rPr>
              <w:t xml:space="preserve">. </w:t>
            </w:r>
            <w:r w:rsidRPr="00BB4B2A">
              <w:rPr>
                <w:sz w:val="22"/>
                <w:szCs w:val="22"/>
              </w:rPr>
              <w:t>Oferta odrzucona w zadaniu 34</w:t>
            </w:r>
          </w:p>
          <w:p w14:paraId="77DAD3C2" w14:textId="6D7FE0DF" w:rsidR="00BB4B2A" w:rsidRPr="00596EA3" w:rsidRDefault="00BB4B2A" w:rsidP="00052B12">
            <w:pPr>
              <w:jc w:val="both"/>
              <w:rPr>
                <w:sz w:val="22"/>
                <w:szCs w:val="22"/>
              </w:rPr>
            </w:pPr>
            <w:r w:rsidRPr="00BB4B2A">
              <w:rPr>
                <w:sz w:val="22"/>
                <w:szCs w:val="22"/>
              </w:rPr>
              <w:t xml:space="preserve">Firma zaproponowała 2 preparaty </w:t>
            </w:r>
            <w:r w:rsidR="005A604B">
              <w:rPr>
                <w:sz w:val="22"/>
                <w:szCs w:val="22"/>
              </w:rPr>
              <w:t>–</w:t>
            </w:r>
            <w:r w:rsidRPr="00BB4B2A">
              <w:rPr>
                <w:sz w:val="22"/>
                <w:szCs w:val="22"/>
              </w:rPr>
              <w:t xml:space="preserve"> </w:t>
            </w:r>
            <w:r w:rsidR="005A604B">
              <w:rPr>
                <w:sz w:val="22"/>
                <w:szCs w:val="22"/>
              </w:rPr>
              <w:t xml:space="preserve">Zamawiający oczekiwał  </w:t>
            </w:r>
            <w:r w:rsidRPr="00BB4B2A">
              <w:rPr>
                <w:sz w:val="22"/>
                <w:szCs w:val="22"/>
              </w:rPr>
              <w:t>jednego, który zawiera zarówno witaminy rozpuszczalne w wodzie, jak i w tłuszczach</w:t>
            </w:r>
            <w:r w:rsidR="005A604B">
              <w:rPr>
                <w:sz w:val="22"/>
                <w:szCs w:val="22"/>
              </w:rPr>
              <w:t>.</w:t>
            </w:r>
          </w:p>
        </w:tc>
      </w:tr>
      <w:tr w:rsidR="00BB4B2A" w14:paraId="2AB32371" w14:textId="77777777" w:rsidTr="002A6CFE">
        <w:tc>
          <w:tcPr>
            <w:tcW w:w="871" w:type="dxa"/>
            <w:vAlign w:val="center"/>
          </w:tcPr>
          <w:p w14:paraId="49CF86B4" w14:textId="77777777" w:rsidR="00BB4B2A" w:rsidRPr="00596EA3" w:rsidRDefault="00BB4B2A" w:rsidP="00052B12">
            <w:pPr>
              <w:jc w:val="center"/>
              <w:rPr>
                <w:sz w:val="22"/>
                <w:szCs w:val="22"/>
              </w:rPr>
            </w:pPr>
            <w:r w:rsidRPr="00BB4B2A">
              <w:rPr>
                <w:sz w:val="22"/>
                <w:szCs w:val="22"/>
              </w:rPr>
              <w:t>4</w:t>
            </w:r>
          </w:p>
        </w:tc>
        <w:tc>
          <w:tcPr>
            <w:tcW w:w="2957" w:type="dxa"/>
            <w:vAlign w:val="center"/>
          </w:tcPr>
          <w:p w14:paraId="396F8E31" w14:textId="77777777" w:rsidR="00BB4B2A" w:rsidRPr="00596EA3" w:rsidRDefault="00BB4B2A" w:rsidP="00052B12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BB4B2A">
              <w:rPr>
                <w:b/>
                <w:bCs/>
                <w:sz w:val="22"/>
                <w:szCs w:val="22"/>
              </w:rPr>
              <w:t>Aesculap</w:t>
            </w:r>
            <w:proofErr w:type="spellEnd"/>
            <w:r w:rsidRPr="00BB4B2A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B4B2A">
              <w:rPr>
                <w:b/>
                <w:bCs/>
                <w:sz w:val="22"/>
                <w:szCs w:val="22"/>
              </w:rPr>
              <w:t>Chifa</w:t>
            </w:r>
            <w:proofErr w:type="spellEnd"/>
            <w:r w:rsidRPr="00BB4B2A">
              <w:rPr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07AECFBC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8642248" w14:textId="77777777" w:rsidR="00BB4B2A" w:rsidRPr="00211A34" w:rsidRDefault="00BB4B2A" w:rsidP="00052B12">
            <w:pPr>
              <w:rPr>
                <w:sz w:val="20"/>
                <w:szCs w:val="20"/>
              </w:rPr>
            </w:pPr>
            <w:r w:rsidRPr="00BB4B2A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4B2A">
              <w:rPr>
                <w:sz w:val="20"/>
                <w:szCs w:val="20"/>
              </w:rPr>
              <w:t>Nowy Tomyśl</w:t>
            </w:r>
          </w:p>
        </w:tc>
        <w:tc>
          <w:tcPr>
            <w:tcW w:w="5670" w:type="dxa"/>
          </w:tcPr>
          <w:p w14:paraId="14840CD6" w14:textId="099398E9" w:rsidR="00BB4B2A" w:rsidRPr="00596EA3" w:rsidRDefault="00BB4B2A" w:rsidP="00052B12">
            <w:pPr>
              <w:rPr>
                <w:sz w:val="22"/>
                <w:szCs w:val="22"/>
              </w:rPr>
            </w:pPr>
            <w:r w:rsidRPr="00BB4B2A">
              <w:rPr>
                <w:sz w:val="22"/>
                <w:szCs w:val="22"/>
              </w:rPr>
              <w:t>Art. 226 ust. 1 pkt 5</w:t>
            </w:r>
            <w:r w:rsidR="005A604B">
              <w:rPr>
                <w:sz w:val="22"/>
                <w:szCs w:val="22"/>
              </w:rPr>
              <w:t xml:space="preserve">. </w:t>
            </w:r>
            <w:r w:rsidRPr="00BB4B2A">
              <w:rPr>
                <w:sz w:val="22"/>
                <w:szCs w:val="22"/>
              </w:rPr>
              <w:t>Oferta odrzucona w zadaniu 20</w:t>
            </w:r>
          </w:p>
          <w:p w14:paraId="28ED17B4" w14:textId="7E5DE0AF" w:rsidR="00BB4B2A" w:rsidRPr="00596EA3" w:rsidRDefault="00BB4B2A" w:rsidP="00052B12">
            <w:pPr>
              <w:jc w:val="both"/>
              <w:rPr>
                <w:sz w:val="22"/>
                <w:szCs w:val="22"/>
              </w:rPr>
            </w:pPr>
            <w:r w:rsidRPr="00BB4B2A">
              <w:rPr>
                <w:sz w:val="22"/>
                <w:szCs w:val="22"/>
              </w:rPr>
              <w:t>Firma zaproponowała produkt dostępny wyłącznie w ramach importu docelowego, bez uzyskania w tym zakresie zgody Zamawiającego</w:t>
            </w:r>
            <w:r w:rsidR="005A604B">
              <w:rPr>
                <w:sz w:val="22"/>
                <w:szCs w:val="22"/>
              </w:rPr>
              <w:t>.</w:t>
            </w:r>
          </w:p>
        </w:tc>
      </w:tr>
    </w:tbl>
    <w:p w14:paraId="356371BB" w14:textId="77777777" w:rsidR="008642B3" w:rsidRDefault="008642B3" w:rsidP="00052B12">
      <w:pPr>
        <w:jc w:val="both"/>
        <w:rPr>
          <w:color w:val="000000"/>
          <w:sz w:val="16"/>
          <w:szCs w:val="16"/>
        </w:rPr>
      </w:pPr>
    </w:p>
    <w:p w14:paraId="560EDE7E" w14:textId="4E83BCAE" w:rsidR="007E7620" w:rsidRPr="00DF6F3A" w:rsidRDefault="007E7620" w:rsidP="001F4758">
      <w:pPr>
        <w:jc w:val="both"/>
        <w:rPr>
          <w:bCs/>
          <w:sz w:val="22"/>
          <w:szCs w:val="22"/>
        </w:rPr>
      </w:pPr>
      <w:r w:rsidRPr="00DF6F3A">
        <w:rPr>
          <w:sz w:val="22"/>
          <w:szCs w:val="22"/>
        </w:rPr>
        <w:t xml:space="preserve">W myśl art. 259 ustawy </w:t>
      </w:r>
      <w:proofErr w:type="spellStart"/>
      <w:r w:rsidRPr="00DF6F3A">
        <w:rPr>
          <w:sz w:val="22"/>
          <w:szCs w:val="22"/>
        </w:rPr>
        <w:t>Pzp</w:t>
      </w:r>
      <w:proofErr w:type="spellEnd"/>
      <w:r w:rsidRPr="00DF6F3A">
        <w:rPr>
          <w:sz w:val="22"/>
          <w:szCs w:val="22"/>
        </w:rPr>
        <w:t xml:space="preserve"> Zamawiający informuje, że postępowanie o udzielenie zamówienia publicznego w w/w postępowaniu przetargowym – na podstawie art. 255 pkt. 3 – </w:t>
      </w:r>
      <w:r w:rsidRPr="00DF6F3A">
        <w:rPr>
          <w:b/>
          <w:sz w:val="22"/>
          <w:szCs w:val="22"/>
          <w:u w:val="single"/>
        </w:rPr>
        <w:t xml:space="preserve">unieważnia </w:t>
      </w:r>
      <w:r w:rsidRPr="00DF6F3A">
        <w:rPr>
          <w:b/>
          <w:sz w:val="22"/>
          <w:szCs w:val="22"/>
          <w:u w:val="single"/>
        </w:rPr>
        <w:br/>
        <w:t xml:space="preserve">w zakresie zadań nr </w:t>
      </w:r>
      <w:r w:rsidR="00DF6F3A">
        <w:rPr>
          <w:b/>
          <w:sz w:val="22"/>
          <w:szCs w:val="22"/>
          <w:u w:val="single"/>
        </w:rPr>
        <w:t>25, 30, 31, 32</w:t>
      </w:r>
      <w:r w:rsidRPr="00DF6F3A"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39DECAFE" w14:textId="77777777" w:rsidR="005A604B" w:rsidRDefault="005A604B" w:rsidP="001F4758">
      <w:pPr>
        <w:jc w:val="both"/>
        <w:rPr>
          <w:sz w:val="22"/>
          <w:szCs w:val="22"/>
        </w:rPr>
      </w:pPr>
    </w:p>
    <w:p w14:paraId="5CAA42A7" w14:textId="7E51C461" w:rsidR="00DF6F3A" w:rsidRDefault="00DF6F3A" w:rsidP="001F4758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>unieważnia w zakresie zada</w:t>
      </w:r>
      <w:r>
        <w:rPr>
          <w:b/>
          <w:sz w:val="22"/>
          <w:szCs w:val="22"/>
          <w:u w:val="single"/>
        </w:rPr>
        <w:t xml:space="preserve">ń nr 19, 29, 33, </w:t>
      </w:r>
      <w:r w:rsidRPr="001F4758">
        <w:rPr>
          <w:b/>
          <w:sz w:val="22"/>
          <w:szCs w:val="22"/>
          <w:u w:val="single"/>
        </w:rPr>
        <w:t>35</w:t>
      </w:r>
      <w:r w:rsidR="001F4758">
        <w:rPr>
          <w:b/>
          <w:sz w:val="22"/>
          <w:szCs w:val="22"/>
        </w:rPr>
        <w:t xml:space="preserve"> </w:t>
      </w:r>
      <w:r w:rsidRPr="001F4758">
        <w:rPr>
          <w:bCs/>
          <w:sz w:val="22"/>
          <w:szCs w:val="22"/>
        </w:rPr>
        <w:t>ze</w:t>
      </w:r>
      <w:r>
        <w:rPr>
          <w:bCs/>
          <w:sz w:val="22"/>
          <w:szCs w:val="22"/>
        </w:rPr>
        <w:t xml:space="preserve"> względu na fakt, iż nie złożono żadnej oferty.</w:t>
      </w:r>
    </w:p>
    <w:p w14:paraId="34553D78" w14:textId="77777777" w:rsidR="00DF6F3A" w:rsidRDefault="00DF6F3A" w:rsidP="001F4758">
      <w:pPr>
        <w:jc w:val="both"/>
        <w:rPr>
          <w:sz w:val="22"/>
          <w:szCs w:val="22"/>
        </w:rPr>
      </w:pPr>
    </w:p>
    <w:p w14:paraId="430ED7F1" w14:textId="06D1CE2A" w:rsidR="009F0E5C" w:rsidRPr="005A604B" w:rsidRDefault="009F0E5C" w:rsidP="001F4758">
      <w:pPr>
        <w:jc w:val="both"/>
        <w:rPr>
          <w:sz w:val="22"/>
          <w:szCs w:val="22"/>
        </w:rPr>
      </w:pPr>
      <w:r w:rsidRPr="005A604B">
        <w:rPr>
          <w:sz w:val="22"/>
          <w:szCs w:val="22"/>
        </w:rPr>
        <w:t xml:space="preserve">Informacja </w:t>
      </w:r>
      <w:r w:rsidR="00BD2174" w:rsidRPr="005A604B">
        <w:rPr>
          <w:sz w:val="22"/>
          <w:szCs w:val="22"/>
        </w:rPr>
        <w:t>o terminie zawarcia umowy</w:t>
      </w:r>
      <w:r w:rsidR="00F33C66" w:rsidRPr="005A604B">
        <w:rPr>
          <w:sz w:val="22"/>
          <w:szCs w:val="22"/>
        </w:rPr>
        <w:t>:</w:t>
      </w:r>
    </w:p>
    <w:p w14:paraId="2B7F1D8E" w14:textId="77777777" w:rsidR="00F960D7" w:rsidRPr="00F33C66" w:rsidRDefault="00A029B8" w:rsidP="001F4758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BB4B2A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469DA4BB" w14:textId="77777777" w:rsidR="00F960D7" w:rsidRPr="00F33C66" w:rsidRDefault="00D8427E" w:rsidP="00052B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</w:t>
      </w:r>
      <w:proofErr w:type="spellStart"/>
      <w:r w:rsidR="00F960D7" w:rsidRPr="00F33C66">
        <w:rPr>
          <w:sz w:val="22"/>
          <w:szCs w:val="22"/>
        </w:rPr>
        <w:t>P</w:t>
      </w:r>
      <w:r w:rsidR="004657DA">
        <w:rPr>
          <w:sz w:val="22"/>
          <w:szCs w:val="22"/>
        </w:rPr>
        <w:t>zp</w:t>
      </w:r>
      <w:proofErr w:type="spellEnd"/>
      <w:r w:rsidR="00F960D7" w:rsidRPr="00F33C66">
        <w:rPr>
          <w:sz w:val="22"/>
          <w:szCs w:val="22"/>
        </w:rPr>
        <w:t>.</w:t>
      </w:r>
    </w:p>
    <w:p w14:paraId="39DD65C4" w14:textId="77777777" w:rsidR="00B464D3" w:rsidRDefault="00B464D3" w:rsidP="00052B12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ABA8E6D" w14:textId="77777777" w:rsidR="001F4758" w:rsidRDefault="001F4758" w:rsidP="001F475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</w:t>
      </w:r>
    </w:p>
    <w:p w14:paraId="1B0055D5" w14:textId="3BCE5C61" w:rsidR="001F4758" w:rsidRDefault="001F4758" w:rsidP="001F475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</w:t>
      </w:r>
      <w:r>
        <w:rPr>
          <w:sz w:val="22"/>
          <w:szCs w:val="22"/>
        </w:rPr>
        <w:t xml:space="preserve">  /-/ Dyrektor Szpitala Wojewódzkiego </w:t>
      </w:r>
    </w:p>
    <w:p w14:paraId="76E987DE" w14:textId="7E845359" w:rsidR="001F4758" w:rsidRDefault="001F4758" w:rsidP="001F475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 xml:space="preserve">      w Poznaniu</w:t>
      </w:r>
    </w:p>
    <w:p w14:paraId="7AFE5CA4" w14:textId="5C5594CE" w:rsidR="008642B3" w:rsidRPr="001F4758" w:rsidRDefault="001F4758" w:rsidP="001F4758">
      <w:pPr>
        <w:ind w:firstLine="425"/>
        <w:jc w:val="center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 xml:space="preserve">                                                   </w:t>
      </w:r>
      <w:r>
        <w:rPr>
          <w:sz w:val="22"/>
          <w:szCs w:val="22"/>
        </w:rPr>
        <w:t xml:space="preserve"> Piotr Nowicki                         </w:t>
      </w:r>
      <w:bookmarkEnd w:id="0"/>
    </w:p>
    <w:sectPr w:rsidR="008642B3" w:rsidRPr="001F475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11567" w14:textId="77777777" w:rsidR="00762223" w:rsidRDefault="00762223">
      <w:r>
        <w:separator/>
      </w:r>
    </w:p>
  </w:endnote>
  <w:endnote w:type="continuationSeparator" w:id="0">
    <w:p w14:paraId="77D682C4" w14:textId="77777777" w:rsidR="00762223" w:rsidRDefault="00762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90DB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14F7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02C9B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008B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56B4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E9EFE" w14:textId="77777777" w:rsidR="00762223" w:rsidRDefault="00762223">
      <w:r>
        <w:separator/>
      </w:r>
    </w:p>
  </w:footnote>
  <w:footnote w:type="continuationSeparator" w:id="0">
    <w:p w14:paraId="1B508F38" w14:textId="77777777" w:rsidR="00762223" w:rsidRDefault="00762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2920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1522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27E6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E97"/>
    <w:rsid w:val="00022322"/>
    <w:rsid w:val="00042497"/>
    <w:rsid w:val="00052B12"/>
    <w:rsid w:val="000C1E6F"/>
    <w:rsid w:val="000E4E56"/>
    <w:rsid w:val="001A1468"/>
    <w:rsid w:val="001B7815"/>
    <w:rsid w:val="001F4758"/>
    <w:rsid w:val="00211A34"/>
    <w:rsid w:val="002B1E4F"/>
    <w:rsid w:val="002B6761"/>
    <w:rsid w:val="0033726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604B"/>
    <w:rsid w:val="005E5BFF"/>
    <w:rsid w:val="00607F9B"/>
    <w:rsid w:val="00644DCB"/>
    <w:rsid w:val="00657C1E"/>
    <w:rsid w:val="006E3089"/>
    <w:rsid w:val="00712C39"/>
    <w:rsid w:val="00756CDA"/>
    <w:rsid w:val="00762223"/>
    <w:rsid w:val="007E2ACC"/>
    <w:rsid w:val="007E68C5"/>
    <w:rsid w:val="007E7620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09C5"/>
    <w:rsid w:val="00B32D12"/>
    <w:rsid w:val="00B464D3"/>
    <w:rsid w:val="00B8185B"/>
    <w:rsid w:val="00BB4B2A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7E97"/>
    <w:rsid w:val="00DE316D"/>
    <w:rsid w:val="00DF6F3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82DD3C"/>
  <w15:chartTrackingRefBased/>
  <w15:docId w15:val="{CBB92825-8F73-4AA0-8978-7621D74C9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1989</Words>
  <Characters>11940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2023-07-19T06:48:00Z</cp:lastPrinted>
  <dcterms:created xsi:type="dcterms:W3CDTF">2023-07-19T06:49:00Z</dcterms:created>
  <dcterms:modified xsi:type="dcterms:W3CDTF">2023-07-19T06:49:00Z</dcterms:modified>
</cp:coreProperties>
</file>