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8B7A6" w14:textId="77777777" w:rsidR="00A02E94" w:rsidRDefault="00A43317" w:rsidP="00080C25">
      <w:pPr>
        <w:jc w:val="right"/>
        <w:rPr>
          <w:rFonts w:ascii="Arial" w:hAnsi="Arial" w:cs="Arial"/>
        </w:rPr>
      </w:pPr>
      <w:bookmarkStart w:id="0" w:name="_Hlk53520193"/>
      <w:r w:rsidRPr="00A43317">
        <w:rPr>
          <w:rFonts w:ascii="Arial" w:hAnsi="Arial" w:cs="Arial"/>
        </w:rPr>
        <w:t>Poznań</w:t>
      </w:r>
      <w:r w:rsidR="00A02E94">
        <w:rPr>
          <w:rFonts w:ascii="Arial" w:hAnsi="Arial" w:cs="Arial"/>
        </w:rPr>
        <w:t xml:space="preserve"> dnia: </w:t>
      </w:r>
      <w:r w:rsidRPr="00A43317">
        <w:rPr>
          <w:rFonts w:ascii="Arial" w:hAnsi="Arial" w:cs="Arial"/>
        </w:rPr>
        <w:t>2023-07-19</w:t>
      </w:r>
    </w:p>
    <w:p w14:paraId="71A09CF7" w14:textId="77777777" w:rsidR="00A43317" w:rsidRPr="00A43317" w:rsidRDefault="00A43317" w:rsidP="00080C25">
      <w:pPr>
        <w:rPr>
          <w:rFonts w:ascii="Arial" w:hAnsi="Arial" w:cs="Arial"/>
          <w:b/>
          <w:bCs/>
        </w:rPr>
      </w:pPr>
      <w:r w:rsidRPr="00A43317">
        <w:rPr>
          <w:rFonts w:ascii="Arial" w:hAnsi="Arial" w:cs="Arial"/>
          <w:b/>
          <w:bCs/>
        </w:rPr>
        <w:t>Szpital Wojewódzki w Poznaniu</w:t>
      </w:r>
    </w:p>
    <w:p w14:paraId="39B29110" w14:textId="77777777" w:rsidR="00A02E94" w:rsidRDefault="00A43317" w:rsidP="00080C25">
      <w:pPr>
        <w:rPr>
          <w:rFonts w:ascii="Arial" w:hAnsi="Arial" w:cs="Arial"/>
          <w:b/>
          <w:bCs/>
        </w:rPr>
      </w:pPr>
      <w:r w:rsidRPr="00A43317">
        <w:rPr>
          <w:rFonts w:ascii="Arial" w:hAnsi="Arial" w:cs="Arial"/>
          <w:b/>
          <w:bCs/>
        </w:rPr>
        <w:t>Dział Zamówień Publicznych</w:t>
      </w:r>
    </w:p>
    <w:p w14:paraId="1273EADB" w14:textId="77777777" w:rsidR="00A02E94" w:rsidRDefault="00A43317" w:rsidP="00080C25">
      <w:pPr>
        <w:rPr>
          <w:rFonts w:ascii="Arial" w:hAnsi="Arial" w:cs="Arial"/>
        </w:rPr>
      </w:pPr>
      <w:r w:rsidRPr="00A43317">
        <w:rPr>
          <w:rFonts w:ascii="Arial" w:hAnsi="Arial" w:cs="Arial"/>
        </w:rPr>
        <w:t>Juraszów</w:t>
      </w:r>
      <w:r w:rsidR="00A02E94">
        <w:rPr>
          <w:rFonts w:ascii="Arial" w:hAnsi="Arial" w:cs="Arial"/>
        </w:rPr>
        <w:t xml:space="preserve"> </w:t>
      </w:r>
      <w:r w:rsidRPr="00A43317">
        <w:rPr>
          <w:rFonts w:ascii="Arial" w:hAnsi="Arial" w:cs="Arial"/>
        </w:rPr>
        <w:t>7/19</w:t>
      </w:r>
    </w:p>
    <w:p w14:paraId="04059773" w14:textId="77777777" w:rsidR="00A02E94" w:rsidRDefault="00A43317" w:rsidP="00080C25">
      <w:pPr>
        <w:rPr>
          <w:rFonts w:ascii="Arial" w:hAnsi="Arial" w:cs="Arial"/>
        </w:rPr>
      </w:pPr>
      <w:r w:rsidRPr="00A43317">
        <w:rPr>
          <w:rFonts w:ascii="Arial" w:hAnsi="Arial" w:cs="Arial"/>
        </w:rPr>
        <w:t>60-479</w:t>
      </w:r>
      <w:r w:rsidR="00A02E94">
        <w:rPr>
          <w:rFonts w:ascii="Arial" w:hAnsi="Arial" w:cs="Arial"/>
        </w:rPr>
        <w:t xml:space="preserve"> </w:t>
      </w:r>
      <w:r w:rsidRPr="00A43317">
        <w:rPr>
          <w:rFonts w:ascii="Arial" w:hAnsi="Arial" w:cs="Arial"/>
        </w:rPr>
        <w:t>Poznań</w:t>
      </w:r>
    </w:p>
    <w:p w14:paraId="7E9A03F3" w14:textId="77777777" w:rsidR="00080C25" w:rsidRDefault="00080C25" w:rsidP="00080C25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</w:rPr>
      </w:pPr>
    </w:p>
    <w:p w14:paraId="467B832F" w14:textId="1EF02A78" w:rsidR="00A02E94" w:rsidRDefault="00A02E94" w:rsidP="00080C25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WYKONAWCY</w:t>
      </w:r>
    </w:p>
    <w:p w14:paraId="0B6469DC" w14:textId="77777777" w:rsidR="00A02E94" w:rsidRDefault="00A02E94" w:rsidP="00080C25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>
        <w:rPr>
          <w:rFonts w:ascii="Arial" w:hAnsi="Arial" w:cs="Arial"/>
        </w:rPr>
        <w:t>ubiegający się o zamówienie</w:t>
      </w:r>
    </w:p>
    <w:p w14:paraId="6C0F58DD" w14:textId="77777777" w:rsidR="00080C25" w:rsidRDefault="00080C25" w:rsidP="00080C25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27868917" w14:textId="77777777" w:rsidR="00080C25" w:rsidRDefault="00080C25" w:rsidP="00080C25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263DD0D9" w14:textId="77777777" w:rsidR="00A02E94" w:rsidRDefault="00A02E94" w:rsidP="00080C25">
      <w:pPr>
        <w:pStyle w:val="Nagwek1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ZAWIADOMIENIE</w:t>
      </w:r>
    </w:p>
    <w:p w14:paraId="2C81E9F4" w14:textId="77777777" w:rsidR="00A02E94" w:rsidRDefault="00A02E94" w:rsidP="00080C25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 wyborze najkorzystniejszej oferty</w:t>
      </w:r>
    </w:p>
    <w:p w14:paraId="6AE6C12D" w14:textId="77777777" w:rsidR="00080C25" w:rsidRDefault="00080C25" w:rsidP="00080C25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361"/>
      </w:tblGrid>
      <w:tr w:rsidR="00A43317" w14:paraId="2F298830" w14:textId="77777777" w:rsidTr="00D74528">
        <w:trPr>
          <w:trHeight w:val="638"/>
        </w:trPr>
        <w:tc>
          <w:tcPr>
            <w:tcW w:w="959" w:type="dxa"/>
            <w:hideMark/>
          </w:tcPr>
          <w:p w14:paraId="0EF8F64F" w14:textId="77777777" w:rsidR="00A43317" w:rsidRDefault="00A43317" w:rsidP="00080C2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hideMark/>
          </w:tcPr>
          <w:p w14:paraId="3129E1AE" w14:textId="77777777" w:rsidR="00A43317" w:rsidRDefault="00A43317" w:rsidP="00080C25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A43317">
              <w:rPr>
                <w:rFonts w:ascii="Arial" w:hAnsi="Arial" w:cs="Arial"/>
              </w:rPr>
              <w:t>podstawowy</w:t>
            </w:r>
            <w:r w:rsidR="00080C25">
              <w:rPr>
                <w:rFonts w:ascii="Arial" w:hAnsi="Arial" w:cs="Arial"/>
              </w:rPr>
              <w:t>m</w:t>
            </w:r>
            <w:r w:rsidRPr="00A43317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Pr="00A43317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na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”</w:t>
            </w:r>
            <w:r w:rsidRPr="00A43317">
              <w:rPr>
                <w:rFonts w:ascii="Arial" w:hAnsi="Arial" w:cs="Arial"/>
                <w:b/>
                <w:bCs/>
              </w:rPr>
              <w:t>Sukcesywna dostawa wędlin, mleka i wyrobów mlecznych do Szpitala Wojewódzkiego w Poznaniu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– znak sprawy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43317">
              <w:rPr>
                <w:rFonts w:ascii="Arial" w:hAnsi="Arial" w:cs="Arial"/>
                <w:b/>
              </w:rPr>
              <w:t>SZW/DZP/77/2023</w:t>
            </w:r>
            <w:r>
              <w:rPr>
                <w:rFonts w:ascii="Arial" w:hAnsi="Arial" w:cs="Arial"/>
                <w:bCs/>
              </w:rPr>
              <w:t>.</w:t>
            </w:r>
          </w:p>
          <w:p w14:paraId="719452C0" w14:textId="77777777" w:rsidR="00080C25" w:rsidRDefault="00080C25" w:rsidP="00080C25">
            <w:pPr>
              <w:jc w:val="both"/>
              <w:rPr>
                <w:rFonts w:ascii="Arial" w:hAnsi="Arial" w:cs="Arial"/>
                <w:bCs/>
              </w:rPr>
            </w:pPr>
          </w:p>
          <w:p w14:paraId="000DDED0" w14:textId="256F788C" w:rsidR="00080C25" w:rsidRDefault="00080C25" w:rsidP="00080C25">
            <w:pPr>
              <w:jc w:val="both"/>
              <w:rPr>
                <w:rFonts w:ascii="Arial" w:hAnsi="Arial" w:cs="Arial"/>
              </w:rPr>
            </w:pPr>
          </w:p>
        </w:tc>
      </w:tr>
    </w:tbl>
    <w:p w14:paraId="675A5CDF" w14:textId="77777777" w:rsidR="00A02E94" w:rsidRDefault="00A02E94" w:rsidP="00080C25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Zamawiający, działając na podstawie art. 253 ust. 1 ustawy z dnia 11 września 2019r. Prawo zamówień publicznych </w:t>
      </w:r>
      <w:r w:rsidR="00A43317" w:rsidRPr="00A43317">
        <w:rPr>
          <w:rFonts w:ascii="Arial" w:hAnsi="Arial" w:cs="Arial"/>
        </w:rPr>
        <w:t>(</w:t>
      </w:r>
      <w:proofErr w:type="spellStart"/>
      <w:r w:rsidR="00A43317" w:rsidRPr="00A43317">
        <w:rPr>
          <w:rFonts w:ascii="Arial" w:hAnsi="Arial" w:cs="Arial"/>
        </w:rPr>
        <w:t>t.j</w:t>
      </w:r>
      <w:proofErr w:type="spellEnd"/>
      <w:r w:rsidR="00A43317" w:rsidRPr="00A43317">
        <w:rPr>
          <w:rFonts w:ascii="Arial" w:hAnsi="Arial" w:cs="Arial"/>
        </w:rPr>
        <w:t>. Dz. U. z 2022r. poz. 1710)</w:t>
      </w:r>
      <w:r>
        <w:rPr>
          <w:rFonts w:ascii="Arial" w:hAnsi="Arial" w:cs="Arial"/>
        </w:rPr>
        <w:t xml:space="preserve">, zwanej dalej „ustawą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”, informuje, że w toczącym się postępowaniu o udzielenie zamówienia publicznego, jako najkorzystniejsza wybrana została oferta:</w:t>
      </w:r>
    </w:p>
    <w:p w14:paraId="1FD04F65" w14:textId="77777777" w:rsidR="00080C25" w:rsidRDefault="00080C25" w:rsidP="00080C25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A43317" w14:paraId="5484C225" w14:textId="77777777" w:rsidTr="00D7452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9D0C6" w14:textId="77777777" w:rsidR="00A43317" w:rsidRDefault="00A43317" w:rsidP="00080C25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A43317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</w:rPr>
              <w:t xml:space="preserve">: </w:t>
            </w:r>
            <w:r w:rsidRPr="00A43317">
              <w:rPr>
                <w:rFonts w:ascii="Arial" w:hAnsi="Arial" w:cs="Arial"/>
              </w:rPr>
              <w:t>wędliny drobiowe i wieprzowe</w:t>
            </w:r>
          </w:p>
          <w:p w14:paraId="5DBAF5C6" w14:textId="35E964FA" w:rsidR="00A43317" w:rsidRDefault="00080C25" w:rsidP="00080C25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PPHU John</w:t>
            </w:r>
          </w:p>
          <w:p w14:paraId="68738F75" w14:textId="04FB344F" w:rsidR="00A43317" w:rsidRDefault="00080C25" w:rsidP="00080C25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Grotniki, ul. Źródlana 5</w:t>
            </w:r>
          </w:p>
          <w:p w14:paraId="3453763D" w14:textId="5F00F26D" w:rsidR="00A43317" w:rsidRDefault="00080C25" w:rsidP="00080C25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64-140</w:t>
            </w:r>
            <w:r w:rsidR="00A43317">
              <w:rPr>
                <w:rFonts w:ascii="Arial" w:hAnsi="Arial" w:cs="Arial"/>
                <w:bCs/>
              </w:rPr>
              <w:t xml:space="preserve"> </w:t>
            </w:r>
            <w:r w:rsidR="00A43317" w:rsidRPr="00A43317">
              <w:rPr>
                <w:rFonts w:ascii="Arial" w:hAnsi="Arial" w:cs="Arial"/>
                <w:bCs/>
              </w:rPr>
              <w:t>Włoszakowice</w:t>
            </w:r>
          </w:p>
          <w:p w14:paraId="00EBC9DF" w14:textId="77777777" w:rsidR="00A43317" w:rsidRPr="004872D7" w:rsidRDefault="00A43317" w:rsidP="00080C25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A43317">
              <w:rPr>
                <w:rFonts w:ascii="Arial" w:hAnsi="Arial" w:cs="Arial"/>
                <w:b/>
              </w:rPr>
              <w:t>385 975.00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64AF0D71" w14:textId="77777777" w:rsidR="00080C25" w:rsidRDefault="00A43317" w:rsidP="00080C25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  <w:r w:rsidR="00080C25">
              <w:rPr>
                <w:rFonts w:ascii="Arial" w:hAnsi="Arial" w:cs="Arial"/>
                <w:color w:val="000000"/>
              </w:rPr>
              <w:t xml:space="preserve"> </w:t>
            </w:r>
          </w:p>
          <w:p w14:paraId="15E02F56" w14:textId="6FB743C0" w:rsidR="00A43317" w:rsidRDefault="00A43317" w:rsidP="00080C25">
            <w:pPr>
              <w:jc w:val="both"/>
              <w:rPr>
                <w:rFonts w:ascii="Arial" w:hAnsi="Arial" w:cs="Arial"/>
              </w:rPr>
            </w:pPr>
            <w:r w:rsidRPr="00A4331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A43317" w14:paraId="53F1633C" w14:textId="77777777" w:rsidTr="00D7452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8DF5C" w14:textId="77777777" w:rsidR="00A43317" w:rsidRDefault="00A43317" w:rsidP="00080C25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A43317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</w:rPr>
              <w:t xml:space="preserve">: </w:t>
            </w:r>
            <w:r w:rsidRPr="00A43317">
              <w:rPr>
                <w:rFonts w:ascii="Arial" w:hAnsi="Arial" w:cs="Arial"/>
              </w:rPr>
              <w:t>mleko i wyroby mleczne P</w:t>
            </w:r>
          </w:p>
          <w:p w14:paraId="493D7EB3" w14:textId="77777777" w:rsidR="00A43317" w:rsidRDefault="00A43317" w:rsidP="00080C25">
            <w:pPr>
              <w:jc w:val="both"/>
              <w:rPr>
                <w:rFonts w:ascii="Arial" w:hAnsi="Arial" w:cs="Arial"/>
                <w:b/>
              </w:rPr>
            </w:pPr>
            <w:r w:rsidRPr="00A43317">
              <w:rPr>
                <w:rFonts w:ascii="Arial" w:hAnsi="Arial" w:cs="Arial"/>
                <w:b/>
              </w:rPr>
              <w:t>Okręgowa Spółdzielnia Mleczarska w Śremie</w:t>
            </w:r>
          </w:p>
          <w:p w14:paraId="57326E4B" w14:textId="77777777" w:rsidR="00A43317" w:rsidRDefault="00A43317" w:rsidP="00080C25">
            <w:pPr>
              <w:jc w:val="both"/>
              <w:rPr>
                <w:rFonts w:ascii="Arial" w:hAnsi="Arial" w:cs="Arial"/>
                <w:bCs/>
              </w:rPr>
            </w:pPr>
            <w:r w:rsidRPr="00A43317">
              <w:rPr>
                <w:rFonts w:ascii="Arial" w:hAnsi="Arial" w:cs="Arial"/>
                <w:bCs/>
              </w:rPr>
              <w:t>Mickiewicza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A43317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44BE2836" w14:textId="77777777" w:rsidR="00A43317" w:rsidRDefault="00A43317" w:rsidP="00080C25">
            <w:pPr>
              <w:jc w:val="both"/>
              <w:rPr>
                <w:rFonts w:ascii="Arial" w:hAnsi="Arial" w:cs="Arial"/>
                <w:bCs/>
              </w:rPr>
            </w:pPr>
            <w:r w:rsidRPr="00A43317">
              <w:rPr>
                <w:rFonts w:ascii="Arial" w:hAnsi="Arial" w:cs="Arial"/>
                <w:bCs/>
              </w:rPr>
              <w:t>63-100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A43317">
              <w:rPr>
                <w:rFonts w:ascii="Arial" w:hAnsi="Arial" w:cs="Arial"/>
                <w:bCs/>
              </w:rPr>
              <w:t>Śrem</w:t>
            </w:r>
          </w:p>
          <w:p w14:paraId="4E1967D9" w14:textId="77777777" w:rsidR="00A43317" w:rsidRPr="004872D7" w:rsidRDefault="00A43317" w:rsidP="00080C25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A43317">
              <w:rPr>
                <w:rFonts w:ascii="Arial" w:hAnsi="Arial" w:cs="Arial"/>
                <w:b/>
              </w:rPr>
              <w:t>480 550.00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3FB1CD91" w14:textId="77777777" w:rsidR="00A43317" w:rsidRDefault="00A43317" w:rsidP="00080C25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2328166F" w14:textId="77777777" w:rsidR="00A43317" w:rsidRDefault="00A43317" w:rsidP="00080C25">
            <w:pPr>
              <w:pStyle w:val="Nagwek"/>
              <w:tabs>
                <w:tab w:val="left" w:pos="708"/>
              </w:tabs>
              <w:rPr>
                <w:rFonts w:ascii="Arial" w:hAnsi="Arial" w:cs="Arial"/>
              </w:rPr>
            </w:pPr>
            <w:r w:rsidRPr="00A4331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A43317" w14:paraId="2FF1ABFF" w14:textId="77777777" w:rsidTr="00D7452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8D680" w14:textId="77777777" w:rsidR="00A43317" w:rsidRDefault="00A43317" w:rsidP="00080C25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A43317">
              <w:rPr>
                <w:rFonts w:ascii="Arial" w:hAnsi="Arial" w:cs="Arial"/>
                <w:b/>
                <w:bCs/>
              </w:rPr>
              <w:t>3</w:t>
            </w:r>
            <w:r>
              <w:rPr>
                <w:rFonts w:ascii="Arial" w:hAnsi="Arial" w:cs="Arial"/>
              </w:rPr>
              <w:t xml:space="preserve">: </w:t>
            </w:r>
            <w:r w:rsidRPr="00A43317">
              <w:rPr>
                <w:rFonts w:ascii="Arial" w:hAnsi="Arial" w:cs="Arial"/>
              </w:rPr>
              <w:t>mleko i wyroby mleczne K</w:t>
            </w:r>
          </w:p>
          <w:p w14:paraId="2CC9E74F" w14:textId="77777777" w:rsidR="00A43317" w:rsidRDefault="00A43317" w:rsidP="00080C25">
            <w:pPr>
              <w:jc w:val="both"/>
              <w:rPr>
                <w:rFonts w:ascii="Arial" w:hAnsi="Arial" w:cs="Arial"/>
                <w:b/>
              </w:rPr>
            </w:pPr>
            <w:r w:rsidRPr="00A43317">
              <w:rPr>
                <w:rFonts w:ascii="Arial" w:hAnsi="Arial" w:cs="Arial"/>
                <w:b/>
              </w:rPr>
              <w:t>Spółdzielnia Mleczarska MLEKOVITA</w:t>
            </w:r>
          </w:p>
          <w:p w14:paraId="58BB9073" w14:textId="2AA38916" w:rsidR="00A43317" w:rsidRDefault="00A43317" w:rsidP="00080C25">
            <w:pPr>
              <w:jc w:val="both"/>
              <w:rPr>
                <w:rFonts w:ascii="Arial" w:hAnsi="Arial" w:cs="Arial"/>
                <w:bCs/>
              </w:rPr>
            </w:pPr>
            <w:r w:rsidRPr="00A43317">
              <w:rPr>
                <w:rFonts w:ascii="Arial" w:hAnsi="Arial" w:cs="Arial"/>
                <w:bCs/>
              </w:rPr>
              <w:t>ul. Ludowa 122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2EA161F2" w14:textId="77777777" w:rsidR="00A43317" w:rsidRDefault="00A43317" w:rsidP="00080C25">
            <w:pPr>
              <w:jc w:val="both"/>
              <w:rPr>
                <w:rFonts w:ascii="Arial" w:hAnsi="Arial" w:cs="Arial"/>
                <w:bCs/>
              </w:rPr>
            </w:pPr>
            <w:r w:rsidRPr="00A43317">
              <w:rPr>
                <w:rFonts w:ascii="Arial" w:hAnsi="Arial" w:cs="Arial"/>
                <w:bCs/>
              </w:rPr>
              <w:t>18-200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A43317">
              <w:rPr>
                <w:rFonts w:ascii="Arial" w:hAnsi="Arial" w:cs="Arial"/>
                <w:bCs/>
              </w:rPr>
              <w:t>Wysokie Mazowieckie</w:t>
            </w:r>
          </w:p>
          <w:p w14:paraId="00375669" w14:textId="77777777" w:rsidR="00A43317" w:rsidRPr="004872D7" w:rsidRDefault="00A43317" w:rsidP="00080C25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A43317">
              <w:rPr>
                <w:rFonts w:ascii="Arial" w:hAnsi="Arial" w:cs="Arial"/>
                <w:b/>
              </w:rPr>
              <w:t>41 633.10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65FAB749" w14:textId="77777777" w:rsidR="00A43317" w:rsidRDefault="00A43317" w:rsidP="00080C25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5E564DC0" w14:textId="77777777" w:rsidR="00A43317" w:rsidRDefault="00A43317" w:rsidP="00080C25">
            <w:pPr>
              <w:pStyle w:val="Nagwek"/>
              <w:tabs>
                <w:tab w:val="left" w:pos="708"/>
              </w:tabs>
              <w:rPr>
                <w:rFonts w:ascii="Arial" w:hAnsi="Arial" w:cs="Arial"/>
              </w:rPr>
            </w:pPr>
            <w:r w:rsidRPr="00A43317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6A5009BA" w14:textId="77777777" w:rsidR="00080C25" w:rsidRDefault="00080C25" w:rsidP="00080C25">
      <w:pPr>
        <w:jc w:val="both"/>
        <w:rPr>
          <w:rFonts w:ascii="Arial" w:hAnsi="Arial" w:cs="Arial"/>
          <w:color w:val="000000"/>
        </w:rPr>
      </w:pPr>
    </w:p>
    <w:p w14:paraId="65602908" w14:textId="02900658" w:rsidR="00A02E94" w:rsidRDefault="00A02E94" w:rsidP="00080C25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14:paraId="46D706FF" w14:textId="77777777" w:rsidTr="005C35E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512F81D" w14:textId="77777777" w:rsidR="00A02E94" w:rsidRDefault="00A02E94" w:rsidP="00080C25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3C55311" w14:textId="77777777" w:rsidR="00A02E94" w:rsidRDefault="00A02E94" w:rsidP="00080C2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410878C" w14:textId="77777777" w:rsidR="00A02E94" w:rsidRDefault="00A02E94" w:rsidP="00080C25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92CCD90" w14:textId="77777777" w:rsidR="00A02E94" w:rsidRDefault="00A02E94" w:rsidP="00080C25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43317" w14:paraId="6A6C4112" w14:textId="77777777" w:rsidTr="00D7452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1C032" w14:textId="77777777" w:rsidR="00080C25" w:rsidRDefault="00080C25" w:rsidP="00080C25">
            <w:pPr>
              <w:rPr>
                <w:rFonts w:ascii="Arial" w:hAnsi="Arial" w:cs="Arial"/>
                <w:sz w:val="20"/>
                <w:szCs w:val="20"/>
              </w:rPr>
            </w:pPr>
          </w:p>
          <w:p w14:paraId="42343DE0" w14:textId="6012D63D" w:rsidR="00A43317" w:rsidRDefault="00A43317" w:rsidP="00080C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43317">
              <w:rPr>
                <w:rFonts w:ascii="Arial" w:hAnsi="Arial" w:cs="Arial"/>
                <w:sz w:val="20"/>
                <w:szCs w:val="20"/>
              </w:rPr>
              <w:t>wędliny drobiowe i wieprzowe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6A106" w14:textId="77777777" w:rsidR="00A43317" w:rsidRDefault="00A43317" w:rsidP="00080C2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3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Bruno </w:t>
            </w:r>
            <w:proofErr w:type="spellStart"/>
            <w:r w:rsidRPr="00A43317">
              <w:rPr>
                <w:rFonts w:ascii="Arial" w:hAnsi="Arial" w:cs="Arial"/>
                <w:b/>
                <w:bCs/>
                <w:sz w:val="20"/>
                <w:szCs w:val="20"/>
              </w:rPr>
              <w:t>Tassi</w:t>
            </w:r>
            <w:proofErr w:type="spellEnd"/>
            <w:r w:rsidRPr="00A433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6FCC5D89" w14:textId="77777777" w:rsidR="00A43317" w:rsidRDefault="00A43317" w:rsidP="00080C25">
            <w:pPr>
              <w:rPr>
                <w:rFonts w:ascii="Arial" w:hAnsi="Arial" w:cs="Arial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>Logistyczna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43317">
              <w:rPr>
                <w:rFonts w:ascii="Arial" w:hAnsi="Arial" w:cs="Arial"/>
                <w:sz w:val="20"/>
                <w:szCs w:val="20"/>
              </w:rPr>
              <w:t>15</w:t>
            </w:r>
          </w:p>
          <w:p w14:paraId="0E2D425D" w14:textId="77777777" w:rsidR="00A43317" w:rsidRDefault="00A43317" w:rsidP="00080C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>62-080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43317">
              <w:rPr>
                <w:rFonts w:ascii="Arial" w:hAnsi="Arial" w:cs="Arial"/>
                <w:sz w:val="20"/>
                <w:szCs w:val="20"/>
              </w:rPr>
              <w:t>Sady k. Tarnowa Podgórnego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CE5A5" w14:textId="77777777" w:rsidR="00080C25" w:rsidRDefault="00080C25" w:rsidP="00080C25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57AB58" w14:textId="1B920169" w:rsidR="00A43317" w:rsidRDefault="00A43317" w:rsidP="00080C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>1 - Cena - 91.94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54CB3" w14:textId="77777777" w:rsidR="00A43317" w:rsidRDefault="00A43317" w:rsidP="00080C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 xml:space="preserve">  91,94</w:t>
            </w:r>
          </w:p>
        </w:tc>
      </w:tr>
      <w:tr w:rsidR="00A43317" w14:paraId="7DF0699C" w14:textId="77777777" w:rsidTr="00D7452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94BC5" w14:textId="77777777" w:rsidR="00A43317" w:rsidRDefault="00A43317" w:rsidP="00080C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43317">
              <w:rPr>
                <w:rFonts w:ascii="Arial" w:hAnsi="Arial" w:cs="Arial"/>
                <w:sz w:val="20"/>
                <w:szCs w:val="20"/>
              </w:rPr>
              <w:t>wędliny drobiowe i wieprzowe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CA48D" w14:textId="77777777" w:rsidR="00A43317" w:rsidRDefault="00A43317" w:rsidP="00080C2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317">
              <w:rPr>
                <w:rFonts w:ascii="Arial" w:hAnsi="Arial" w:cs="Arial"/>
                <w:b/>
                <w:bCs/>
                <w:sz w:val="20"/>
                <w:szCs w:val="20"/>
              </w:rPr>
              <w:t>Masarstwo Wędliniarstwo KRAFT Sp. z o. o.</w:t>
            </w:r>
          </w:p>
          <w:p w14:paraId="6F55A3C3" w14:textId="77777777" w:rsidR="00080C25" w:rsidRDefault="00A43317" w:rsidP="00080C25">
            <w:pPr>
              <w:rPr>
                <w:rFonts w:ascii="Arial" w:hAnsi="Arial" w:cs="Arial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>ul. Leśna 18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D759F91" w14:textId="0441E75E" w:rsidR="00A43317" w:rsidRDefault="00A43317" w:rsidP="00080C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>64-710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43317">
              <w:rPr>
                <w:rFonts w:ascii="Arial" w:hAnsi="Arial" w:cs="Arial"/>
                <w:sz w:val="20"/>
                <w:szCs w:val="20"/>
              </w:rPr>
              <w:t>Połajewo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74442" w14:textId="77777777" w:rsidR="00A43317" w:rsidRDefault="00A43317" w:rsidP="00080C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>1 - Cena - 83.81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275DC" w14:textId="77777777" w:rsidR="00A43317" w:rsidRDefault="00A43317" w:rsidP="00080C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 xml:space="preserve">  83,81</w:t>
            </w:r>
          </w:p>
        </w:tc>
      </w:tr>
      <w:tr w:rsidR="00A43317" w14:paraId="2AC46CEE" w14:textId="77777777" w:rsidTr="00D7452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08D12" w14:textId="77777777" w:rsidR="00A43317" w:rsidRDefault="00A43317" w:rsidP="00080C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43317">
              <w:rPr>
                <w:rFonts w:ascii="Arial" w:hAnsi="Arial" w:cs="Arial"/>
                <w:sz w:val="20"/>
                <w:szCs w:val="20"/>
              </w:rPr>
              <w:t>wędliny drobiowe i wieprzowe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0A7B6" w14:textId="77777777" w:rsidR="00A43317" w:rsidRDefault="00A43317" w:rsidP="00080C2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3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Zakład Przetwórstwa Mięsnego E.M.K. Smolarek </w:t>
            </w:r>
            <w:proofErr w:type="spellStart"/>
            <w:r w:rsidRPr="00A43317">
              <w:rPr>
                <w:rFonts w:ascii="Arial" w:hAnsi="Arial" w:cs="Arial"/>
                <w:b/>
                <w:bCs/>
                <w:sz w:val="20"/>
                <w:szCs w:val="20"/>
              </w:rPr>
              <w:t>Sp.J</w:t>
            </w:r>
            <w:proofErr w:type="spellEnd"/>
            <w:r w:rsidRPr="00A43317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552E9F1F" w14:textId="77777777" w:rsidR="00A43317" w:rsidRDefault="00A43317" w:rsidP="00080C25">
            <w:pPr>
              <w:rPr>
                <w:rFonts w:ascii="Arial" w:hAnsi="Arial" w:cs="Arial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>Niemcewicza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43317">
              <w:rPr>
                <w:rFonts w:ascii="Arial" w:hAnsi="Arial" w:cs="Arial"/>
                <w:sz w:val="20"/>
                <w:szCs w:val="20"/>
              </w:rPr>
              <w:t>6</w:t>
            </w:r>
          </w:p>
          <w:p w14:paraId="789B5654" w14:textId="77777777" w:rsidR="00A43317" w:rsidRDefault="00A43317" w:rsidP="00080C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>64-000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43317">
              <w:rPr>
                <w:rFonts w:ascii="Arial" w:hAnsi="Arial" w:cs="Arial"/>
                <w:sz w:val="20"/>
                <w:szCs w:val="20"/>
              </w:rPr>
              <w:t>Kościan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BCE32" w14:textId="77777777" w:rsidR="00A43317" w:rsidRDefault="00A43317" w:rsidP="00080C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>1 - Cena - 65.67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253C4" w14:textId="77777777" w:rsidR="00A43317" w:rsidRDefault="00A43317" w:rsidP="00080C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 xml:space="preserve">  65,67</w:t>
            </w:r>
          </w:p>
        </w:tc>
      </w:tr>
      <w:tr w:rsidR="00A43317" w14:paraId="1AFE0BFA" w14:textId="77777777" w:rsidTr="00D7452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3C16C" w14:textId="77777777" w:rsidR="00A43317" w:rsidRDefault="00A43317" w:rsidP="00080C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43317">
              <w:rPr>
                <w:rFonts w:ascii="Arial" w:hAnsi="Arial" w:cs="Arial"/>
                <w:sz w:val="20"/>
                <w:szCs w:val="20"/>
              </w:rPr>
              <w:t>wędliny drobiowe i wieprzowe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4A8D9" w14:textId="77777777" w:rsidR="00A1355F" w:rsidRPr="00A1355F" w:rsidRDefault="00A1355F" w:rsidP="00A1355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355F">
              <w:rPr>
                <w:rFonts w:ascii="Arial" w:hAnsi="Arial" w:cs="Arial"/>
                <w:b/>
                <w:sz w:val="20"/>
                <w:szCs w:val="20"/>
              </w:rPr>
              <w:t>PPHU John</w:t>
            </w:r>
          </w:p>
          <w:p w14:paraId="5D1E6938" w14:textId="77777777" w:rsidR="00A1355F" w:rsidRPr="00A1355F" w:rsidRDefault="00A1355F" w:rsidP="00A1355F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1355F">
              <w:rPr>
                <w:rFonts w:ascii="Arial" w:hAnsi="Arial" w:cs="Arial"/>
                <w:bCs/>
                <w:sz w:val="20"/>
                <w:szCs w:val="20"/>
              </w:rPr>
              <w:t>Grotniki, ul. Źródlana 5</w:t>
            </w:r>
          </w:p>
          <w:p w14:paraId="103BD826" w14:textId="002E3635" w:rsidR="00A43317" w:rsidRPr="00A1355F" w:rsidRDefault="00A1355F" w:rsidP="00A1355F">
            <w:pPr>
              <w:jc w:val="both"/>
              <w:rPr>
                <w:rFonts w:ascii="Arial" w:hAnsi="Arial" w:cs="Arial"/>
                <w:bCs/>
              </w:rPr>
            </w:pPr>
            <w:r w:rsidRPr="00A1355F">
              <w:rPr>
                <w:rFonts w:ascii="Arial" w:hAnsi="Arial" w:cs="Arial"/>
                <w:bCs/>
                <w:sz w:val="20"/>
                <w:szCs w:val="20"/>
              </w:rPr>
              <w:t>64-140 Włoszakowice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FE72B" w14:textId="77777777" w:rsidR="00A43317" w:rsidRDefault="00A43317" w:rsidP="00080C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453C2" w14:textId="77777777" w:rsidR="00A43317" w:rsidRDefault="00A43317" w:rsidP="00080C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A43317" w14:paraId="5E3D8FA9" w14:textId="77777777" w:rsidTr="00D7452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E28C6" w14:textId="77777777" w:rsidR="00A43317" w:rsidRDefault="00A43317" w:rsidP="00080C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43317">
              <w:rPr>
                <w:rFonts w:ascii="Arial" w:hAnsi="Arial" w:cs="Arial"/>
                <w:sz w:val="20"/>
                <w:szCs w:val="20"/>
              </w:rPr>
              <w:t>mleko i wyroby mleczne P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EFB2F" w14:textId="77777777" w:rsidR="00A43317" w:rsidRDefault="00A43317" w:rsidP="00080C2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317">
              <w:rPr>
                <w:rFonts w:ascii="Arial" w:hAnsi="Arial" w:cs="Arial"/>
                <w:b/>
                <w:bCs/>
                <w:sz w:val="20"/>
                <w:szCs w:val="20"/>
              </w:rPr>
              <w:t>Okręgowa Spółdzielnia Mleczarska w Śremie</w:t>
            </w:r>
          </w:p>
          <w:p w14:paraId="50C7304F" w14:textId="77777777" w:rsidR="00A43317" w:rsidRDefault="00A43317" w:rsidP="00080C25">
            <w:pPr>
              <w:rPr>
                <w:rFonts w:ascii="Arial" w:hAnsi="Arial" w:cs="Arial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>Mickiewicza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43317">
              <w:rPr>
                <w:rFonts w:ascii="Arial" w:hAnsi="Arial" w:cs="Arial"/>
                <w:sz w:val="20"/>
                <w:szCs w:val="20"/>
              </w:rPr>
              <w:t>9</w:t>
            </w:r>
          </w:p>
          <w:p w14:paraId="049538AB" w14:textId="77777777" w:rsidR="00A43317" w:rsidRDefault="00A43317" w:rsidP="00080C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>63-100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43317">
              <w:rPr>
                <w:rFonts w:ascii="Arial" w:hAnsi="Arial" w:cs="Arial"/>
                <w:sz w:val="20"/>
                <w:szCs w:val="20"/>
              </w:rPr>
              <w:t>Śrem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BB629" w14:textId="77777777" w:rsidR="00A43317" w:rsidRDefault="00A43317" w:rsidP="00080C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82C05" w14:textId="77777777" w:rsidR="00A43317" w:rsidRDefault="00A43317" w:rsidP="00080C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A43317" w14:paraId="63E719B5" w14:textId="77777777" w:rsidTr="00D7452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D2A0C" w14:textId="77777777" w:rsidR="00A43317" w:rsidRDefault="00A43317" w:rsidP="00080C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43317">
              <w:rPr>
                <w:rFonts w:ascii="Arial" w:hAnsi="Arial" w:cs="Arial"/>
                <w:sz w:val="20"/>
                <w:szCs w:val="20"/>
              </w:rPr>
              <w:t>mleko i wyroby mleczne P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2FE87" w14:textId="77777777" w:rsidR="00A43317" w:rsidRDefault="00A43317" w:rsidP="00080C2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317">
              <w:rPr>
                <w:rFonts w:ascii="Arial" w:hAnsi="Arial" w:cs="Arial"/>
                <w:b/>
                <w:bCs/>
                <w:sz w:val="20"/>
                <w:szCs w:val="20"/>
              </w:rPr>
              <w:t>Spółdzielnia Mleczarska MLEKOVITA</w:t>
            </w:r>
          </w:p>
          <w:p w14:paraId="7BEB57BB" w14:textId="78C7135B" w:rsidR="00A43317" w:rsidRDefault="00A43317" w:rsidP="00080C25">
            <w:pPr>
              <w:rPr>
                <w:rFonts w:ascii="Arial" w:hAnsi="Arial" w:cs="Arial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>ul. Ludowa 122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E91A735" w14:textId="77777777" w:rsidR="00A43317" w:rsidRDefault="00A43317" w:rsidP="00080C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>18-200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43317">
              <w:rPr>
                <w:rFonts w:ascii="Arial" w:hAnsi="Arial" w:cs="Arial"/>
                <w:sz w:val="20"/>
                <w:szCs w:val="20"/>
              </w:rPr>
              <w:t>Wysokie Mazowieckie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862EA" w14:textId="77777777" w:rsidR="00A43317" w:rsidRDefault="00A43317" w:rsidP="00080C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>1 - Cena - 84.97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76980" w14:textId="77777777" w:rsidR="00A43317" w:rsidRDefault="00A43317" w:rsidP="00080C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 xml:space="preserve">  84,97</w:t>
            </w:r>
          </w:p>
        </w:tc>
      </w:tr>
      <w:tr w:rsidR="00A43317" w14:paraId="19A02E95" w14:textId="77777777" w:rsidTr="00D7452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21629" w14:textId="77777777" w:rsidR="00A43317" w:rsidRDefault="00A43317" w:rsidP="00080C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A43317">
              <w:rPr>
                <w:rFonts w:ascii="Arial" w:hAnsi="Arial" w:cs="Arial"/>
                <w:sz w:val="20"/>
                <w:szCs w:val="20"/>
              </w:rPr>
              <w:t>mleko i wyroby mleczne K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901D5" w14:textId="77777777" w:rsidR="00A43317" w:rsidRDefault="00A43317" w:rsidP="00080C2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3317">
              <w:rPr>
                <w:rFonts w:ascii="Arial" w:hAnsi="Arial" w:cs="Arial"/>
                <w:b/>
                <w:bCs/>
                <w:sz w:val="20"/>
                <w:szCs w:val="20"/>
              </w:rPr>
              <w:t>Spółdzielnia Mleczarska MLEKOVITA</w:t>
            </w:r>
          </w:p>
          <w:p w14:paraId="77B8012C" w14:textId="7692CCC8" w:rsidR="00A43317" w:rsidRDefault="00A43317" w:rsidP="00080C25">
            <w:pPr>
              <w:rPr>
                <w:rFonts w:ascii="Arial" w:hAnsi="Arial" w:cs="Arial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>ul. Ludowa 122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911E90C" w14:textId="77777777" w:rsidR="00A43317" w:rsidRDefault="00A43317" w:rsidP="00080C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>18-200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43317">
              <w:rPr>
                <w:rFonts w:ascii="Arial" w:hAnsi="Arial" w:cs="Arial"/>
                <w:sz w:val="20"/>
                <w:szCs w:val="20"/>
              </w:rPr>
              <w:t>Wysokie Mazowieckie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65922" w14:textId="77777777" w:rsidR="00A43317" w:rsidRDefault="00A43317" w:rsidP="00080C2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65D25" w14:textId="77777777" w:rsidR="00A43317" w:rsidRDefault="00A43317" w:rsidP="00080C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43317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</w:tbl>
    <w:p w14:paraId="3127D150" w14:textId="77777777" w:rsidR="00A02E94" w:rsidRDefault="00A02E94" w:rsidP="00080C25">
      <w:pPr>
        <w:jc w:val="both"/>
        <w:rPr>
          <w:rFonts w:ascii="Arial" w:hAnsi="Arial" w:cs="Arial"/>
          <w:color w:val="000000"/>
        </w:rPr>
      </w:pPr>
    </w:p>
    <w:p w14:paraId="5F95B2F7" w14:textId="77777777" w:rsidR="00A02E94" w:rsidRDefault="00A02E94" w:rsidP="00080C25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14:paraId="29CD0DE5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CFFA3D2" w14:textId="77777777" w:rsidR="00A02E94" w:rsidRDefault="00A02E94" w:rsidP="00080C2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63C6CF4" w14:textId="77777777" w:rsidR="00A02E94" w:rsidRDefault="00A02E94" w:rsidP="00080C2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72CB94A" w14:textId="77777777" w:rsidR="00A02E94" w:rsidRDefault="00A02E94" w:rsidP="00080C2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Uzasadnienie odrzucenia oferty</w:t>
            </w:r>
          </w:p>
        </w:tc>
      </w:tr>
      <w:tr w:rsidR="00A02E94" w14:paraId="10CF2211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A9AE501" w14:textId="77777777" w:rsidR="00A02E94" w:rsidRDefault="00A02E94" w:rsidP="00080C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35036E5" w14:textId="77777777" w:rsidR="00A02E94" w:rsidRDefault="00A02E94" w:rsidP="00080C25">
            <w:pPr>
              <w:rPr>
                <w:rFonts w:ascii="Arial" w:hAnsi="Arial" w:cs="Arial"/>
                <w:b/>
                <w:bCs/>
              </w:rPr>
            </w:pPr>
          </w:p>
          <w:p w14:paraId="1756DFBD" w14:textId="77777777" w:rsidR="00A02E94" w:rsidRDefault="00A02E94" w:rsidP="00080C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14:paraId="7AD20264" w14:textId="77777777" w:rsidR="00A02E94" w:rsidRDefault="00A02E94" w:rsidP="00080C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5B2A106" w14:textId="77777777" w:rsidR="00A02E94" w:rsidRPr="00FC0BC6" w:rsidRDefault="00A02E94" w:rsidP="00080C25">
            <w:pPr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 xml:space="preserve"> na podstawie  ustawy </w:t>
            </w:r>
            <w:proofErr w:type="spellStart"/>
            <w:r w:rsidRPr="00FC0BC6">
              <w:rPr>
                <w:rFonts w:ascii="Arial" w:hAnsi="Arial" w:cs="Arial"/>
              </w:rPr>
              <w:t>Pzp</w:t>
            </w:r>
            <w:proofErr w:type="spellEnd"/>
            <w:r w:rsidRPr="00FC0BC6">
              <w:rPr>
                <w:rFonts w:ascii="Arial" w:hAnsi="Arial" w:cs="Arial"/>
              </w:rPr>
              <w:t>.</w:t>
            </w:r>
          </w:p>
          <w:p w14:paraId="10D85633" w14:textId="77777777" w:rsidR="00A02E94" w:rsidRPr="00FC0BC6" w:rsidRDefault="00A02E94" w:rsidP="00080C25">
            <w:pPr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>Uzasadnienie:</w:t>
            </w:r>
          </w:p>
          <w:p w14:paraId="566F8F09" w14:textId="77777777" w:rsidR="00A02E94" w:rsidRDefault="00A02E94" w:rsidP="00080C25">
            <w:pPr>
              <w:jc w:val="both"/>
              <w:rPr>
                <w:rFonts w:ascii="Arial" w:hAnsi="Arial" w:cs="Arial"/>
              </w:rPr>
            </w:pPr>
          </w:p>
        </w:tc>
      </w:tr>
    </w:tbl>
    <w:p w14:paraId="755A98D3" w14:textId="77777777" w:rsidR="00A02E94" w:rsidRDefault="00A02E94" w:rsidP="00080C25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2FA5CEC4" w14:textId="77777777" w:rsidR="00A02E94" w:rsidRDefault="00A02E94" w:rsidP="00080C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Informacja o terminie zawarcia umowy:</w:t>
      </w:r>
    </w:p>
    <w:p w14:paraId="06F9EF47" w14:textId="77777777" w:rsidR="00A02E94" w:rsidRDefault="00A02E94" w:rsidP="00080C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A43317">
        <w:rPr>
          <w:rFonts w:ascii="Arial" w:hAnsi="Arial" w:cs="Arial"/>
        </w:rPr>
        <w:t>nie krótszym niż 10 dni od dnia przesłania niniejszego zawiadomienia o wyborze najkorzystniejszej oferty.</w:t>
      </w:r>
    </w:p>
    <w:p w14:paraId="3D5D2181" w14:textId="77777777" w:rsidR="00A02E94" w:rsidRDefault="00A02E94" w:rsidP="00080C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38DB19DF" w14:textId="77777777" w:rsidR="00A02E94" w:rsidRDefault="00A02E94" w:rsidP="00080C25">
      <w:pPr>
        <w:jc w:val="both"/>
        <w:rPr>
          <w:rFonts w:ascii="Arial" w:hAnsi="Arial" w:cs="Arial"/>
          <w:bCs/>
        </w:rPr>
      </w:pPr>
    </w:p>
    <w:p w14:paraId="487C48D8" w14:textId="6D2D3A4A" w:rsidR="00A02E94" w:rsidRDefault="00A02E94" w:rsidP="00080C25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Zamawiający</w:t>
      </w:r>
    </w:p>
    <w:p w14:paraId="37266C4C" w14:textId="77777777" w:rsidR="00A1355F" w:rsidRDefault="00A1355F" w:rsidP="00080C25">
      <w:pPr>
        <w:ind w:left="3119" w:firstLine="425"/>
        <w:jc w:val="right"/>
        <w:rPr>
          <w:rFonts w:ascii="Arial" w:hAnsi="Arial" w:cs="Arial"/>
          <w:i/>
        </w:rPr>
      </w:pPr>
    </w:p>
    <w:p w14:paraId="4EA6C529" w14:textId="77777777" w:rsidR="00A1355F" w:rsidRDefault="00A1355F" w:rsidP="00A1355F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07770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6EE687F0" w14:textId="77777777" w:rsidR="00A1355F" w:rsidRDefault="00A1355F" w:rsidP="00A1355F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1CF9FE6C" w14:textId="77777777" w:rsidR="00A1355F" w:rsidRPr="006B27ED" w:rsidRDefault="00A1355F" w:rsidP="00A1355F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3DA22F01" w14:textId="77777777" w:rsidR="00A1355F" w:rsidRPr="00BB547B" w:rsidRDefault="00A1355F" w:rsidP="00A1355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A166DCD" w14:textId="77777777" w:rsidR="00A1355F" w:rsidRDefault="00A1355F" w:rsidP="00080C25">
      <w:pPr>
        <w:ind w:left="3119" w:firstLine="425"/>
        <w:jc w:val="right"/>
        <w:rPr>
          <w:rFonts w:ascii="Arial" w:hAnsi="Arial" w:cs="Arial"/>
          <w:i/>
        </w:rPr>
      </w:pPr>
    </w:p>
    <w:bookmarkEnd w:id="0"/>
    <w:p w14:paraId="110325DC" w14:textId="77777777" w:rsidR="008642B3" w:rsidRPr="00A02E94" w:rsidRDefault="008642B3" w:rsidP="00080C25"/>
    <w:sectPr w:rsidR="008642B3" w:rsidRPr="00A02E9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91535" w14:textId="77777777" w:rsidR="000E4D7B" w:rsidRDefault="000E4D7B">
      <w:r>
        <w:separator/>
      </w:r>
    </w:p>
  </w:endnote>
  <w:endnote w:type="continuationSeparator" w:id="0">
    <w:p w14:paraId="1D3D94B1" w14:textId="77777777" w:rsidR="000E4D7B" w:rsidRDefault="000E4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3A0E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C6A3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F52F07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BE0833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CEBD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781F3" w14:textId="77777777" w:rsidR="000E4D7B" w:rsidRDefault="000E4D7B">
      <w:r>
        <w:separator/>
      </w:r>
    </w:p>
  </w:footnote>
  <w:footnote w:type="continuationSeparator" w:id="0">
    <w:p w14:paraId="12139F6C" w14:textId="77777777" w:rsidR="000E4D7B" w:rsidRDefault="000E4D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CEF7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316B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D427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D7B"/>
    <w:rsid w:val="00022322"/>
    <w:rsid w:val="00042497"/>
    <w:rsid w:val="00080C25"/>
    <w:rsid w:val="000C1E6F"/>
    <w:rsid w:val="000E4D7B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2E94"/>
    <w:rsid w:val="00A1355F"/>
    <w:rsid w:val="00A43317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61FDDD"/>
  <w15:chartTrackingRefBased/>
  <w15:docId w15:val="{950681A0-1DFD-48A3-8453-81E06B3A6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A1355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496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2023-07-19T07:05:00Z</cp:lastPrinted>
  <dcterms:created xsi:type="dcterms:W3CDTF">2023-07-19T07:06:00Z</dcterms:created>
  <dcterms:modified xsi:type="dcterms:W3CDTF">2023-07-19T07:06:00Z</dcterms:modified>
</cp:coreProperties>
</file>