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C5598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134C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134C1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D134C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134C1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D134C1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134C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134C1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D134C1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34C1" w:rsidRPr="0012157F" w:rsidTr="00432C7C">
        <w:tc>
          <w:tcPr>
            <w:tcW w:w="9104" w:type="dxa"/>
            <w:shd w:val="clear" w:color="auto" w:fill="D9D9D9"/>
          </w:tcPr>
          <w:p w:rsidR="00D134C1" w:rsidRPr="0012157F" w:rsidRDefault="00D134C1" w:rsidP="00432C7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134C1" w:rsidRPr="0012157F" w:rsidRDefault="00D134C1" w:rsidP="00432C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134C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134C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134C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134C1" w:rsidRPr="00612283" w:rsidRDefault="00D134C1" w:rsidP="00432C7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134C1" w:rsidRPr="00612283" w:rsidRDefault="00D134C1" w:rsidP="00432C7C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134C1" w:rsidRPr="0012157F" w:rsidRDefault="00D134C1" w:rsidP="00432C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134C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134C1">
        <w:rPr>
          <w:rFonts w:ascii="Arial" w:hAnsi="Arial" w:cs="Arial"/>
          <w:b/>
          <w:sz w:val="24"/>
          <w:szCs w:val="24"/>
        </w:rPr>
        <w:t>Dostawy sukcesywne sprzętu dla Oddziału Laryngologii  i dostawa sprzętu medycznego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134C1" w:rsidRPr="00D134C1">
        <w:rPr>
          <w:rFonts w:ascii="Arial" w:hAnsi="Arial" w:cs="Arial"/>
          <w:b/>
          <w:sz w:val="24"/>
          <w:szCs w:val="24"/>
        </w:rPr>
        <w:t>87/2023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134C1" w:rsidRPr="00D134C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134C1" w:rsidRPr="00992BD8" w:rsidRDefault="00D134C1" w:rsidP="00D134C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D134C1" w:rsidP="00D134C1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D134C1" w:rsidRPr="0012157F" w:rsidRDefault="00D134C1" w:rsidP="00D134C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34C1" w:rsidRPr="0012157F" w:rsidRDefault="00D134C1" w:rsidP="00D134C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D134C1" w:rsidRPr="0012157F" w:rsidRDefault="00D134C1" w:rsidP="00D134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D134C1" w:rsidRPr="00A44833" w:rsidRDefault="00D134C1" w:rsidP="00D134C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D134C1" w:rsidRPr="0012157F" w:rsidRDefault="00D134C1" w:rsidP="00D134C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D134C1" w:rsidRPr="0012157F" w:rsidRDefault="00D134C1" w:rsidP="00D134C1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5B52DB" w:rsidRDefault="005B52D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134C1" w:rsidRPr="0012157F" w:rsidTr="00432C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4C1" w:rsidRPr="0012157F" w:rsidRDefault="00D134C1" w:rsidP="00432C7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4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4C1" w:rsidRPr="0012157F" w:rsidRDefault="00D134C1" w:rsidP="00432C7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34C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134C1" w:rsidRPr="00D134C1" w:rsidRDefault="00D134C1" w:rsidP="00432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4C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134C1" w:rsidRPr="0012157F" w:rsidRDefault="00D134C1" w:rsidP="00432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4C1">
              <w:rPr>
                <w:rFonts w:ascii="Arial" w:hAnsi="Arial" w:cs="Arial"/>
                <w:sz w:val="24"/>
                <w:szCs w:val="24"/>
              </w:rPr>
              <w:t xml:space="preserve">Przedstawienie Wykazu Dostaw - zrealizowanych </w:t>
            </w:r>
            <w:proofErr w:type="spellStart"/>
            <w:r w:rsidRPr="00D134C1">
              <w:rPr>
                <w:rFonts w:ascii="Arial" w:hAnsi="Arial" w:cs="Arial"/>
                <w:sz w:val="24"/>
                <w:szCs w:val="24"/>
              </w:rPr>
              <w:t>conajmiej</w:t>
            </w:r>
            <w:proofErr w:type="spellEnd"/>
            <w:r w:rsidRPr="00D134C1">
              <w:rPr>
                <w:rFonts w:ascii="Arial" w:hAnsi="Arial" w:cs="Arial"/>
                <w:sz w:val="24"/>
                <w:szCs w:val="24"/>
              </w:rPr>
              <w:t xml:space="preserve"> jednej dostawy, wraz z dokumentem  </w:t>
            </w:r>
            <w:proofErr w:type="spellStart"/>
            <w:r w:rsidRPr="00D134C1">
              <w:rPr>
                <w:rFonts w:ascii="Arial" w:hAnsi="Arial" w:cs="Arial"/>
                <w:sz w:val="24"/>
                <w:szCs w:val="24"/>
              </w:rPr>
              <w:t>potwierdzajacym</w:t>
            </w:r>
            <w:proofErr w:type="spellEnd"/>
            <w:r w:rsidRPr="00D134C1">
              <w:rPr>
                <w:rFonts w:ascii="Arial" w:hAnsi="Arial" w:cs="Arial"/>
                <w:sz w:val="24"/>
                <w:szCs w:val="24"/>
              </w:rPr>
              <w:t xml:space="preserve"> ich  należyte wykonanie  o wartości </w:t>
            </w:r>
            <w:proofErr w:type="spellStart"/>
            <w:r w:rsidRPr="00D134C1">
              <w:rPr>
                <w:rFonts w:ascii="Arial" w:hAnsi="Arial" w:cs="Arial"/>
                <w:sz w:val="24"/>
                <w:szCs w:val="24"/>
              </w:rPr>
              <w:t>conajmniej</w:t>
            </w:r>
            <w:proofErr w:type="spellEnd"/>
            <w:r w:rsidRPr="00D134C1">
              <w:rPr>
                <w:rFonts w:ascii="Arial" w:hAnsi="Arial" w:cs="Arial"/>
                <w:sz w:val="24"/>
                <w:szCs w:val="24"/>
              </w:rPr>
              <w:t>: dla zadania 1 -100 000zł, dla zadań 2, 3 - 1000zł, dla zadania 4 - 20 000zł, dla zadań: nr 5, 6, 7 i 8  - 10 000zł,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5B52DB" w:rsidRDefault="005B52DB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B52DB" w:rsidRDefault="005B52D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5B52DB" w:rsidRDefault="005B52D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B7B" w:rsidRDefault="00ED3B7B" w:rsidP="0038231F">
      <w:pPr>
        <w:spacing w:after="0" w:line="240" w:lineRule="auto"/>
      </w:pPr>
      <w:r>
        <w:separator/>
      </w:r>
    </w:p>
  </w:endnote>
  <w:endnote w:type="continuationSeparator" w:id="0">
    <w:p w:rsidR="00ED3B7B" w:rsidRDefault="00ED3B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4C1" w:rsidRDefault="00D134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2F9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2F9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4C1" w:rsidRDefault="00D134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B7B" w:rsidRDefault="00ED3B7B" w:rsidP="0038231F">
      <w:pPr>
        <w:spacing w:after="0" w:line="240" w:lineRule="auto"/>
      </w:pPr>
      <w:r>
        <w:separator/>
      </w:r>
    </w:p>
  </w:footnote>
  <w:footnote w:type="continuationSeparator" w:id="0">
    <w:p w:rsidR="00ED3B7B" w:rsidRDefault="00ED3B7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4C1" w:rsidRDefault="00D134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4C1" w:rsidRDefault="00D134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4C1" w:rsidRDefault="00D134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3B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52DB"/>
    <w:rsid w:val="005C39CA"/>
    <w:rsid w:val="005C5598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2F94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34C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3B7B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E36A6-3D24-4145-9D99-3185AB22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889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5</cp:revision>
  <cp:lastPrinted>2023-07-21T07:25:00Z</cp:lastPrinted>
  <dcterms:created xsi:type="dcterms:W3CDTF">2023-07-20T11:41:00Z</dcterms:created>
  <dcterms:modified xsi:type="dcterms:W3CDTF">2023-07-21T07:25:00Z</dcterms:modified>
</cp:coreProperties>
</file>