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51AC5" w:rsidRPr="00B51AC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9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51AC5" w:rsidRPr="00C14101" w:rsidTr="009B21A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1AC5" w:rsidRPr="00C14101" w:rsidRDefault="00B51AC5" w:rsidP="009B21A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51AC5" w:rsidRPr="00C14101" w:rsidRDefault="00B51AC5" w:rsidP="009B21AE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51AC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51AC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51AC5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B51AC5" w:rsidRPr="00C14101" w:rsidRDefault="00B51AC5" w:rsidP="009B21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51AC5" w:rsidRPr="00C14101" w:rsidRDefault="00B51AC5" w:rsidP="009B21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B51AC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51AC5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dla Oddziału Laryngologii i dostawa sprzętu medycznego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51AC5" w:rsidRPr="00B51AC5">
        <w:rPr>
          <w:rFonts w:ascii="Arial" w:eastAsia="Times New Roman" w:hAnsi="Arial" w:cs="Arial"/>
          <w:b/>
          <w:sz w:val="24"/>
          <w:szCs w:val="24"/>
          <w:lang w:eastAsia="pl-PL"/>
        </w:rPr>
        <w:t>87/2023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B51AC5" w:rsidRPr="00B51AC5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51AC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FE4" w:rsidRDefault="00AA5FE4">
      <w:r>
        <w:separator/>
      </w:r>
    </w:p>
  </w:endnote>
  <w:endnote w:type="continuationSeparator" w:id="0">
    <w:p w:rsidR="00AA5FE4" w:rsidRDefault="00AA5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F2C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2C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2C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AC5" w:rsidRDefault="00B51A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FE4" w:rsidRDefault="00AA5FE4">
      <w:r>
        <w:separator/>
      </w:r>
    </w:p>
  </w:footnote>
  <w:footnote w:type="continuationSeparator" w:id="0">
    <w:p w:rsidR="00AA5FE4" w:rsidRDefault="00AA5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AC5" w:rsidRDefault="00B51A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AC5" w:rsidRDefault="00B51A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AC5" w:rsidRDefault="00B51A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FE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5FE4"/>
    <w:rsid w:val="00AB6C06"/>
    <w:rsid w:val="00AB7377"/>
    <w:rsid w:val="00AD329C"/>
    <w:rsid w:val="00AF2C79"/>
    <w:rsid w:val="00B04D14"/>
    <w:rsid w:val="00B26102"/>
    <w:rsid w:val="00B45ED4"/>
    <w:rsid w:val="00B51AC5"/>
    <w:rsid w:val="00B54FB4"/>
    <w:rsid w:val="00BC121E"/>
    <w:rsid w:val="00BE4FC9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E865D-E8B6-4B3F-93D1-D154E9BC7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2023-07-21T07:27:00Z</cp:lastPrinted>
  <dcterms:created xsi:type="dcterms:W3CDTF">2023-07-20T12:10:00Z</dcterms:created>
  <dcterms:modified xsi:type="dcterms:W3CDTF">2023-07-21T07:27:00Z</dcterms:modified>
</cp:coreProperties>
</file>