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D0DE5" w:rsidRPr="007D0DE5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D0DE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D0DE5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7D0DE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D0DE5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7D0DE5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D0DE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D0DE5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7D0DE5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0DE5" w:rsidRPr="0012157F" w:rsidTr="009B21AE">
        <w:tc>
          <w:tcPr>
            <w:tcW w:w="9104" w:type="dxa"/>
            <w:shd w:val="clear" w:color="auto" w:fill="D9D9D9"/>
          </w:tcPr>
          <w:p w:rsidR="007D0DE5" w:rsidRPr="0012157F" w:rsidRDefault="007D0DE5" w:rsidP="009B21A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D0DE5" w:rsidRPr="00094F76" w:rsidRDefault="007D0DE5" w:rsidP="009B21A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D0D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D0D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D0DE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D0DE5" w:rsidRPr="004B5FB1" w:rsidRDefault="007D0DE5" w:rsidP="009B21A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D0DE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D0DE5">
        <w:rPr>
          <w:rFonts w:ascii="Arial" w:hAnsi="Arial" w:cs="Arial"/>
          <w:b/>
          <w:sz w:val="24"/>
          <w:szCs w:val="24"/>
        </w:rPr>
        <w:t>Dostawy sukcesywne sprzętu dla Oddziału Laryngologii i dostawa sprzętu medycznego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D0DE5" w:rsidRPr="007D0DE5">
        <w:rPr>
          <w:rFonts w:ascii="Arial" w:hAnsi="Arial" w:cs="Arial"/>
          <w:b/>
          <w:sz w:val="24"/>
          <w:szCs w:val="24"/>
        </w:rPr>
        <w:t>87/2023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D0DE5" w:rsidRPr="007D0DE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7D0DE5" w:rsidRPr="007104AC" w:rsidRDefault="007D0DE5" w:rsidP="007D0DE5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7D0DE5" w:rsidRDefault="007D0DE5" w:rsidP="007D0DE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735" w:rsidRDefault="00E40735" w:rsidP="0038231F">
      <w:pPr>
        <w:spacing w:after="0" w:line="240" w:lineRule="auto"/>
      </w:pPr>
      <w:r>
        <w:separator/>
      </w:r>
    </w:p>
  </w:endnote>
  <w:endnote w:type="continuationSeparator" w:id="0">
    <w:p w:rsidR="00E40735" w:rsidRDefault="00E407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DE5" w:rsidRDefault="007D0D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4E9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4E9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DE5" w:rsidRDefault="007D0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735" w:rsidRDefault="00E40735" w:rsidP="0038231F">
      <w:pPr>
        <w:spacing w:after="0" w:line="240" w:lineRule="auto"/>
      </w:pPr>
      <w:r>
        <w:separator/>
      </w:r>
    </w:p>
  </w:footnote>
  <w:footnote w:type="continuationSeparator" w:id="0">
    <w:p w:rsidR="00E40735" w:rsidRDefault="00E407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DE5" w:rsidRDefault="007D0D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DE5" w:rsidRDefault="007D0D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DE5" w:rsidRDefault="007D0D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73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0DE5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4E9F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0735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01288-0416-43AC-98B4-F11353438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2023-07-21T07:27:00Z</cp:lastPrinted>
  <dcterms:created xsi:type="dcterms:W3CDTF">2023-07-20T12:10:00Z</dcterms:created>
  <dcterms:modified xsi:type="dcterms:W3CDTF">2023-07-21T07:27:00Z</dcterms:modified>
</cp:coreProperties>
</file>