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71FE2" w14:textId="77777777" w:rsidR="00FB7F50" w:rsidRPr="002245BE" w:rsidRDefault="00C77C1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77C1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77C1B">
        <w:rPr>
          <w:sz w:val="22"/>
          <w:szCs w:val="22"/>
        </w:rPr>
        <w:t>2023-07-21</w:t>
      </w:r>
    </w:p>
    <w:p w14:paraId="5EFED7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9E1E64" w14:textId="77777777" w:rsidR="00C77C1B" w:rsidRPr="00C77C1B" w:rsidRDefault="00C77C1B" w:rsidP="00FB7F50">
      <w:pPr>
        <w:spacing w:after="40"/>
        <w:rPr>
          <w:b/>
          <w:bCs/>
          <w:sz w:val="22"/>
          <w:szCs w:val="22"/>
        </w:rPr>
      </w:pPr>
      <w:r w:rsidRPr="00C77C1B">
        <w:rPr>
          <w:b/>
          <w:bCs/>
          <w:sz w:val="22"/>
          <w:szCs w:val="22"/>
        </w:rPr>
        <w:t>Akademia Górniczo - Hutnicza</w:t>
      </w:r>
    </w:p>
    <w:p w14:paraId="5A00DAD0" w14:textId="77777777" w:rsidR="00C77C1B" w:rsidRPr="00C77C1B" w:rsidRDefault="00C77C1B" w:rsidP="00FB7F50">
      <w:pPr>
        <w:spacing w:after="40"/>
        <w:rPr>
          <w:b/>
          <w:bCs/>
          <w:sz w:val="22"/>
          <w:szCs w:val="22"/>
        </w:rPr>
      </w:pPr>
      <w:r w:rsidRPr="00C77C1B">
        <w:rPr>
          <w:b/>
          <w:bCs/>
          <w:sz w:val="22"/>
          <w:szCs w:val="22"/>
        </w:rPr>
        <w:t>im. Stanisława Staszica w Krakowie</w:t>
      </w:r>
    </w:p>
    <w:p w14:paraId="6DD73A65" w14:textId="77777777" w:rsidR="00FB7F50" w:rsidRPr="002245BE" w:rsidRDefault="00C77C1B" w:rsidP="00FB7F50">
      <w:pPr>
        <w:spacing w:after="40"/>
        <w:rPr>
          <w:b/>
          <w:bCs/>
          <w:sz w:val="22"/>
          <w:szCs w:val="22"/>
        </w:rPr>
      </w:pPr>
      <w:r w:rsidRPr="00C77C1B">
        <w:rPr>
          <w:b/>
          <w:bCs/>
          <w:sz w:val="22"/>
          <w:szCs w:val="22"/>
        </w:rPr>
        <w:t>Dział Zamówień Publicznych</w:t>
      </w:r>
    </w:p>
    <w:p w14:paraId="74E836EA" w14:textId="77777777" w:rsidR="00FB7F50" w:rsidRPr="002245BE" w:rsidRDefault="00C77C1B" w:rsidP="00FB7F50">
      <w:pPr>
        <w:rPr>
          <w:sz w:val="22"/>
          <w:szCs w:val="22"/>
        </w:rPr>
      </w:pPr>
      <w:r w:rsidRPr="00C77C1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77C1B">
        <w:rPr>
          <w:sz w:val="22"/>
          <w:szCs w:val="22"/>
        </w:rPr>
        <w:t>30</w:t>
      </w:r>
    </w:p>
    <w:p w14:paraId="0B8FA386" w14:textId="77777777" w:rsidR="00FB7F50" w:rsidRPr="002245BE" w:rsidRDefault="00C77C1B" w:rsidP="00FB7F50">
      <w:pPr>
        <w:rPr>
          <w:sz w:val="22"/>
          <w:szCs w:val="22"/>
        </w:rPr>
      </w:pPr>
      <w:r w:rsidRPr="00C77C1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77C1B">
        <w:rPr>
          <w:sz w:val="22"/>
          <w:szCs w:val="22"/>
        </w:rPr>
        <w:t>Kraków</w:t>
      </w:r>
    </w:p>
    <w:p w14:paraId="2081108B" w14:textId="1046A458" w:rsidR="008642B3" w:rsidRDefault="00640C77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1264553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77C1B" w:rsidRPr="00607F9B" w14:paraId="4B10E3F6" w14:textId="77777777" w:rsidTr="00C36ECC">
        <w:trPr>
          <w:trHeight w:val="638"/>
        </w:trPr>
        <w:tc>
          <w:tcPr>
            <w:tcW w:w="959" w:type="dxa"/>
            <w:shd w:val="clear" w:color="auto" w:fill="auto"/>
          </w:tcPr>
          <w:p w14:paraId="2E2561EA" w14:textId="77777777" w:rsidR="00C77C1B" w:rsidRPr="00607F9B" w:rsidRDefault="00C77C1B" w:rsidP="00C36E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2A266C" w14:textId="2EE5E665" w:rsidR="00C77C1B" w:rsidRPr="00607F9B" w:rsidRDefault="00C77C1B" w:rsidP="00C36E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77C1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77C1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640C77" w:rsidRPr="00640C77">
              <w:rPr>
                <w:b/>
                <w:sz w:val="22"/>
                <w:szCs w:val="22"/>
              </w:rPr>
              <w:t>D</w:t>
            </w:r>
            <w:r w:rsidRPr="00C77C1B">
              <w:rPr>
                <w:b/>
                <w:bCs/>
                <w:sz w:val="22"/>
                <w:szCs w:val="22"/>
              </w:rPr>
              <w:t>ostaw</w:t>
            </w:r>
            <w:r w:rsidR="00640C77">
              <w:rPr>
                <w:b/>
                <w:bCs/>
                <w:sz w:val="22"/>
                <w:szCs w:val="22"/>
              </w:rPr>
              <w:t>ę</w:t>
            </w:r>
            <w:r w:rsidRPr="00C77C1B">
              <w:rPr>
                <w:b/>
                <w:bCs/>
                <w:sz w:val="22"/>
                <w:szCs w:val="22"/>
              </w:rPr>
              <w:t xml:space="preserve"> odczynników chemicznych dla potrzeb AGH - KC-zp.272-313/23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77C1B">
              <w:rPr>
                <w:b/>
                <w:sz w:val="22"/>
                <w:szCs w:val="22"/>
              </w:rPr>
              <w:t>KC-zp.272-313/23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2062F6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7C1B" w14:paraId="152F2187" w14:textId="77777777" w:rsidTr="00C36E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25576DC" w14:textId="77777777" w:rsidR="00C77C1B" w:rsidRPr="00D26ED6" w:rsidRDefault="00C77C1B" w:rsidP="00C36EC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77C1B">
              <w:rPr>
                <w:b/>
                <w:sz w:val="22"/>
                <w:szCs w:val="22"/>
              </w:rPr>
              <w:t>Vitaia</w:t>
            </w:r>
            <w:proofErr w:type="spellEnd"/>
            <w:r w:rsidRPr="00C77C1B">
              <w:rPr>
                <w:b/>
                <w:sz w:val="22"/>
                <w:szCs w:val="22"/>
              </w:rPr>
              <w:t xml:space="preserve"> sp. z o.o.</w:t>
            </w:r>
          </w:p>
          <w:p w14:paraId="43BD93BD" w14:textId="77777777" w:rsidR="00C77C1B" w:rsidRPr="009F0E5C" w:rsidRDefault="00C77C1B" w:rsidP="00C36ECC">
            <w:pPr>
              <w:jc w:val="both"/>
              <w:rPr>
                <w:bCs/>
                <w:sz w:val="22"/>
                <w:szCs w:val="22"/>
              </w:rPr>
            </w:pPr>
            <w:r w:rsidRPr="00C77C1B">
              <w:rPr>
                <w:bCs/>
                <w:sz w:val="22"/>
                <w:szCs w:val="22"/>
              </w:rPr>
              <w:t>al. Powstania Warszawskiego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7C1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D98DE1" w14:textId="77777777" w:rsidR="00C77C1B" w:rsidRPr="009F0E5C" w:rsidRDefault="00C77C1B" w:rsidP="00C36ECC">
            <w:pPr>
              <w:jc w:val="both"/>
              <w:rPr>
                <w:bCs/>
                <w:sz w:val="22"/>
                <w:szCs w:val="22"/>
              </w:rPr>
            </w:pPr>
            <w:r w:rsidRPr="00C77C1B">
              <w:rPr>
                <w:bCs/>
                <w:sz w:val="22"/>
                <w:szCs w:val="22"/>
              </w:rPr>
              <w:t>31-539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77C1B">
              <w:rPr>
                <w:bCs/>
                <w:sz w:val="22"/>
                <w:szCs w:val="22"/>
              </w:rPr>
              <w:t>Kraków</w:t>
            </w:r>
          </w:p>
          <w:p w14:paraId="6724D0DF" w14:textId="44C47FF7" w:rsidR="00C77C1B" w:rsidRPr="00D26ED6" w:rsidRDefault="00C77C1B" w:rsidP="00C36E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40C77">
              <w:rPr>
                <w:sz w:val="22"/>
                <w:szCs w:val="22"/>
              </w:rPr>
              <w:t xml:space="preserve"> </w:t>
            </w:r>
          </w:p>
          <w:p w14:paraId="0A6DD694" w14:textId="06EF80B4" w:rsidR="00C77C1B" w:rsidRPr="00D26ED6" w:rsidRDefault="00640C77" w:rsidP="00C36E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C77C1B" w:rsidRPr="00C77C1B">
              <w:rPr>
                <w:sz w:val="22"/>
                <w:szCs w:val="22"/>
              </w:rPr>
              <w:t>ostaw</w:t>
            </w:r>
            <w:r>
              <w:rPr>
                <w:sz w:val="22"/>
                <w:szCs w:val="22"/>
              </w:rPr>
              <w:t>ę</w:t>
            </w:r>
            <w:r w:rsidR="00C77C1B" w:rsidRPr="00C77C1B">
              <w:rPr>
                <w:sz w:val="22"/>
                <w:szCs w:val="22"/>
              </w:rPr>
              <w:t xml:space="preserve"> odczynników chemicznych dla potrzeb AGH - KC-zp.272-313/23</w:t>
            </w:r>
            <w:r w:rsidR="00C77C1B" w:rsidRPr="00D26ED6">
              <w:rPr>
                <w:sz w:val="22"/>
                <w:szCs w:val="22"/>
              </w:rPr>
              <w:t xml:space="preserve"> za cenę</w:t>
            </w:r>
            <w:r w:rsidR="00C77C1B">
              <w:rPr>
                <w:sz w:val="22"/>
                <w:szCs w:val="22"/>
              </w:rPr>
              <w:t xml:space="preserve"> brutto</w:t>
            </w:r>
            <w:r w:rsidR="00C77C1B" w:rsidRPr="00D26ED6">
              <w:rPr>
                <w:sz w:val="22"/>
                <w:szCs w:val="22"/>
              </w:rPr>
              <w:t xml:space="preserve"> </w:t>
            </w:r>
            <w:r w:rsidR="00C77C1B" w:rsidRPr="00C77C1B">
              <w:rPr>
                <w:b/>
                <w:sz w:val="22"/>
                <w:szCs w:val="22"/>
              </w:rPr>
              <w:t>621 778.49 zł</w:t>
            </w:r>
            <w:r w:rsidR="00C77C1B" w:rsidRPr="004657DA">
              <w:rPr>
                <w:bCs/>
                <w:sz w:val="22"/>
                <w:szCs w:val="22"/>
              </w:rPr>
              <w:t>.</w:t>
            </w:r>
          </w:p>
          <w:p w14:paraId="32CD9DE5" w14:textId="6360C8C9" w:rsidR="00C77C1B" w:rsidRDefault="00C77C1B" w:rsidP="00C36EC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640C77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4C25E88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9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851"/>
        <w:gridCol w:w="1559"/>
        <w:gridCol w:w="1843"/>
      </w:tblGrid>
      <w:tr w:rsidR="00640C77" w:rsidRPr="008567C7" w14:paraId="60B23B4A" w14:textId="77777777" w:rsidTr="00640C77">
        <w:trPr>
          <w:trHeight w:val="510"/>
        </w:trPr>
        <w:tc>
          <w:tcPr>
            <w:tcW w:w="993" w:type="dxa"/>
            <w:vAlign w:val="center"/>
          </w:tcPr>
          <w:p w14:paraId="65562429" w14:textId="77777777" w:rsidR="00640C77" w:rsidRPr="008567C7" w:rsidRDefault="00640C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34B61DAD" w14:textId="77777777" w:rsidR="00640C77" w:rsidRPr="008567C7" w:rsidRDefault="00640C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499D3516" w14:textId="77777777" w:rsidR="00640C77" w:rsidRPr="008567C7" w:rsidRDefault="00640C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2F0A7285" w14:textId="77777777" w:rsidR="00640C77" w:rsidRPr="008567C7" w:rsidRDefault="00640C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843" w:type="dxa"/>
            <w:vAlign w:val="center"/>
          </w:tcPr>
          <w:p w14:paraId="2598599A" w14:textId="77777777" w:rsidR="00640C77" w:rsidRPr="008567C7" w:rsidRDefault="00640C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40C77" w:rsidRPr="008567C7" w14:paraId="16E52B35" w14:textId="77777777" w:rsidTr="00640C77">
        <w:tc>
          <w:tcPr>
            <w:tcW w:w="993" w:type="dxa"/>
            <w:vAlign w:val="center"/>
          </w:tcPr>
          <w:p w14:paraId="309977A0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0A8F04A1" w14:textId="0626CBBD" w:rsidR="00640C77" w:rsidRPr="002B6761" w:rsidRDefault="00640C77" w:rsidP="00C36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>Vitaia</w:t>
            </w:r>
            <w:proofErr w:type="spellEnd"/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>p. z o.o.</w:t>
            </w:r>
          </w:p>
          <w:p w14:paraId="2BB13D40" w14:textId="77777777" w:rsidR="00640C77" w:rsidRPr="008567C7" w:rsidRDefault="00640C77" w:rsidP="00C36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al. Powstania Warszawskiego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8792E5" w14:textId="77777777" w:rsidR="00640C77" w:rsidRPr="001B7815" w:rsidRDefault="00640C77" w:rsidP="00C36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31-539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51" w:type="dxa"/>
            <w:vAlign w:val="center"/>
          </w:tcPr>
          <w:p w14:paraId="711B4271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DD0CE6E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55DCE90B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40C77" w:rsidRPr="008567C7" w14:paraId="65E64021" w14:textId="77777777" w:rsidTr="00640C77">
        <w:tc>
          <w:tcPr>
            <w:tcW w:w="993" w:type="dxa"/>
            <w:vAlign w:val="center"/>
          </w:tcPr>
          <w:p w14:paraId="70B74C6B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42FB9F9B" w14:textId="77777777" w:rsidR="00640C77" w:rsidRPr="002B6761" w:rsidRDefault="00640C77" w:rsidP="00C36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>CHEMAT</w:t>
            </w:r>
          </w:p>
          <w:p w14:paraId="4A26C52A" w14:textId="24EC0643" w:rsidR="00640C77" w:rsidRPr="008567C7" w:rsidRDefault="00640C77" w:rsidP="00C36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Chirona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14:paraId="4C66BD84" w14:textId="77777777" w:rsidR="00640C77" w:rsidRPr="001B7815" w:rsidRDefault="00640C77" w:rsidP="00C36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80-299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851" w:type="dxa"/>
            <w:vAlign w:val="center"/>
          </w:tcPr>
          <w:p w14:paraId="1C8141F4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59,65</w:t>
            </w:r>
          </w:p>
        </w:tc>
        <w:tc>
          <w:tcPr>
            <w:tcW w:w="1559" w:type="dxa"/>
            <w:vAlign w:val="center"/>
          </w:tcPr>
          <w:p w14:paraId="25CBEEAE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51EB3D8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99,65</w:t>
            </w:r>
          </w:p>
        </w:tc>
      </w:tr>
      <w:tr w:rsidR="00640C77" w:rsidRPr="008567C7" w14:paraId="52E9369B" w14:textId="77777777" w:rsidTr="00640C77">
        <w:tc>
          <w:tcPr>
            <w:tcW w:w="993" w:type="dxa"/>
            <w:vAlign w:val="center"/>
          </w:tcPr>
          <w:p w14:paraId="4D3729F3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585121B3" w14:textId="77777777" w:rsidR="00640C77" w:rsidRPr="002B6761" w:rsidRDefault="00640C77" w:rsidP="00C36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Techniczno-Handlowe "CHEMLAND" Zbigniew Bartczak</w:t>
            </w:r>
          </w:p>
          <w:p w14:paraId="3B86A260" w14:textId="0E09F6C2" w:rsidR="00640C77" w:rsidRPr="008567C7" w:rsidRDefault="00640C77" w:rsidP="00C36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100841" w14:textId="77777777" w:rsidR="00640C77" w:rsidRPr="001B7815" w:rsidRDefault="00640C77" w:rsidP="00C36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Stargard</w:t>
            </w:r>
          </w:p>
        </w:tc>
        <w:tc>
          <w:tcPr>
            <w:tcW w:w="851" w:type="dxa"/>
            <w:vAlign w:val="center"/>
          </w:tcPr>
          <w:p w14:paraId="7D19751C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55,54</w:t>
            </w:r>
          </w:p>
        </w:tc>
        <w:tc>
          <w:tcPr>
            <w:tcW w:w="1559" w:type="dxa"/>
            <w:vAlign w:val="center"/>
          </w:tcPr>
          <w:p w14:paraId="54AEA8A9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8F32542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95,54</w:t>
            </w:r>
          </w:p>
        </w:tc>
      </w:tr>
      <w:tr w:rsidR="00640C77" w:rsidRPr="008567C7" w14:paraId="3B174E23" w14:textId="77777777" w:rsidTr="00640C77">
        <w:tc>
          <w:tcPr>
            <w:tcW w:w="993" w:type="dxa"/>
            <w:vAlign w:val="center"/>
          </w:tcPr>
          <w:p w14:paraId="57E0CC26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6604A099" w14:textId="17345AC7" w:rsidR="00640C77" w:rsidRPr="002B6761" w:rsidRDefault="00640C77" w:rsidP="00C36E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C77C1B">
              <w:rPr>
                <w:rFonts w:ascii="Times New Roman" w:hAnsi="Times New Roman" w:cs="Times New Roman"/>
                <w:b/>
                <w:sz w:val="18"/>
                <w:szCs w:val="18"/>
              </w:rPr>
              <w:t>p. z o.o.</w:t>
            </w:r>
          </w:p>
          <w:p w14:paraId="5A9202C5" w14:textId="77777777" w:rsidR="00640C77" w:rsidRPr="008567C7" w:rsidRDefault="00640C77" w:rsidP="00C36E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ul. 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2E811CB4" w14:textId="77777777" w:rsidR="00640C77" w:rsidRPr="001B7815" w:rsidRDefault="00640C77" w:rsidP="00C36E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77C1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51" w:type="dxa"/>
            <w:vAlign w:val="center"/>
          </w:tcPr>
          <w:p w14:paraId="2A36F6C4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42,84</w:t>
            </w:r>
          </w:p>
        </w:tc>
        <w:tc>
          <w:tcPr>
            <w:tcW w:w="1559" w:type="dxa"/>
            <w:vAlign w:val="center"/>
          </w:tcPr>
          <w:p w14:paraId="19A57AB9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2567D72" w14:textId="77777777" w:rsidR="00640C77" w:rsidRPr="008567C7" w:rsidRDefault="00640C77" w:rsidP="00C36E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C1B">
              <w:rPr>
                <w:rFonts w:ascii="Times New Roman" w:hAnsi="Times New Roman" w:cs="Times New Roman"/>
                <w:sz w:val="18"/>
                <w:szCs w:val="18"/>
              </w:rPr>
              <w:t xml:space="preserve">  82,84</w:t>
            </w:r>
          </w:p>
        </w:tc>
      </w:tr>
      <w:bookmarkEnd w:id="0"/>
    </w:tbl>
    <w:p w14:paraId="46E9717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CDAE" w14:textId="77777777" w:rsidR="0054470F" w:rsidRDefault="0054470F">
      <w:r>
        <w:separator/>
      </w:r>
    </w:p>
  </w:endnote>
  <w:endnote w:type="continuationSeparator" w:id="0">
    <w:p w14:paraId="065BF390" w14:textId="77777777" w:rsidR="0054470F" w:rsidRDefault="0054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7B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AB0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3B5C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499E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A1A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EDCF3" w14:textId="77777777" w:rsidR="0054470F" w:rsidRDefault="0054470F">
      <w:r>
        <w:separator/>
      </w:r>
    </w:p>
  </w:footnote>
  <w:footnote w:type="continuationSeparator" w:id="0">
    <w:p w14:paraId="668636CC" w14:textId="77777777" w:rsidR="0054470F" w:rsidRDefault="00544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F90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7A0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EC64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70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470F"/>
    <w:rsid w:val="0054734E"/>
    <w:rsid w:val="00596FD7"/>
    <w:rsid w:val="005E5BFF"/>
    <w:rsid w:val="00607F9B"/>
    <w:rsid w:val="00640C77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7C1B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BEA1B5"/>
  <w15:chartTrackingRefBased/>
  <w15:docId w15:val="{2738C454-8298-43CC-B878-6FD972C04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77C1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2023-07-21T10:37:00Z</cp:lastPrinted>
  <dcterms:created xsi:type="dcterms:W3CDTF">2023-07-21T10:37:00Z</dcterms:created>
  <dcterms:modified xsi:type="dcterms:W3CDTF">2023-07-21T10:37:00Z</dcterms:modified>
</cp:coreProperties>
</file>