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8060F" w14:textId="3F145CCB" w:rsidR="005103B9" w:rsidRDefault="006676AE" w:rsidP="009F0BBB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F0BBB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E777626" w14:textId="77777777" w:rsidR="009F0BBB" w:rsidRPr="009F0BBB" w:rsidRDefault="009F0BBB" w:rsidP="009F0BBB">
      <w:pPr>
        <w:rPr>
          <w:lang w:eastAsia="pl-PL"/>
        </w:rPr>
      </w:pPr>
    </w:p>
    <w:p w14:paraId="490D4FD4" w14:textId="77777777" w:rsidR="00C4103F" w:rsidRPr="0012157F" w:rsidRDefault="007118F0" w:rsidP="009F0BBB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EBC64D0" w14:textId="77777777" w:rsidR="006676AE" w:rsidRPr="0012157F" w:rsidRDefault="00FA72F6" w:rsidP="009F0BBB">
      <w:pPr>
        <w:pStyle w:val="Tekstpodstawowy"/>
        <w:spacing w:after="0"/>
        <w:ind w:left="4111"/>
        <w:rPr>
          <w:rFonts w:ascii="Arial" w:hAnsi="Arial" w:cs="Arial"/>
        </w:rPr>
      </w:pPr>
      <w:r w:rsidRPr="00FA72F6">
        <w:rPr>
          <w:rFonts w:ascii="Arial" w:hAnsi="Arial" w:cs="Arial"/>
        </w:rPr>
        <w:t>SZPITAL WOJEWÓDZKI W POZNANIU</w:t>
      </w:r>
    </w:p>
    <w:p w14:paraId="3C744F83" w14:textId="77777777" w:rsidR="006676AE" w:rsidRPr="0012157F" w:rsidRDefault="00FA72F6" w:rsidP="009F0BBB">
      <w:pPr>
        <w:pStyle w:val="Tekstpodstawowy"/>
        <w:spacing w:after="0"/>
        <w:ind w:left="4111"/>
        <w:rPr>
          <w:rFonts w:ascii="Arial" w:hAnsi="Arial" w:cs="Arial"/>
        </w:rPr>
      </w:pPr>
      <w:r w:rsidRPr="00FA72F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FA72F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551B2729" w14:textId="77777777" w:rsidR="00F90CD1" w:rsidRDefault="00FA72F6" w:rsidP="009F0BBB">
      <w:pPr>
        <w:pStyle w:val="Tekstpodstawowy"/>
        <w:spacing w:after="0"/>
        <w:ind w:left="4111"/>
        <w:rPr>
          <w:rFonts w:ascii="Arial" w:hAnsi="Arial" w:cs="Arial"/>
        </w:rPr>
      </w:pPr>
      <w:r w:rsidRPr="00FA72F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FA72F6">
        <w:rPr>
          <w:rFonts w:ascii="Arial" w:hAnsi="Arial" w:cs="Arial"/>
        </w:rPr>
        <w:t>Poznań</w:t>
      </w:r>
    </w:p>
    <w:p w14:paraId="5D98DE45" w14:textId="77777777" w:rsidR="009F0BBB" w:rsidRDefault="009F0BBB" w:rsidP="009F0BBB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7EF6F47C" w14:textId="77777777" w:rsidR="009F0BBB" w:rsidRDefault="009F0BBB" w:rsidP="009F0BBB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</w:p>
    <w:p w14:paraId="68BAB014" w14:textId="4193C928" w:rsidR="00C4103F" w:rsidRPr="0012157F" w:rsidRDefault="006676AE" w:rsidP="009F0BBB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D01DDB5" w14:textId="77777777" w:rsidR="00C4103F" w:rsidRPr="0012157F" w:rsidRDefault="007118F0" w:rsidP="009F0BBB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BA35EEB" w14:textId="77777777" w:rsidR="00757EFB" w:rsidRPr="0012157F" w:rsidRDefault="00757EFB" w:rsidP="009F0BBB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357D2202" w14:textId="77777777" w:rsidR="007118F0" w:rsidRPr="0012157F" w:rsidRDefault="007118F0" w:rsidP="009F0BBB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C8E68E4" w14:textId="77777777" w:rsidR="00C4103F" w:rsidRPr="00650D6C" w:rsidRDefault="007936D6" w:rsidP="009F0BBB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E5AB538" w14:textId="77777777" w:rsidR="00757EFB" w:rsidRPr="0012157F" w:rsidRDefault="00757EFB" w:rsidP="009F0BBB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8E6D646" w14:textId="77777777" w:rsidR="00484F88" w:rsidRDefault="007936D6" w:rsidP="009F0BBB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7095E58A" w14:textId="77777777" w:rsidR="009F0BBB" w:rsidRPr="00612283" w:rsidRDefault="009F0BBB" w:rsidP="009F0BBB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A72F6" w:rsidRPr="0012157F" w14:paraId="4EE14F80" w14:textId="77777777" w:rsidTr="000E6458">
        <w:tc>
          <w:tcPr>
            <w:tcW w:w="9104" w:type="dxa"/>
            <w:shd w:val="clear" w:color="auto" w:fill="D9D9D9"/>
          </w:tcPr>
          <w:p w14:paraId="6AB7065B" w14:textId="77777777" w:rsidR="00FA72F6" w:rsidRPr="0012157F" w:rsidRDefault="00FA72F6" w:rsidP="009F0BBB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A7BC37A" w14:textId="77777777" w:rsidR="00FA72F6" w:rsidRPr="0012157F" w:rsidRDefault="00FA72F6" w:rsidP="009F0B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A72F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A72F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A72F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906E0CF" w14:textId="77777777" w:rsidR="00FA72F6" w:rsidRPr="00612283" w:rsidRDefault="00FA72F6" w:rsidP="009F0BB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7EB3599" w14:textId="77777777" w:rsidR="00FA72F6" w:rsidRPr="00612283" w:rsidRDefault="00FA72F6" w:rsidP="009F0BB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574049B" w14:textId="77777777" w:rsidR="00FA72F6" w:rsidRPr="0012157F" w:rsidRDefault="00FA72F6" w:rsidP="009F0BBB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E1C5AB0" w14:textId="77777777" w:rsidR="009F0BBB" w:rsidRDefault="009F0BB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B3CD3F" w14:textId="27FC88E4" w:rsidR="00E50194" w:rsidRDefault="001F027E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0D5CB5E" w14:textId="77777777" w:rsidR="00E50194" w:rsidRDefault="00FA72F6" w:rsidP="009F0BB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A72F6">
        <w:rPr>
          <w:rFonts w:ascii="Arial" w:hAnsi="Arial" w:cs="Arial"/>
          <w:b/>
          <w:sz w:val="24"/>
          <w:szCs w:val="24"/>
        </w:rPr>
        <w:t>Prace remontowe i malarskie na oddziałach Szpitala Wojewódzkiego w Poznaniu</w:t>
      </w:r>
    </w:p>
    <w:p w14:paraId="54E7BB0D" w14:textId="77777777" w:rsidR="00A44833" w:rsidRPr="00A44833" w:rsidRDefault="00A44833" w:rsidP="009F0BB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A72F6" w:rsidRPr="00FA72F6">
        <w:rPr>
          <w:rFonts w:ascii="Arial" w:hAnsi="Arial" w:cs="Arial"/>
          <w:b/>
          <w:sz w:val="24"/>
          <w:szCs w:val="24"/>
        </w:rPr>
        <w:t>SZW/DZP/86/2023</w:t>
      </w:r>
    </w:p>
    <w:p w14:paraId="58FFBCC2" w14:textId="77777777" w:rsidR="00F90CD1" w:rsidRDefault="005434B3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A72F6" w:rsidRPr="00FA72F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EF1D85F" w14:textId="77777777" w:rsidR="009F0BBB" w:rsidRPr="0012157F" w:rsidRDefault="009F0BB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8EEBF30" w14:textId="77777777" w:rsidTr="00650D6C">
        <w:tc>
          <w:tcPr>
            <w:tcW w:w="9104" w:type="dxa"/>
            <w:shd w:val="clear" w:color="auto" w:fill="D9D9D9"/>
          </w:tcPr>
          <w:p w14:paraId="65F952EA" w14:textId="77777777" w:rsidR="00E50194" w:rsidRPr="00650D6C" w:rsidRDefault="00650D6C" w:rsidP="009F0B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A2968A8" w14:textId="77777777" w:rsidR="00C113BF" w:rsidRPr="0012157F" w:rsidRDefault="00C113BF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1A0D52A" w14:textId="77777777" w:rsidR="002426FF" w:rsidRPr="00A44833" w:rsidRDefault="002426FF" w:rsidP="009F0BBB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21E87D3" w14:textId="77777777" w:rsidR="00023477" w:rsidRPr="006B53D6" w:rsidRDefault="00023477" w:rsidP="009F0BBB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84D5BC8" w14:textId="77777777" w:rsidR="00023477" w:rsidRPr="00992BD8" w:rsidRDefault="00992BD8" w:rsidP="009F0BBB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AC6CEFE" w14:textId="77777777" w:rsidR="00992BD8" w:rsidRPr="00992BD8" w:rsidRDefault="00992BD8" w:rsidP="009F0BB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7FF96C0" w14:textId="77777777" w:rsidR="00023477" w:rsidRDefault="00C113BF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3473199" w14:textId="77777777" w:rsidR="007A2BCB" w:rsidRDefault="00992BD8" w:rsidP="009F0BB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D4678FF" w14:textId="77777777" w:rsidR="0011306C" w:rsidRDefault="007A2BC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3D99C72" w14:textId="77777777" w:rsidR="009F0BBB" w:rsidRDefault="009F0BB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C8862D" w14:textId="77777777" w:rsidR="009F0BBB" w:rsidRDefault="009F0BB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5DBB84B1" w14:textId="77777777" w:rsidTr="00CD4DD1">
        <w:tc>
          <w:tcPr>
            <w:tcW w:w="9104" w:type="dxa"/>
            <w:shd w:val="clear" w:color="auto" w:fill="D9D9D9"/>
          </w:tcPr>
          <w:p w14:paraId="739CB43D" w14:textId="77777777" w:rsidR="0011306C" w:rsidRPr="00650D6C" w:rsidRDefault="0011306C" w:rsidP="009F0B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DDE4FF1" w14:textId="77777777" w:rsidR="00D2702A" w:rsidRPr="0012157F" w:rsidRDefault="004F23F7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E4134B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DC1FE" w14:textId="77777777" w:rsidR="00D2702A" w:rsidRPr="0012157F" w:rsidRDefault="00D2702A" w:rsidP="009F0BBB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076A" w14:textId="77777777" w:rsidR="00D2702A" w:rsidRPr="0012157F" w:rsidRDefault="00D2702A" w:rsidP="009F0B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A72F6" w:rsidRPr="0012157F" w14:paraId="4482E27A" w14:textId="77777777" w:rsidTr="000E64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F3335" w14:textId="77777777" w:rsidR="00FA72F6" w:rsidRPr="0012157F" w:rsidRDefault="00FA72F6" w:rsidP="009F0BB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72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C47FB" w14:textId="77777777" w:rsidR="00FA72F6" w:rsidRPr="0012157F" w:rsidRDefault="00FA72F6" w:rsidP="009F0BB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72F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25225DA" w14:textId="77777777" w:rsidR="00FA72F6" w:rsidRPr="0012157F" w:rsidRDefault="00FA72F6" w:rsidP="009F0B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2F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FA72F6" w:rsidRPr="0012157F" w14:paraId="1BE137BD" w14:textId="77777777" w:rsidTr="000E64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74AB1" w14:textId="77777777" w:rsidR="00FA72F6" w:rsidRPr="0012157F" w:rsidRDefault="00FA72F6" w:rsidP="009F0BB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72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9697B" w14:textId="77777777" w:rsidR="00FA72F6" w:rsidRPr="0012157F" w:rsidRDefault="00FA72F6" w:rsidP="009F0BB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72F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5904CDA" w14:textId="77777777" w:rsidR="00FA72F6" w:rsidRPr="0012157F" w:rsidRDefault="00FA72F6" w:rsidP="009F0B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2F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FA72F6" w:rsidRPr="0012157F" w14:paraId="4D69CEDA" w14:textId="77777777" w:rsidTr="000E64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420C2" w14:textId="77777777" w:rsidR="00FA72F6" w:rsidRPr="0012157F" w:rsidRDefault="00FA72F6" w:rsidP="009F0BB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72F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976D0" w14:textId="77777777" w:rsidR="00FA72F6" w:rsidRPr="0012157F" w:rsidRDefault="00FA72F6" w:rsidP="009F0BB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72F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511FD637" w14:textId="77777777" w:rsidR="00FA72F6" w:rsidRPr="0012157F" w:rsidRDefault="00FA72F6" w:rsidP="009F0B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2F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FA72F6" w:rsidRPr="0012157F" w14:paraId="53951FD3" w14:textId="77777777" w:rsidTr="000E64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156FC" w14:textId="77777777" w:rsidR="00FA72F6" w:rsidRPr="0012157F" w:rsidRDefault="00FA72F6" w:rsidP="009F0BBB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A72F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00ED" w14:textId="77777777" w:rsidR="00FA72F6" w:rsidRPr="0012157F" w:rsidRDefault="00FA72F6" w:rsidP="009F0BBB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A72F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9A755D8" w14:textId="77777777" w:rsidR="00FA72F6" w:rsidRPr="0012157F" w:rsidRDefault="00FA72F6" w:rsidP="009F0B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72F6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1AF2D21F" w14:textId="77777777" w:rsidR="00E21BB4" w:rsidRPr="0012157F" w:rsidRDefault="00257E73" w:rsidP="009F0BBB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073BB63" w14:textId="77777777" w:rsidR="00E21BB4" w:rsidRPr="00E21BB4" w:rsidRDefault="00E21BB4" w:rsidP="009F0BBB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2E8B3C9" w14:textId="77777777" w:rsidR="00C62F57" w:rsidRDefault="00C62F57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5445F25F" w14:textId="77777777" w:rsidR="00C62F57" w:rsidRDefault="00C62F57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A7003E0" w14:textId="77777777" w:rsidR="00721D87" w:rsidRDefault="00E21BB4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651684A" w14:textId="77777777" w:rsidR="00721D87" w:rsidRDefault="00E21BB4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C1AB667" w14:textId="77777777" w:rsidR="00721D87" w:rsidRPr="00721D87" w:rsidRDefault="00721D87" w:rsidP="009F0BB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7D446E3" w14:textId="77777777" w:rsidR="00721D87" w:rsidRDefault="00E21BB4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5B05885" w14:textId="77777777" w:rsidR="00E21BB4" w:rsidRPr="00E21BB4" w:rsidRDefault="00E21BB4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940A913" w14:textId="77777777" w:rsidR="00E21BB4" w:rsidRDefault="00E21BB4" w:rsidP="009F0BB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157EABE" w14:textId="77777777" w:rsidR="009F0BBB" w:rsidRDefault="009F0BBB" w:rsidP="009F0BB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0A476FE1" w14:textId="77777777" w:rsidR="009F0BBB" w:rsidRPr="00721D87" w:rsidRDefault="009F0BBB" w:rsidP="009F0BBB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40A33809" w14:textId="77777777" w:rsidR="00C62F57" w:rsidRDefault="00257E73" w:rsidP="009F0BB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3BD7DAC" w14:textId="77777777" w:rsidTr="00CD4DD1">
        <w:tc>
          <w:tcPr>
            <w:tcW w:w="9104" w:type="dxa"/>
            <w:shd w:val="clear" w:color="auto" w:fill="D9D9D9"/>
          </w:tcPr>
          <w:p w14:paraId="50A98E1B" w14:textId="77777777" w:rsidR="00BE6F04" w:rsidRPr="00650D6C" w:rsidRDefault="00E426EB" w:rsidP="009F0B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78AFD7C" w14:textId="77777777" w:rsidR="00FE4E2B" w:rsidRDefault="00E426E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87DEF81" w14:textId="77777777" w:rsidR="009F0BBB" w:rsidRDefault="009F0BB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D967AE3" w14:textId="77777777" w:rsidR="009F0BBB" w:rsidRDefault="009F0BB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A78C46D" w14:textId="77777777" w:rsidR="009F0BBB" w:rsidRDefault="009F0BB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B4B026A" w14:textId="77777777" w:rsidR="009F0BBB" w:rsidRPr="00E426EB" w:rsidRDefault="009F0BB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4C58CB51" w14:textId="77777777" w:rsidTr="00847232">
        <w:tc>
          <w:tcPr>
            <w:tcW w:w="9104" w:type="dxa"/>
            <w:shd w:val="clear" w:color="auto" w:fill="D9D9D9"/>
          </w:tcPr>
          <w:p w14:paraId="5A2B5B42" w14:textId="77777777" w:rsidR="00E426EB" w:rsidRPr="00650D6C" w:rsidRDefault="00E426EB" w:rsidP="009F0BBB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57CC230" w14:textId="77777777" w:rsidR="00E426EB" w:rsidRPr="0012157F" w:rsidRDefault="00E426EB" w:rsidP="009F0B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326429" w14:textId="77777777" w:rsidR="00E426EB" w:rsidRPr="00E426EB" w:rsidRDefault="00E426E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393FA1" w14:textId="77777777" w:rsidR="00E426EB" w:rsidRPr="00E426EB" w:rsidRDefault="00E426EB" w:rsidP="009F0BB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54AC8F2" w14:textId="77777777" w:rsidR="00E426EB" w:rsidRPr="00FF0EBB" w:rsidRDefault="00E426EB" w:rsidP="009F0BB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10BD45D" w14:textId="77777777" w:rsidR="00E426EB" w:rsidRPr="00E426EB" w:rsidRDefault="00E426EB" w:rsidP="009F0BBB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DDED592" w14:textId="77777777" w:rsidR="00E426EB" w:rsidRPr="00FF0EBB" w:rsidRDefault="00E426EB" w:rsidP="009F0BBB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8B3F718" w14:textId="77777777" w:rsidR="00E426EB" w:rsidRDefault="00E426EB" w:rsidP="009F0B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1AF7E8" w14:textId="77777777" w:rsidR="0012157F" w:rsidRPr="0012157F" w:rsidRDefault="0012157F" w:rsidP="009F0B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57538" w14:textId="77777777" w:rsidR="00524951" w:rsidRDefault="00FE4E2B" w:rsidP="009F0BB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A8EBB95" w14:textId="77777777" w:rsidR="00524951" w:rsidRDefault="00524951" w:rsidP="009F0BBB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0BF45F5" w14:textId="77777777" w:rsidR="00FE4E2B" w:rsidRPr="0012157F" w:rsidRDefault="00524951" w:rsidP="009F0BBB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4EB8106" w14:textId="77777777" w:rsidR="00484F88" w:rsidRPr="0012157F" w:rsidRDefault="006D536F" w:rsidP="009F0BBB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A1BB5" w14:textId="77777777" w:rsidR="00630250" w:rsidRDefault="00630250" w:rsidP="0038231F">
      <w:pPr>
        <w:spacing w:after="0" w:line="240" w:lineRule="auto"/>
      </w:pPr>
      <w:r>
        <w:separator/>
      </w:r>
    </w:p>
  </w:endnote>
  <w:endnote w:type="continuationSeparator" w:id="0">
    <w:p w14:paraId="3818E17B" w14:textId="77777777" w:rsidR="00630250" w:rsidRDefault="006302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25140" w14:textId="77777777" w:rsidR="00FA72F6" w:rsidRDefault="00FA72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63F1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1F3BA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29BEC" w14:textId="77777777" w:rsidR="00FA72F6" w:rsidRDefault="00FA7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25803" w14:textId="77777777" w:rsidR="00630250" w:rsidRDefault="00630250" w:rsidP="0038231F">
      <w:pPr>
        <w:spacing w:after="0" w:line="240" w:lineRule="auto"/>
      </w:pPr>
      <w:r>
        <w:separator/>
      </w:r>
    </w:p>
  </w:footnote>
  <w:footnote w:type="continuationSeparator" w:id="0">
    <w:p w14:paraId="5B45460C" w14:textId="77777777" w:rsidR="00630250" w:rsidRDefault="00630250" w:rsidP="0038231F">
      <w:pPr>
        <w:spacing w:after="0" w:line="240" w:lineRule="auto"/>
      </w:pPr>
      <w:r>
        <w:continuationSeparator/>
      </w:r>
    </w:p>
  </w:footnote>
  <w:footnote w:id="1">
    <w:p w14:paraId="33D23C2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35A540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B573B3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873AD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9F378" w14:textId="77777777" w:rsidR="00FA72F6" w:rsidRDefault="00FA72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C6D4D" w14:textId="77777777" w:rsidR="00FA72F6" w:rsidRDefault="00FA72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F2EFB" w14:textId="77777777" w:rsidR="00FA72F6" w:rsidRDefault="00FA72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599116">
    <w:abstractNumId w:val="11"/>
  </w:num>
  <w:num w:numId="2" w16cid:durableId="1946382937">
    <w:abstractNumId w:val="0"/>
  </w:num>
  <w:num w:numId="3" w16cid:durableId="2118871641">
    <w:abstractNumId w:val="10"/>
  </w:num>
  <w:num w:numId="4" w16cid:durableId="413404747">
    <w:abstractNumId w:val="13"/>
  </w:num>
  <w:num w:numId="5" w16cid:durableId="2033870612">
    <w:abstractNumId w:val="12"/>
  </w:num>
  <w:num w:numId="6" w16cid:durableId="938759481">
    <w:abstractNumId w:val="9"/>
  </w:num>
  <w:num w:numId="7" w16cid:durableId="719597666">
    <w:abstractNumId w:val="1"/>
  </w:num>
  <w:num w:numId="8" w16cid:durableId="1359768770">
    <w:abstractNumId w:val="6"/>
  </w:num>
  <w:num w:numId="9" w16cid:durableId="515075986">
    <w:abstractNumId w:val="4"/>
  </w:num>
  <w:num w:numId="10" w16cid:durableId="1891846312">
    <w:abstractNumId w:val="7"/>
  </w:num>
  <w:num w:numId="11" w16cid:durableId="578756763">
    <w:abstractNumId w:val="5"/>
  </w:num>
  <w:num w:numId="12" w16cid:durableId="351613323">
    <w:abstractNumId w:val="8"/>
  </w:num>
  <w:num w:numId="13" w16cid:durableId="1691486163">
    <w:abstractNumId w:val="3"/>
  </w:num>
  <w:num w:numId="14" w16cid:durableId="1242518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25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0250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0BBB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72F6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F74019"/>
  <w15:docId w15:val="{A6B5CC33-EC29-4662-AD25-A797E7539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709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2023-07-21T08:58:00Z</dcterms:created>
  <dcterms:modified xsi:type="dcterms:W3CDTF">2023-07-21T08:58:00Z</dcterms:modified>
</cp:coreProperties>
</file>