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C5CBE" w14:textId="4D500037" w:rsidR="00025386" w:rsidRDefault="003213D5" w:rsidP="00025386">
      <w:pPr>
        <w:pStyle w:val="Nagwek4"/>
        <w:rPr>
          <w:b/>
          <w:i w:val="0"/>
        </w:rPr>
      </w:pPr>
      <w:r>
        <w:rPr>
          <w:b/>
          <w:i w:val="0"/>
        </w:rPr>
        <w:t>z</w:t>
      </w:r>
      <w:r w:rsidR="00025386">
        <w:rPr>
          <w:b/>
          <w:i w:val="0"/>
        </w:rPr>
        <w:t xml:space="preserve">ałącznik nr </w:t>
      </w:r>
      <w:r>
        <w:rPr>
          <w:b/>
          <w:i w:val="0"/>
          <w:iCs/>
        </w:rPr>
        <w:t>4 do SWZ</w:t>
      </w:r>
    </w:p>
    <w:p w14:paraId="408EC0F6" w14:textId="5FB5906B" w:rsidR="00025386" w:rsidRDefault="003213D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B210107" wp14:editId="06ED7BDD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F08A99" w14:textId="77777777" w:rsidR="00025386" w:rsidRDefault="00025386" w:rsidP="00025386"/>
                          <w:p w14:paraId="2A0207FE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9712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765210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C36FD7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4A5926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EFFD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D8D2CF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61C3FE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210107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5FF08A99" w14:textId="77777777" w:rsidR="00025386" w:rsidRDefault="00025386" w:rsidP="00025386"/>
                    <w:p w14:paraId="2A0207FE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F9712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E765210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C36FD7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4A5926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EEEFFD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1D8D2CF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61C3FE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3F8D7256" w14:textId="77777777" w:rsidR="00025386" w:rsidRPr="00025386" w:rsidRDefault="00025386" w:rsidP="00025386"/>
    <w:p w14:paraId="30682655" w14:textId="77777777" w:rsidR="00025386" w:rsidRPr="00025386" w:rsidRDefault="00025386" w:rsidP="00025386"/>
    <w:p w14:paraId="26936399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F609A74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81244FC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FED404E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SZW/DZP/86/2023</w:t>
      </w:r>
    </w:p>
    <w:p w14:paraId="3BC8B220" w14:textId="77777777" w:rsidR="00025386" w:rsidRPr="00025386" w:rsidRDefault="00025386" w:rsidP="00025386"/>
    <w:p w14:paraId="1D663B89" w14:textId="77777777" w:rsidR="00025386" w:rsidRDefault="00025386" w:rsidP="00025386"/>
    <w:p w14:paraId="7606BC4D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7B72C563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7D0B6B0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A1727A5" w14:textId="5A84FD21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3213D5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558AEE6" w14:textId="77777777" w:rsidR="00A56A6F" w:rsidRPr="00A56A6F" w:rsidRDefault="00C6560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5603">
        <w:rPr>
          <w:rFonts w:ascii="Times New Roman" w:eastAsia="Times New Roman" w:hAnsi="Times New Roman"/>
          <w:b/>
          <w:sz w:val="24"/>
          <w:szCs w:val="24"/>
          <w:lang w:eastAsia="pl-PL"/>
        </w:rPr>
        <w:t>Prace remontowe i malarskie na oddziałach Szpitala Wojewódzkiego w Poznaniu</w:t>
      </w:r>
    </w:p>
    <w:p w14:paraId="563A6BBF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A444F16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499ACA85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52582DC0" w14:textId="77777777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(t.j.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1BE00BFF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7D390907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01C581E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A6D3311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A4CE78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35BAD91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F1E66F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2C621DE1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6EC1B" w14:textId="77777777" w:rsidR="00205A6D" w:rsidRDefault="00205A6D" w:rsidP="00025386">
      <w:pPr>
        <w:spacing w:after="0" w:line="240" w:lineRule="auto"/>
      </w:pPr>
      <w:r>
        <w:separator/>
      </w:r>
    </w:p>
  </w:endnote>
  <w:endnote w:type="continuationSeparator" w:id="0">
    <w:p w14:paraId="40488C34" w14:textId="77777777" w:rsidR="00205A6D" w:rsidRDefault="00205A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B6B4A" w14:textId="77777777" w:rsidR="00C65603" w:rsidRDefault="00C656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0686" w14:textId="48DE2B53" w:rsidR="00025386" w:rsidRDefault="003213D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61546B" wp14:editId="17F5B99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B4E64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9A435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15E9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8913E" w14:textId="77777777" w:rsidR="00C65603" w:rsidRDefault="00C65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2A25D" w14:textId="77777777" w:rsidR="00205A6D" w:rsidRDefault="00205A6D" w:rsidP="00025386">
      <w:pPr>
        <w:spacing w:after="0" w:line="240" w:lineRule="auto"/>
      </w:pPr>
      <w:r>
        <w:separator/>
      </w:r>
    </w:p>
  </w:footnote>
  <w:footnote w:type="continuationSeparator" w:id="0">
    <w:p w14:paraId="704DACB2" w14:textId="77777777" w:rsidR="00205A6D" w:rsidRDefault="00205A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4603" w14:textId="77777777" w:rsidR="00C65603" w:rsidRDefault="00C65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072E7" w14:textId="77777777" w:rsidR="00C65603" w:rsidRDefault="00C65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44FE" w14:textId="77777777" w:rsidR="00C65603" w:rsidRDefault="00C65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A6D"/>
    <w:rsid w:val="00025386"/>
    <w:rsid w:val="001C2314"/>
    <w:rsid w:val="00205A6D"/>
    <w:rsid w:val="003213D5"/>
    <w:rsid w:val="004202B7"/>
    <w:rsid w:val="005624D8"/>
    <w:rsid w:val="007A69F8"/>
    <w:rsid w:val="00833E3D"/>
    <w:rsid w:val="008F2498"/>
    <w:rsid w:val="00A56A6F"/>
    <w:rsid w:val="00AE62F2"/>
    <w:rsid w:val="00C65603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6DB56D67"/>
  <w15:chartTrackingRefBased/>
  <w15:docId w15:val="{A9BA4D16-11D8-4508-BDE4-2C782F9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dcterms:created xsi:type="dcterms:W3CDTF">2023-07-21T08:59:00Z</dcterms:created>
  <dcterms:modified xsi:type="dcterms:W3CDTF">2023-07-21T08:59:00Z</dcterms:modified>
</cp:coreProperties>
</file>