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42C84" w14:textId="77777777" w:rsidR="00D665F5" w:rsidRPr="00D53EC0" w:rsidRDefault="0036293A" w:rsidP="00D53EC0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D53EC0">
        <w:rPr>
          <w:rFonts w:ascii="Arial" w:hAnsi="Arial" w:cs="Arial"/>
          <w:sz w:val="22"/>
          <w:szCs w:val="22"/>
        </w:rPr>
        <w:t>Poznań</w:t>
      </w:r>
      <w:r w:rsidR="00D665F5" w:rsidRPr="00D53EC0">
        <w:rPr>
          <w:rFonts w:ascii="Arial" w:hAnsi="Arial" w:cs="Arial"/>
          <w:sz w:val="22"/>
          <w:szCs w:val="22"/>
        </w:rPr>
        <w:t xml:space="preserve"> dnia: </w:t>
      </w:r>
      <w:r w:rsidRPr="00D53EC0">
        <w:rPr>
          <w:rFonts w:ascii="Arial" w:hAnsi="Arial" w:cs="Arial"/>
          <w:sz w:val="22"/>
          <w:szCs w:val="22"/>
        </w:rPr>
        <w:t>2023-07-24</w:t>
      </w:r>
    </w:p>
    <w:p w14:paraId="2DE40A7D" w14:textId="77777777" w:rsidR="0036293A" w:rsidRPr="00D53EC0" w:rsidRDefault="0036293A" w:rsidP="00D53EC0">
      <w:pPr>
        <w:rPr>
          <w:rFonts w:ascii="Arial" w:hAnsi="Arial" w:cs="Arial"/>
          <w:b/>
          <w:bCs/>
          <w:sz w:val="22"/>
          <w:szCs w:val="22"/>
        </w:rPr>
      </w:pPr>
      <w:r w:rsidRPr="00D53EC0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20731D7A" w14:textId="77777777" w:rsidR="00D665F5" w:rsidRPr="00D53EC0" w:rsidRDefault="0036293A" w:rsidP="00D53EC0">
      <w:pPr>
        <w:rPr>
          <w:rFonts w:ascii="Arial" w:hAnsi="Arial" w:cs="Arial"/>
          <w:b/>
          <w:bCs/>
          <w:sz w:val="22"/>
          <w:szCs w:val="22"/>
        </w:rPr>
      </w:pPr>
      <w:r w:rsidRPr="00D53EC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7B3E9068" w14:textId="77777777" w:rsidR="00D665F5" w:rsidRPr="00D53EC0" w:rsidRDefault="0036293A" w:rsidP="00D53EC0">
      <w:pPr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Juraszów</w:t>
      </w:r>
      <w:r w:rsidR="00D665F5"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7/19</w:t>
      </w:r>
    </w:p>
    <w:p w14:paraId="2A36E3BD" w14:textId="77777777" w:rsidR="00D665F5" w:rsidRPr="00D53EC0" w:rsidRDefault="0036293A" w:rsidP="00D53EC0">
      <w:pPr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60-479</w:t>
      </w:r>
      <w:r w:rsidR="00D665F5"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Poznań</w:t>
      </w:r>
    </w:p>
    <w:p w14:paraId="47A18891" w14:textId="77777777" w:rsidR="00D665F5" w:rsidRPr="00D53EC0" w:rsidRDefault="00D665F5" w:rsidP="00D53E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1B00EFA1" w14:textId="77777777" w:rsidR="00A80738" w:rsidRPr="00D53EC0" w:rsidRDefault="00D665F5" w:rsidP="00D53EC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Znak sprawy:</w:t>
      </w:r>
      <w:r w:rsidRPr="00D53EC0">
        <w:rPr>
          <w:rFonts w:ascii="Arial" w:hAnsi="Arial" w:cs="Arial"/>
          <w:b/>
          <w:sz w:val="22"/>
          <w:szCs w:val="22"/>
        </w:rPr>
        <w:t xml:space="preserve"> </w:t>
      </w:r>
      <w:r w:rsidR="0036293A" w:rsidRPr="00D53EC0">
        <w:rPr>
          <w:rFonts w:ascii="Arial" w:hAnsi="Arial" w:cs="Arial"/>
          <w:b/>
          <w:sz w:val="22"/>
          <w:szCs w:val="22"/>
        </w:rPr>
        <w:t>SZW/DZP/78/2023</w:t>
      </w:r>
      <w:r w:rsidR="00A80738" w:rsidRPr="00D53EC0">
        <w:rPr>
          <w:rFonts w:ascii="Arial" w:hAnsi="Arial" w:cs="Arial"/>
          <w:sz w:val="22"/>
          <w:szCs w:val="22"/>
        </w:rPr>
        <w:tab/>
        <w:t xml:space="preserve"> </w:t>
      </w:r>
    </w:p>
    <w:p w14:paraId="0DF5BBDF" w14:textId="77777777" w:rsidR="00A80738" w:rsidRPr="00BB547B" w:rsidRDefault="00A80738" w:rsidP="00D53E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FF674E" w14:textId="77777777" w:rsidR="00A80738" w:rsidRPr="00BB547B" w:rsidRDefault="00A80738" w:rsidP="00D53E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2ADEFF" w14:textId="77777777" w:rsidR="00A80738" w:rsidRPr="00BB547B" w:rsidRDefault="00A80738" w:rsidP="00D53EC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7B9B74E" w14:textId="77777777" w:rsidR="00A80738" w:rsidRPr="00BB547B" w:rsidRDefault="00A80738" w:rsidP="00D53EC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AB9D692" w14:textId="4CCA7ADC" w:rsidR="00C659E2" w:rsidRPr="00D53EC0" w:rsidRDefault="00C659E2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bCs/>
          <w:sz w:val="22"/>
          <w:szCs w:val="22"/>
        </w:rPr>
        <w:t xml:space="preserve">Dotyczy </w:t>
      </w:r>
      <w:r w:rsidRPr="00D53EC0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6293A" w:rsidRPr="00D53EC0">
        <w:rPr>
          <w:rFonts w:ascii="Arial" w:hAnsi="Arial" w:cs="Arial"/>
          <w:sz w:val="22"/>
          <w:szCs w:val="22"/>
        </w:rPr>
        <w:t>podstawowy</w:t>
      </w:r>
      <w:r w:rsidR="00D53EC0" w:rsidRPr="00D53EC0">
        <w:rPr>
          <w:rFonts w:ascii="Arial" w:hAnsi="Arial" w:cs="Arial"/>
          <w:sz w:val="22"/>
          <w:szCs w:val="22"/>
        </w:rPr>
        <w:t>m</w:t>
      </w:r>
      <w:r w:rsidR="0036293A" w:rsidRPr="00D53EC0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36293A" w:rsidRPr="00D53EC0">
        <w:rPr>
          <w:rFonts w:ascii="Arial" w:hAnsi="Arial" w:cs="Arial"/>
          <w:sz w:val="22"/>
          <w:szCs w:val="22"/>
        </w:rPr>
        <w:t>Pzp</w:t>
      </w:r>
      <w:proofErr w:type="spellEnd"/>
      <w:r w:rsidRPr="00D53EC0">
        <w:rPr>
          <w:rFonts w:ascii="Arial" w:hAnsi="Arial" w:cs="Arial"/>
          <w:sz w:val="22"/>
          <w:szCs w:val="22"/>
        </w:rPr>
        <w:t xml:space="preserve"> na:</w:t>
      </w:r>
    </w:p>
    <w:p w14:paraId="72E4AC7C" w14:textId="77777777" w:rsidR="00D53EC0" w:rsidRPr="00BB547B" w:rsidRDefault="00D53EC0" w:rsidP="00D53EC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6697176" w14:textId="6C88C6A3" w:rsidR="00A80738" w:rsidRDefault="0036293A" w:rsidP="00D53EC0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36293A">
        <w:rPr>
          <w:rFonts w:ascii="Arial" w:hAnsi="Arial" w:cs="Arial"/>
          <w:b/>
          <w:szCs w:val="24"/>
        </w:rPr>
        <w:t xml:space="preserve">Wykonanie wraz z dostawą i montażem mebli pod wymiar oraz zakup wyposażenia meblowego i innego dla zadania pn.: Integracja aptek szpitalnych w Centralną Aptekę Szpitalną w szpitalu </w:t>
      </w:r>
      <w:r w:rsidR="00D53EC0" w:rsidRPr="0036293A">
        <w:rPr>
          <w:rFonts w:ascii="Arial" w:hAnsi="Arial" w:cs="Arial"/>
          <w:b/>
          <w:szCs w:val="24"/>
        </w:rPr>
        <w:t>Wojewódzkim</w:t>
      </w:r>
      <w:r w:rsidRPr="0036293A">
        <w:rPr>
          <w:rFonts w:ascii="Arial" w:hAnsi="Arial" w:cs="Arial"/>
          <w:b/>
          <w:szCs w:val="24"/>
        </w:rPr>
        <w:t xml:space="preserve"> w Poznaniu</w:t>
      </w:r>
    </w:p>
    <w:p w14:paraId="4E4CE794" w14:textId="77777777" w:rsidR="00D53EC0" w:rsidRPr="00BB547B" w:rsidRDefault="00D53EC0" w:rsidP="00D53EC0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6328E37" w14:textId="5639599E" w:rsidR="00D665F5" w:rsidRPr="00D53EC0" w:rsidRDefault="00D665F5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D53EC0">
        <w:rPr>
          <w:rFonts w:ascii="Arial" w:hAnsi="Arial" w:cs="Arial"/>
          <w:sz w:val="22"/>
          <w:szCs w:val="22"/>
        </w:rPr>
        <w:t>2</w:t>
      </w:r>
      <w:r w:rsidRPr="00D53EC0">
        <w:rPr>
          <w:rFonts w:ascii="Arial" w:hAnsi="Arial" w:cs="Arial"/>
          <w:sz w:val="22"/>
          <w:szCs w:val="22"/>
        </w:rPr>
        <w:t xml:space="preserve"> ust. 5 </w:t>
      </w:r>
      <w:r w:rsidRPr="00D53EC0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D53EC0">
        <w:rPr>
          <w:rFonts w:ascii="Arial" w:hAnsi="Arial" w:cs="Arial"/>
          <w:sz w:val="22"/>
          <w:szCs w:val="22"/>
        </w:rPr>
        <w:t xml:space="preserve"> </w:t>
      </w:r>
      <w:r w:rsidR="0036293A" w:rsidRPr="00D53EC0">
        <w:rPr>
          <w:rFonts w:ascii="Arial" w:hAnsi="Arial" w:cs="Arial"/>
          <w:sz w:val="22"/>
          <w:szCs w:val="22"/>
        </w:rPr>
        <w:t>(</w:t>
      </w:r>
      <w:proofErr w:type="spellStart"/>
      <w:r w:rsidR="0036293A" w:rsidRPr="00D53EC0">
        <w:rPr>
          <w:rFonts w:ascii="Arial" w:hAnsi="Arial" w:cs="Arial"/>
          <w:sz w:val="22"/>
          <w:szCs w:val="22"/>
        </w:rPr>
        <w:t>t.j</w:t>
      </w:r>
      <w:proofErr w:type="spellEnd"/>
      <w:r w:rsidR="0036293A" w:rsidRPr="00D53EC0">
        <w:rPr>
          <w:rFonts w:ascii="Arial" w:hAnsi="Arial" w:cs="Arial"/>
          <w:sz w:val="22"/>
          <w:szCs w:val="22"/>
        </w:rPr>
        <w:t>. Dz. U. z 2022r. poz. 1710)</w:t>
      </w:r>
      <w:r w:rsidR="00490DC0"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udostępnia</w:t>
      </w:r>
      <w:r w:rsidR="00F95C33" w:rsidRPr="00D53EC0">
        <w:rPr>
          <w:rFonts w:ascii="Arial" w:hAnsi="Arial" w:cs="Arial"/>
          <w:sz w:val="22"/>
          <w:szCs w:val="22"/>
        </w:rPr>
        <w:t xml:space="preserve"> </w:t>
      </w:r>
      <w:r w:rsidR="004C7E9B" w:rsidRPr="00D53EC0">
        <w:rPr>
          <w:rFonts w:ascii="Arial" w:hAnsi="Arial" w:cs="Arial"/>
          <w:sz w:val="22"/>
          <w:szCs w:val="22"/>
        </w:rPr>
        <w:t>informacj</w:t>
      </w:r>
      <w:r w:rsidR="00577BC6" w:rsidRPr="00D53EC0">
        <w:rPr>
          <w:rFonts w:ascii="Arial" w:hAnsi="Arial" w:cs="Arial"/>
          <w:sz w:val="22"/>
          <w:szCs w:val="22"/>
        </w:rPr>
        <w:t>ę</w:t>
      </w:r>
      <w:r w:rsidR="00035488" w:rsidRPr="00D53EC0">
        <w:rPr>
          <w:rFonts w:ascii="Arial" w:hAnsi="Arial" w:cs="Arial"/>
          <w:sz w:val="22"/>
          <w:szCs w:val="22"/>
        </w:rPr>
        <w:t xml:space="preserve"> z otwarcia ofert</w:t>
      </w:r>
      <w:r w:rsidR="00577BC6" w:rsidRPr="00D53EC0">
        <w:rPr>
          <w:rFonts w:ascii="Arial" w:hAnsi="Arial" w:cs="Arial"/>
          <w:sz w:val="22"/>
          <w:szCs w:val="22"/>
        </w:rPr>
        <w:t>.</w:t>
      </w:r>
    </w:p>
    <w:p w14:paraId="2D4B8E70" w14:textId="77777777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</w:p>
    <w:p w14:paraId="3CC23D7E" w14:textId="77777777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4AFDC0F0" w14:textId="56994561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Zadanie 1 -</w:t>
      </w:r>
      <w:r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773369,88 zł brutto</w:t>
      </w:r>
    </w:p>
    <w:p w14:paraId="3404F41F" w14:textId="280DDD25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Zadanie 2 -</w:t>
      </w:r>
      <w:r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64776,72 zł brutto</w:t>
      </w:r>
    </w:p>
    <w:p w14:paraId="158CAB46" w14:textId="3957C54D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Zadanie 3 -</w:t>
      </w:r>
      <w:r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23474,92 zł brutto</w:t>
      </w:r>
    </w:p>
    <w:p w14:paraId="42051F92" w14:textId="5D99324E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Zadanie 4 -</w:t>
      </w:r>
      <w:r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13837,50 zł brutto</w:t>
      </w:r>
    </w:p>
    <w:p w14:paraId="11919ECB" w14:textId="53F1A395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Zadanie 5 -</w:t>
      </w:r>
      <w:r w:rsidRPr="00D53EC0">
        <w:rPr>
          <w:rFonts w:ascii="Arial" w:hAnsi="Arial" w:cs="Arial"/>
          <w:sz w:val="22"/>
          <w:szCs w:val="22"/>
        </w:rPr>
        <w:t xml:space="preserve"> </w:t>
      </w:r>
      <w:r w:rsidRPr="00D53EC0">
        <w:rPr>
          <w:rFonts w:ascii="Arial" w:hAnsi="Arial" w:cs="Arial"/>
          <w:sz w:val="22"/>
          <w:szCs w:val="22"/>
        </w:rPr>
        <w:t>19557,00 zł brutto</w:t>
      </w:r>
      <w:r w:rsidRPr="00D53EC0">
        <w:rPr>
          <w:rFonts w:ascii="Arial" w:hAnsi="Arial" w:cs="Arial"/>
          <w:sz w:val="22"/>
          <w:szCs w:val="22"/>
        </w:rPr>
        <w:t>.</w:t>
      </w:r>
    </w:p>
    <w:p w14:paraId="1DED6AC8" w14:textId="77777777" w:rsidR="00D53EC0" w:rsidRPr="00D53EC0" w:rsidRDefault="00D53EC0" w:rsidP="00D53EC0">
      <w:pPr>
        <w:jc w:val="both"/>
        <w:rPr>
          <w:rFonts w:ascii="Arial" w:hAnsi="Arial" w:cs="Arial"/>
          <w:sz w:val="22"/>
          <w:szCs w:val="22"/>
        </w:rPr>
      </w:pPr>
    </w:p>
    <w:p w14:paraId="7C869F5B" w14:textId="2030F772" w:rsidR="00A80738" w:rsidRPr="00D53EC0" w:rsidRDefault="00D665F5" w:rsidP="00D53EC0">
      <w:pPr>
        <w:jc w:val="both"/>
        <w:rPr>
          <w:rFonts w:ascii="Arial" w:hAnsi="Arial" w:cs="Arial"/>
          <w:sz w:val="22"/>
          <w:szCs w:val="22"/>
        </w:rPr>
      </w:pPr>
      <w:r w:rsidRPr="00D53EC0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D53EC0">
        <w:rPr>
          <w:rFonts w:ascii="Arial" w:hAnsi="Arial" w:cs="Arial"/>
          <w:sz w:val="22"/>
          <w:szCs w:val="22"/>
        </w:rPr>
        <w:t xml:space="preserve"> w dniu </w:t>
      </w:r>
      <w:r w:rsidR="0036293A" w:rsidRPr="00D53EC0">
        <w:rPr>
          <w:rFonts w:ascii="Arial" w:hAnsi="Arial" w:cs="Arial"/>
          <w:sz w:val="22"/>
          <w:szCs w:val="22"/>
        </w:rPr>
        <w:t>24/07/2023</w:t>
      </w:r>
      <w:r w:rsidR="00FF4AB1" w:rsidRPr="00D53EC0">
        <w:rPr>
          <w:rFonts w:ascii="Arial" w:hAnsi="Arial" w:cs="Arial"/>
          <w:sz w:val="22"/>
          <w:szCs w:val="22"/>
        </w:rPr>
        <w:t xml:space="preserve"> o godz. </w:t>
      </w:r>
      <w:r w:rsidR="0036293A" w:rsidRPr="00D53EC0">
        <w:rPr>
          <w:rFonts w:ascii="Arial" w:hAnsi="Arial" w:cs="Arial"/>
          <w:sz w:val="22"/>
          <w:szCs w:val="22"/>
        </w:rPr>
        <w:t>10:00</w:t>
      </w:r>
      <w:r w:rsidRPr="00D53EC0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2A0F7AD" w14:textId="77777777" w:rsidTr="00C82837">
        <w:tc>
          <w:tcPr>
            <w:tcW w:w="993" w:type="dxa"/>
            <w:shd w:val="clear" w:color="auto" w:fill="auto"/>
            <w:vAlign w:val="center"/>
          </w:tcPr>
          <w:p w14:paraId="539C5BEC" w14:textId="77777777" w:rsidR="006B27ED" w:rsidRPr="00BB547B" w:rsidRDefault="006B27ED" w:rsidP="00D53EC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F3BEF" w14:textId="77777777" w:rsidR="006B27ED" w:rsidRPr="00BB547B" w:rsidRDefault="006B27ED" w:rsidP="00D53EC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C2B1971" w14:textId="77777777" w:rsidR="006B27ED" w:rsidRPr="00BB547B" w:rsidRDefault="006B27ED" w:rsidP="00D53EC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BC0D1" w14:textId="77777777" w:rsidR="006B27ED" w:rsidRPr="00BB547B" w:rsidRDefault="006B27ED" w:rsidP="00D53EC0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6293A" w:rsidRPr="00BB547B" w14:paraId="1707AA2B" w14:textId="77777777" w:rsidTr="00107238">
        <w:tc>
          <w:tcPr>
            <w:tcW w:w="993" w:type="dxa"/>
            <w:shd w:val="clear" w:color="auto" w:fill="auto"/>
            <w:vAlign w:val="center"/>
          </w:tcPr>
          <w:p w14:paraId="244A9B50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52274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A77A68A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proofErr w:type="spellStart"/>
            <w:r w:rsidRPr="0036293A">
              <w:rPr>
                <w:rFonts w:ascii="Arial" w:hAnsi="Arial" w:cs="Arial"/>
              </w:rPr>
              <w:t>Tronus</w:t>
            </w:r>
            <w:proofErr w:type="spellEnd"/>
            <w:r w:rsidRPr="0036293A">
              <w:rPr>
                <w:rFonts w:ascii="Arial" w:hAnsi="Arial" w:cs="Arial"/>
              </w:rPr>
              <w:t xml:space="preserve"> Polska</w:t>
            </w:r>
          </w:p>
          <w:p w14:paraId="3B3CD346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8207C9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17E50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574 023.17 zł</w:t>
            </w:r>
          </w:p>
        </w:tc>
      </w:tr>
      <w:tr w:rsidR="0036293A" w:rsidRPr="00BB547B" w14:paraId="6F51E4BE" w14:textId="77777777" w:rsidTr="00107238">
        <w:tc>
          <w:tcPr>
            <w:tcW w:w="993" w:type="dxa"/>
            <w:shd w:val="clear" w:color="auto" w:fill="auto"/>
            <w:vAlign w:val="center"/>
          </w:tcPr>
          <w:p w14:paraId="1C17E4B4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AD7FE4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A103801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proofErr w:type="spellStart"/>
            <w:r w:rsidRPr="0036293A">
              <w:rPr>
                <w:rFonts w:ascii="Arial" w:hAnsi="Arial" w:cs="Arial"/>
              </w:rPr>
              <w:t>Tronus</w:t>
            </w:r>
            <w:proofErr w:type="spellEnd"/>
            <w:r w:rsidRPr="0036293A">
              <w:rPr>
                <w:rFonts w:ascii="Arial" w:hAnsi="Arial" w:cs="Arial"/>
              </w:rPr>
              <w:t xml:space="preserve"> Polska</w:t>
            </w:r>
          </w:p>
          <w:p w14:paraId="4B414099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581D4D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68E625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100 550.04 zł</w:t>
            </w:r>
          </w:p>
        </w:tc>
      </w:tr>
      <w:tr w:rsidR="0036293A" w:rsidRPr="00BB547B" w14:paraId="7E21B91E" w14:textId="77777777" w:rsidTr="00107238">
        <w:tc>
          <w:tcPr>
            <w:tcW w:w="993" w:type="dxa"/>
            <w:shd w:val="clear" w:color="auto" w:fill="auto"/>
            <w:vAlign w:val="center"/>
          </w:tcPr>
          <w:p w14:paraId="33C13BEB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24799F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D5A74AB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proofErr w:type="spellStart"/>
            <w:r w:rsidRPr="0036293A">
              <w:rPr>
                <w:rFonts w:ascii="Arial" w:hAnsi="Arial" w:cs="Arial"/>
              </w:rPr>
              <w:t>Tronus</w:t>
            </w:r>
            <w:proofErr w:type="spellEnd"/>
            <w:r w:rsidRPr="0036293A">
              <w:rPr>
                <w:rFonts w:ascii="Arial" w:hAnsi="Arial" w:cs="Arial"/>
              </w:rPr>
              <w:t xml:space="preserve"> Polska</w:t>
            </w:r>
          </w:p>
          <w:p w14:paraId="423AAEE5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545AE2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F8C2F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34 456.80 zł</w:t>
            </w:r>
          </w:p>
        </w:tc>
      </w:tr>
      <w:tr w:rsidR="0036293A" w:rsidRPr="00BB547B" w14:paraId="2898A3FC" w14:textId="77777777" w:rsidTr="00107238">
        <w:tc>
          <w:tcPr>
            <w:tcW w:w="993" w:type="dxa"/>
            <w:shd w:val="clear" w:color="auto" w:fill="auto"/>
            <w:vAlign w:val="center"/>
          </w:tcPr>
          <w:p w14:paraId="6EC7B021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CC21E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D6FFAE6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proofErr w:type="spellStart"/>
            <w:r w:rsidRPr="0036293A">
              <w:rPr>
                <w:rFonts w:ascii="Arial" w:hAnsi="Arial" w:cs="Arial"/>
              </w:rPr>
              <w:t>Tronus</w:t>
            </w:r>
            <w:proofErr w:type="spellEnd"/>
            <w:r w:rsidRPr="0036293A">
              <w:rPr>
                <w:rFonts w:ascii="Arial" w:hAnsi="Arial" w:cs="Arial"/>
              </w:rPr>
              <w:t xml:space="preserve"> Polska</w:t>
            </w:r>
          </w:p>
          <w:p w14:paraId="5BF92916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AA218A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557DE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16 039.20 zł</w:t>
            </w:r>
          </w:p>
        </w:tc>
      </w:tr>
      <w:tr w:rsidR="0036293A" w:rsidRPr="00BB547B" w14:paraId="2E1780BA" w14:textId="77777777" w:rsidTr="00107238">
        <w:tc>
          <w:tcPr>
            <w:tcW w:w="993" w:type="dxa"/>
            <w:shd w:val="clear" w:color="auto" w:fill="auto"/>
            <w:vAlign w:val="center"/>
          </w:tcPr>
          <w:p w14:paraId="02D7D2B4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AFE8C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CC41712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proofErr w:type="spellStart"/>
            <w:r w:rsidRPr="0036293A">
              <w:rPr>
                <w:rFonts w:ascii="Arial" w:hAnsi="Arial" w:cs="Arial"/>
              </w:rPr>
              <w:t>Tronus</w:t>
            </w:r>
            <w:proofErr w:type="spellEnd"/>
            <w:r w:rsidRPr="0036293A">
              <w:rPr>
                <w:rFonts w:ascii="Arial" w:hAnsi="Arial" w:cs="Arial"/>
              </w:rPr>
              <w:t xml:space="preserve"> Polska</w:t>
            </w:r>
          </w:p>
          <w:p w14:paraId="29B5C3FA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Ordona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2C1304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01-237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263B2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42 988.50 zł</w:t>
            </w:r>
          </w:p>
        </w:tc>
      </w:tr>
      <w:tr w:rsidR="0036293A" w:rsidRPr="00BB547B" w14:paraId="66BA53AE" w14:textId="77777777" w:rsidTr="00107238">
        <w:tc>
          <w:tcPr>
            <w:tcW w:w="993" w:type="dxa"/>
            <w:shd w:val="clear" w:color="auto" w:fill="auto"/>
            <w:vAlign w:val="center"/>
          </w:tcPr>
          <w:p w14:paraId="56B229F9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11D76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1D3EFD7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Konkret Spółka z ograniczoną odpowiedzialnością spółka komandytowa</w:t>
            </w:r>
          </w:p>
          <w:p w14:paraId="5AA4D8E1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Budowlana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211E69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86-200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98607B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982 982.88 zł</w:t>
            </w:r>
          </w:p>
        </w:tc>
      </w:tr>
      <w:tr w:rsidR="0036293A" w:rsidRPr="00BB547B" w14:paraId="5B8C460C" w14:textId="77777777" w:rsidTr="00107238">
        <w:tc>
          <w:tcPr>
            <w:tcW w:w="993" w:type="dxa"/>
            <w:shd w:val="clear" w:color="auto" w:fill="auto"/>
            <w:vAlign w:val="center"/>
          </w:tcPr>
          <w:p w14:paraId="15292F7A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F190F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6414811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Konkret Spółka z ograniczoną odpowiedzialnością spółka komandytowa</w:t>
            </w:r>
          </w:p>
          <w:p w14:paraId="31767211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Budowlana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02D15E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86-200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6B8CD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47 094.24 zł</w:t>
            </w:r>
          </w:p>
        </w:tc>
      </w:tr>
      <w:tr w:rsidR="0036293A" w:rsidRPr="00BB547B" w14:paraId="2DE7113A" w14:textId="77777777" w:rsidTr="00107238">
        <w:tc>
          <w:tcPr>
            <w:tcW w:w="993" w:type="dxa"/>
            <w:shd w:val="clear" w:color="auto" w:fill="auto"/>
            <w:vAlign w:val="center"/>
          </w:tcPr>
          <w:p w14:paraId="2F680F54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0E29B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6A22D05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Konkret Spółka z ograniczoną odpowiedzialnością spółka komandytowa</w:t>
            </w:r>
          </w:p>
          <w:p w14:paraId="46A61B6B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Budowlana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76A26C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86-200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1FF2B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17 852.22 zł</w:t>
            </w:r>
          </w:p>
        </w:tc>
      </w:tr>
      <w:tr w:rsidR="0036293A" w:rsidRPr="00BB547B" w14:paraId="0D42A3C4" w14:textId="77777777" w:rsidTr="00107238">
        <w:tc>
          <w:tcPr>
            <w:tcW w:w="993" w:type="dxa"/>
            <w:shd w:val="clear" w:color="auto" w:fill="auto"/>
            <w:vAlign w:val="center"/>
          </w:tcPr>
          <w:p w14:paraId="148CBA9C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FB2A8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1D5DBE2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Konkret Spółka z ograniczoną odpowiedzialnością spółka komandytowa</w:t>
            </w:r>
          </w:p>
          <w:p w14:paraId="24612287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Budowlana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765C13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86-200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7263D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11 063.85 zł</w:t>
            </w:r>
          </w:p>
        </w:tc>
      </w:tr>
      <w:tr w:rsidR="0036293A" w:rsidRPr="00BB547B" w14:paraId="09889CFF" w14:textId="77777777" w:rsidTr="00107238">
        <w:tc>
          <w:tcPr>
            <w:tcW w:w="993" w:type="dxa"/>
            <w:shd w:val="clear" w:color="auto" w:fill="auto"/>
            <w:vAlign w:val="center"/>
          </w:tcPr>
          <w:p w14:paraId="5091531F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2EA516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28036D4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Konkret Spółka z ograniczoną odpowiedzialnością spółka komandytowa</w:t>
            </w:r>
          </w:p>
          <w:p w14:paraId="0BC423FB" w14:textId="77777777" w:rsidR="0036293A" w:rsidRPr="00BB547B" w:rsidRDefault="0036293A" w:rsidP="00D53EC0">
            <w:pPr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Budowlana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A51A2A" w14:textId="77777777" w:rsidR="0036293A" w:rsidRPr="00BB547B" w:rsidRDefault="0036293A" w:rsidP="00D53EC0">
            <w:pPr>
              <w:jc w:val="both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86-200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6293A">
              <w:rPr>
                <w:rFonts w:ascii="Arial" w:hAnsi="Arial" w:cs="Arial"/>
              </w:rPr>
              <w:t>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9C71E" w14:textId="77777777" w:rsidR="0036293A" w:rsidRPr="00BB547B" w:rsidRDefault="0036293A" w:rsidP="00D53EC0">
            <w:pPr>
              <w:jc w:val="center"/>
              <w:rPr>
                <w:rFonts w:ascii="Arial" w:hAnsi="Arial" w:cs="Arial"/>
              </w:rPr>
            </w:pPr>
            <w:r w:rsidRPr="0036293A">
              <w:rPr>
                <w:rFonts w:ascii="Arial" w:hAnsi="Arial" w:cs="Arial"/>
              </w:rPr>
              <w:t>21 448.74 zł</w:t>
            </w:r>
          </w:p>
        </w:tc>
      </w:tr>
    </w:tbl>
    <w:p w14:paraId="04E3177E" w14:textId="77777777" w:rsidR="00D53EC0" w:rsidRDefault="00D53EC0" w:rsidP="00D53EC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8FBA6F8" w14:textId="278DC59E" w:rsidR="00A80738" w:rsidRDefault="00A80738" w:rsidP="00D53EC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AB82C86" w14:textId="77777777" w:rsidR="008360BA" w:rsidRDefault="008360BA" w:rsidP="00D53EC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8F1BE2" w14:textId="77777777" w:rsidR="008360BA" w:rsidRDefault="008360BA" w:rsidP="008360B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E2D8884" w14:textId="77777777" w:rsidR="008360BA" w:rsidRDefault="008360BA" w:rsidP="008360B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DAFA81" w14:textId="77777777" w:rsidR="008360BA" w:rsidRDefault="008360BA" w:rsidP="008360BA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77CA3E7" w14:textId="77777777" w:rsidR="008360BA" w:rsidRPr="00BB547B" w:rsidRDefault="008360BA" w:rsidP="00D53EC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360BA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6C03E" w14:textId="77777777" w:rsidR="007812EB" w:rsidRDefault="007812EB">
      <w:r>
        <w:separator/>
      </w:r>
    </w:p>
  </w:endnote>
  <w:endnote w:type="continuationSeparator" w:id="0">
    <w:p w14:paraId="651BD4AE" w14:textId="77777777" w:rsidR="007812EB" w:rsidRDefault="0078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F49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35EC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B233" w14:textId="6994E055" w:rsidR="009F189D" w:rsidRDefault="008360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403190" wp14:editId="72CE260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0603564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09564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5717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D3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979502" w14:textId="77777777" w:rsidR="009F189D" w:rsidRDefault="009F189D">
    <w:pPr>
      <w:pStyle w:val="Stopka"/>
      <w:tabs>
        <w:tab w:val="clear" w:pos="4536"/>
      </w:tabs>
      <w:jc w:val="center"/>
    </w:pPr>
  </w:p>
  <w:p w14:paraId="603C50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E5EE" w14:textId="77777777" w:rsidR="007812EB" w:rsidRDefault="007812EB">
      <w:r>
        <w:separator/>
      </w:r>
    </w:p>
  </w:footnote>
  <w:footnote w:type="continuationSeparator" w:id="0">
    <w:p w14:paraId="59BCE6CA" w14:textId="77777777" w:rsidR="007812EB" w:rsidRDefault="0078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83AA2" w14:textId="77777777" w:rsidR="0036293A" w:rsidRDefault="003629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9FC48" w14:textId="77777777" w:rsidR="0036293A" w:rsidRDefault="003629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2963" w14:textId="77777777" w:rsidR="0036293A" w:rsidRDefault="003629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EB"/>
    <w:rsid w:val="00007727"/>
    <w:rsid w:val="00017720"/>
    <w:rsid w:val="00035488"/>
    <w:rsid w:val="000D7F25"/>
    <w:rsid w:val="000E00E5"/>
    <w:rsid w:val="00173B20"/>
    <w:rsid w:val="001C69FF"/>
    <w:rsid w:val="0023318D"/>
    <w:rsid w:val="0036293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812EB"/>
    <w:rsid w:val="008360BA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3EC0"/>
    <w:rsid w:val="00D665F5"/>
    <w:rsid w:val="00D7128F"/>
    <w:rsid w:val="00DD68E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FCC1C"/>
  <w15:chartTrackingRefBased/>
  <w15:docId w15:val="{2207DBEE-AEFF-4512-8C32-E835A964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2023-07-24T08:49:00Z</cp:lastPrinted>
  <dcterms:created xsi:type="dcterms:W3CDTF">2023-07-24T08:49:00Z</dcterms:created>
  <dcterms:modified xsi:type="dcterms:W3CDTF">2023-07-24T08:49:00Z</dcterms:modified>
</cp:coreProperties>
</file>