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24A4B" w:rsidRDefault="00C24A4B" w:rsidP="00C24A4B">
      <w:pPr>
        <w:keepNext/>
        <w:spacing w:after="0" w:line="360" w:lineRule="auto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24A4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Sprawa  nr </w:t>
      </w:r>
      <w:r w:rsidRPr="00C24A4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90/2023</w:t>
      </w:r>
      <w:r w:rsidRPr="00C24A4B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C24A4B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C24A4B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C24A4B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C24A4B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Pr="00C24A4B"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="00BC121E" w:rsidRPr="00C24A4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Pr="00C24A4B">
        <w:rPr>
          <w:rFonts w:ascii="Arial Narrow" w:eastAsia="Times New Roman" w:hAnsi="Arial Narrow" w:cs="Arial"/>
          <w:bCs/>
          <w:sz w:val="24"/>
          <w:szCs w:val="24"/>
          <w:lang w:eastAsia="pl-PL"/>
        </w:rPr>
        <w:t>6</w:t>
      </w:r>
      <w:r w:rsidR="00BC121E" w:rsidRPr="00C24A4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C24A4B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C24A4B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C24A4B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24A4B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C24A4B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C24A4B">
        <w:rPr>
          <w:rFonts w:ascii="Arial Narrow" w:hAnsi="Arial Narrow" w:cs="Arial"/>
        </w:rPr>
        <w:t>……………………………………………………………………………</w:t>
      </w:r>
      <w:bookmarkStart w:id="0" w:name="_GoBack"/>
      <w:bookmarkEnd w:id="0"/>
      <w:r w:rsidRPr="00C24A4B">
        <w:rPr>
          <w:rFonts w:ascii="Arial Narrow" w:hAnsi="Arial Narrow" w:cs="Arial"/>
        </w:rPr>
        <w:t>………………………………</w:t>
      </w:r>
    </w:p>
    <w:p w:rsidR="00BC121E" w:rsidRPr="00C24A4B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C24A4B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C24A4B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24A4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C24A4B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C24A4B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C24A4B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24A4B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C24A4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4B20" w:rsidRPr="00C24A4B" w:rsidTr="001E629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44B20" w:rsidRPr="00C24A4B" w:rsidRDefault="00044B20" w:rsidP="001E629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44B20" w:rsidRPr="00C24A4B" w:rsidRDefault="00044B20" w:rsidP="001E6290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24A4B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C24A4B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C24A4B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C24A4B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C24A4B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C24A4B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044B20" w:rsidRPr="00C24A4B" w:rsidRDefault="00044B20" w:rsidP="001E629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44B20" w:rsidRPr="00C24A4B" w:rsidRDefault="00044B20" w:rsidP="001E629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24A4B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C24A4B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4A4B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24A4B" w:rsidRDefault="00044B20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24A4B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materiałów eksploatacyjnych do aparatury medycznej</w:t>
      </w:r>
    </w:p>
    <w:p w:rsidR="00BC121E" w:rsidRPr="00C24A4B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24A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044B20" w:rsidRPr="00C24A4B">
        <w:rPr>
          <w:rFonts w:ascii="Arial Narrow" w:eastAsia="Times New Roman" w:hAnsi="Arial Narrow" w:cs="Arial"/>
          <w:b/>
          <w:sz w:val="24"/>
          <w:szCs w:val="24"/>
          <w:lang w:eastAsia="pl-PL"/>
        </w:rPr>
        <w:t>90/2023</w:t>
      </w:r>
    </w:p>
    <w:p w:rsidR="00BC121E" w:rsidRPr="00C24A4B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24A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044B20" w:rsidRPr="00C24A4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24A4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C24A4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C24A4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C24A4B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24A4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24A4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C24A4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C24A4B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4A4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24A4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24A4B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24A4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24A4B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24A4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24A4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24A4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24A4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24A4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24A4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24A4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24A4B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24A4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24A4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24A4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24A4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24A4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C24A4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24A4B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C24A4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24A4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24A4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24A4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24A4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24A4B" w:rsidTr="00620E37">
        <w:tc>
          <w:tcPr>
            <w:tcW w:w="2660" w:type="dxa"/>
            <w:shd w:val="clear" w:color="auto" w:fill="auto"/>
          </w:tcPr>
          <w:p w:rsidR="00BC121E" w:rsidRPr="00C24A4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24A4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C24A4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24A4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24A4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24A4B" w:rsidRDefault="00044B2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24A4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24A4B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24A4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C24A4B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C24A4B" w:rsidRDefault="00106AC7" w:rsidP="00BC121E">
      <w:pPr>
        <w:rPr>
          <w:rFonts w:ascii="Arial Narrow" w:hAnsi="Arial Narrow"/>
        </w:rPr>
      </w:pPr>
    </w:p>
    <w:sectPr w:rsidR="00106AC7" w:rsidRPr="00C24A4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6CE" w:rsidRDefault="000636CE">
      <w:r>
        <w:separator/>
      </w:r>
    </w:p>
  </w:endnote>
  <w:endnote w:type="continuationSeparator" w:id="0">
    <w:p w:rsidR="000636CE" w:rsidRDefault="00063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A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4A4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B20" w:rsidRDefault="00044B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6CE" w:rsidRDefault="000636CE">
      <w:r>
        <w:separator/>
      </w:r>
    </w:p>
  </w:footnote>
  <w:footnote w:type="continuationSeparator" w:id="0">
    <w:p w:rsidR="000636CE" w:rsidRDefault="00063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B20" w:rsidRDefault="00044B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B20" w:rsidRDefault="00044B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B20" w:rsidRDefault="00044B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36CE"/>
    <w:rsid w:val="0000184A"/>
    <w:rsid w:val="00012997"/>
    <w:rsid w:val="00044B20"/>
    <w:rsid w:val="000621A2"/>
    <w:rsid w:val="000636CE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73D9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4A4B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72007-48E4-4160-BFDD-829889673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235</Words>
  <Characters>1753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3</cp:revision>
  <cp:lastPrinted>2023-07-24T07:35:00Z</cp:lastPrinted>
  <dcterms:created xsi:type="dcterms:W3CDTF">2023-07-24T07:33:00Z</dcterms:created>
  <dcterms:modified xsi:type="dcterms:W3CDTF">2023-07-24T07:35:00Z</dcterms:modified>
</cp:coreProperties>
</file>