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C4EA53" w14:textId="499EC08E" w:rsidR="008F0B8A" w:rsidRPr="000A632B" w:rsidRDefault="008F0B8A" w:rsidP="008F0B8A">
      <w:pPr>
        <w:spacing w:after="240"/>
        <w:jc w:val="right"/>
        <w:rPr>
          <w:sz w:val="22"/>
          <w:szCs w:val="22"/>
        </w:rPr>
      </w:pPr>
      <w:bookmarkStart w:id="0" w:name="_Hlk53520193"/>
      <w:r w:rsidRPr="000A632B">
        <w:rPr>
          <w:sz w:val="22"/>
          <w:szCs w:val="22"/>
        </w:rPr>
        <w:t>Kraków dnia: 2023-07-</w:t>
      </w:r>
      <w:r w:rsidR="000A632B">
        <w:rPr>
          <w:sz w:val="22"/>
          <w:szCs w:val="22"/>
        </w:rPr>
        <w:t>25</w:t>
      </w:r>
    </w:p>
    <w:p w14:paraId="7E5E5594" w14:textId="77777777" w:rsidR="008F0B8A" w:rsidRPr="00C61690" w:rsidRDefault="008F0B8A" w:rsidP="008F0B8A">
      <w:pPr>
        <w:spacing w:after="40"/>
        <w:rPr>
          <w:b/>
          <w:bCs/>
          <w:sz w:val="22"/>
          <w:szCs w:val="22"/>
        </w:rPr>
      </w:pPr>
      <w:r w:rsidRPr="00C61690">
        <w:rPr>
          <w:b/>
          <w:bCs/>
          <w:sz w:val="22"/>
          <w:szCs w:val="22"/>
        </w:rPr>
        <w:t>Akademia Górniczo - Hutnicza</w:t>
      </w:r>
    </w:p>
    <w:p w14:paraId="04061065" w14:textId="77777777" w:rsidR="008F0B8A" w:rsidRPr="00C61690" w:rsidRDefault="008F0B8A" w:rsidP="008F0B8A">
      <w:pPr>
        <w:spacing w:after="40"/>
        <w:rPr>
          <w:b/>
          <w:bCs/>
          <w:sz w:val="22"/>
          <w:szCs w:val="22"/>
        </w:rPr>
      </w:pPr>
      <w:r w:rsidRPr="00C61690">
        <w:rPr>
          <w:b/>
          <w:bCs/>
          <w:sz w:val="22"/>
          <w:szCs w:val="22"/>
        </w:rPr>
        <w:t>im. Stanisława Staszica w Krakowie</w:t>
      </w:r>
    </w:p>
    <w:p w14:paraId="77AFAF75" w14:textId="77777777" w:rsidR="008F0B8A" w:rsidRPr="002245BE" w:rsidRDefault="008F0B8A" w:rsidP="008F0B8A">
      <w:pPr>
        <w:spacing w:after="40"/>
        <w:rPr>
          <w:b/>
          <w:bCs/>
          <w:sz w:val="22"/>
          <w:szCs w:val="22"/>
        </w:rPr>
      </w:pPr>
      <w:r w:rsidRPr="00C61690">
        <w:rPr>
          <w:b/>
          <w:bCs/>
          <w:sz w:val="22"/>
          <w:szCs w:val="22"/>
        </w:rPr>
        <w:t>Dział Zamówień Publicznych</w:t>
      </w:r>
    </w:p>
    <w:p w14:paraId="29EB0142" w14:textId="77777777" w:rsidR="008F0B8A" w:rsidRPr="002245BE" w:rsidRDefault="008F0B8A" w:rsidP="008F0B8A">
      <w:pPr>
        <w:rPr>
          <w:sz w:val="22"/>
          <w:szCs w:val="22"/>
        </w:rPr>
      </w:pPr>
      <w:r w:rsidRPr="00C61690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C61690">
        <w:rPr>
          <w:sz w:val="22"/>
          <w:szCs w:val="22"/>
        </w:rPr>
        <w:t>30</w:t>
      </w:r>
    </w:p>
    <w:p w14:paraId="379C0E3A" w14:textId="77777777" w:rsidR="008F0B8A" w:rsidRPr="002245BE" w:rsidRDefault="008F0B8A" w:rsidP="008F0B8A">
      <w:pPr>
        <w:rPr>
          <w:sz w:val="22"/>
          <w:szCs w:val="22"/>
        </w:rPr>
      </w:pPr>
      <w:r w:rsidRPr="00C61690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C61690">
        <w:rPr>
          <w:sz w:val="22"/>
          <w:szCs w:val="22"/>
        </w:rPr>
        <w:t>Kraków</w:t>
      </w:r>
    </w:p>
    <w:p w14:paraId="78DAAB52" w14:textId="77777777" w:rsidR="008F0B8A" w:rsidRDefault="008F0B8A" w:rsidP="008F0B8A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Pr="00C61690">
        <w:rPr>
          <w:bCs/>
          <w:sz w:val="22"/>
          <w:szCs w:val="22"/>
        </w:rPr>
        <w:t>KC-zp.272-367/23</w:t>
      </w:r>
    </w:p>
    <w:p w14:paraId="77EB6A56" w14:textId="77777777" w:rsidR="008F0B8A" w:rsidRDefault="008F0B8A" w:rsidP="008F0B8A">
      <w:pPr>
        <w:spacing w:line="276" w:lineRule="auto"/>
        <w:rPr>
          <w:sz w:val="22"/>
          <w:szCs w:val="22"/>
        </w:rPr>
      </w:pPr>
    </w:p>
    <w:p w14:paraId="1D5B67B2" w14:textId="77777777" w:rsidR="008F0B8A" w:rsidRPr="00E62859" w:rsidRDefault="008F0B8A" w:rsidP="008F0B8A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56A5D448" w14:textId="77777777" w:rsidR="008F0B8A" w:rsidRPr="00C65E53" w:rsidRDefault="008F0B8A" w:rsidP="008F0B8A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32CDA5F9" w14:textId="46B33C04" w:rsidR="008F0B8A" w:rsidRDefault="008F0B8A" w:rsidP="008F0B8A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66516CE" w14:textId="77777777" w:rsidR="008F0B8A" w:rsidRDefault="008F0B8A" w:rsidP="008F0B8A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F0B8A" w:rsidRPr="00607F9B" w14:paraId="0D3B57EC" w14:textId="77777777" w:rsidTr="00290018">
        <w:trPr>
          <w:trHeight w:val="638"/>
        </w:trPr>
        <w:tc>
          <w:tcPr>
            <w:tcW w:w="959" w:type="dxa"/>
            <w:shd w:val="clear" w:color="auto" w:fill="auto"/>
          </w:tcPr>
          <w:p w14:paraId="3F288C0B" w14:textId="77777777" w:rsidR="008F0B8A" w:rsidRPr="00607F9B" w:rsidRDefault="008F0B8A" w:rsidP="0029001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191461C" w14:textId="77777777" w:rsidR="008F0B8A" w:rsidRPr="00607F9B" w:rsidRDefault="008F0B8A" w:rsidP="0029001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6169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6169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61690">
              <w:rPr>
                <w:b/>
                <w:bCs/>
                <w:sz w:val="22"/>
                <w:szCs w:val="22"/>
              </w:rPr>
              <w:t>usługa konserwacji, przeglądu i napraw technicznych środków zabezpieczenia  przeciwpożarowego dla wskazanych budynków na terenie AGH w Krakowie - KC-zp.272-367/23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38A8B19B" w14:textId="77777777" w:rsidR="008F0B8A" w:rsidRDefault="008F0B8A" w:rsidP="008F0B8A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BB02F8">
        <w:t xml:space="preserve"> </w:t>
      </w:r>
      <w:r w:rsidRPr="00BB02F8">
        <w:rPr>
          <w:sz w:val="22"/>
          <w:szCs w:val="22"/>
        </w:rPr>
        <w:t>(Dz.U. z 2022 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F0B8A" w14:paraId="6A539A4C" w14:textId="77777777" w:rsidTr="00290018">
        <w:trPr>
          <w:cantSplit/>
        </w:trPr>
        <w:tc>
          <w:tcPr>
            <w:tcW w:w="10150" w:type="dxa"/>
          </w:tcPr>
          <w:p w14:paraId="3AB25BFA" w14:textId="77777777" w:rsidR="008F0B8A" w:rsidRPr="00D26ED6" w:rsidRDefault="008F0B8A" w:rsidP="0029001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61690">
              <w:rPr>
                <w:b/>
                <w:sz w:val="22"/>
                <w:szCs w:val="22"/>
              </w:rPr>
              <w:t xml:space="preserve">Małopolski </w:t>
            </w:r>
            <w:r>
              <w:rPr>
                <w:b/>
                <w:sz w:val="22"/>
                <w:szCs w:val="22"/>
              </w:rPr>
              <w:t>O</w:t>
            </w:r>
            <w:r w:rsidRPr="00C61690">
              <w:rPr>
                <w:b/>
                <w:sz w:val="22"/>
                <w:szCs w:val="22"/>
              </w:rPr>
              <w:t xml:space="preserve">środek </w:t>
            </w:r>
            <w:r>
              <w:rPr>
                <w:b/>
                <w:sz w:val="22"/>
                <w:szCs w:val="22"/>
              </w:rPr>
              <w:t>O</w:t>
            </w:r>
            <w:r w:rsidRPr="00C61690">
              <w:rPr>
                <w:b/>
                <w:sz w:val="22"/>
                <w:szCs w:val="22"/>
              </w:rPr>
              <w:t xml:space="preserve">chrony </w:t>
            </w:r>
            <w:r>
              <w:rPr>
                <w:b/>
                <w:sz w:val="22"/>
                <w:szCs w:val="22"/>
              </w:rPr>
              <w:t>P</w:t>
            </w:r>
            <w:r w:rsidRPr="00C61690">
              <w:rPr>
                <w:b/>
                <w:sz w:val="22"/>
                <w:szCs w:val="22"/>
              </w:rPr>
              <w:t>rzeciwpożarowej Inter-</w:t>
            </w:r>
            <w:proofErr w:type="spellStart"/>
            <w:r w:rsidRPr="00C61690">
              <w:rPr>
                <w:b/>
                <w:sz w:val="22"/>
                <w:szCs w:val="22"/>
              </w:rPr>
              <w:t>poż</w:t>
            </w:r>
            <w:proofErr w:type="spellEnd"/>
            <w:r w:rsidRPr="00C61690"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sp</w:t>
            </w:r>
            <w:proofErr w:type="spellEnd"/>
            <w:r>
              <w:rPr>
                <w:b/>
                <w:sz w:val="22"/>
                <w:szCs w:val="22"/>
              </w:rPr>
              <w:t xml:space="preserve"> z o.o</w:t>
            </w:r>
            <w:r w:rsidRPr="00C61690">
              <w:rPr>
                <w:b/>
                <w:sz w:val="22"/>
                <w:szCs w:val="22"/>
              </w:rPr>
              <w:t>.</w:t>
            </w:r>
          </w:p>
          <w:p w14:paraId="677F6966" w14:textId="77777777" w:rsidR="008F0B8A" w:rsidRPr="009F0E5C" w:rsidRDefault="008F0B8A" w:rsidP="00290018">
            <w:pPr>
              <w:jc w:val="both"/>
              <w:rPr>
                <w:bCs/>
                <w:sz w:val="22"/>
                <w:szCs w:val="22"/>
              </w:rPr>
            </w:pPr>
            <w:r w:rsidRPr="00C61690">
              <w:rPr>
                <w:bCs/>
                <w:sz w:val="22"/>
                <w:szCs w:val="22"/>
              </w:rPr>
              <w:t>Bieżanowska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61690">
              <w:rPr>
                <w:bCs/>
                <w:sz w:val="22"/>
                <w:szCs w:val="22"/>
              </w:rPr>
              <w:t>107a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DFB5742" w14:textId="77777777" w:rsidR="008F0B8A" w:rsidRPr="009F0E5C" w:rsidRDefault="008F0B8A" w:rsidP="00290018">
            <w:pPr>
              <w:jc w:val="both"/>
              <w:rPr>
                <w:bCs/>
                <w:sz w:val="22"/>
                <w:szCs w:val="22"/>
              </w:rPr>
            </w:pPr>
            <w:r w:rsidRPr="00C61690">
              <w:rPr>
                <w:bCs/>
                <w:sz w:val="22"/>
                <w:szCs w:val="22"/>
              </w:rPr>
              <w:t>30-826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61690">
              <w:rPr>
                <w:bCs/>
                <w:sz w:val="22"/>
                <w:szCs w:val="22"/>
              </w:rPr>
              <w:t>Kraków</w:t>
            </w:r>
          </w:p>
          <w:p w14:paraId="4F71DC43" w14:textId="6A4DD9EE" w:rsidR="008F0B8A" w:rsidRPr="00D26ED6" w:rsidRDefault="008F0B8A" w:rsidP="0029001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bookmarkStart w:id="1" w:name="_GoBack"/>
            <w:bookmarkEnd w:id="1"/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670 626,75</w:t>
            </w:r>
            <w:r w:rsidRPr="00C61690">
              <w:rPr>
                <w:b/>
                <w:sz w:val="22"/>
                <w:szCs w:val="22"/>
              </w:rPr>
              <w:t xml:space="preserve">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E1BC4A3" w14:textId="77777777" w:rsidR="008F0B8A" w:rsidRDefault="008F0B8A" w:rsidP="0029001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45343D5" w14:textId="77777777" w:rsidR="008F0B8A" w:rsidRPr="00756CDA" w:rsidRDefault="008F0B8A" w:rsidP="008F0B8A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190"/>
        <w:gridCol w:w="1546"/>
        <w:gridCol w:w="1647"/>
        <w:gridCol w:w="1647"/>
        <w:gridCol w:w="1236"/>
      </w:tblGrid>
      <w:tr w:rsidR="008F0B8A" w:rsidRPr="008567C7" w14:paraId="658F49FF" w14:textId="77777777" w:rsidTr="00290018">
        <w:trPr>
          <w:trHeight w:val="510"/>
        </w:trPr>
        <w:tc>
          <w:tcPr>
            <w:tcW w:w="500" w:type="pct"/>
            <w:vAlign w:val="center"/>
          </w:tcPr>
          <w:p w14:paraId="295DFD46" w14:textId="77777777" w:rsidR="008F0B8A" w:rsidRPr="008567C7" w:rsidRDefault="008F0B8A" w:rsidP="002900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49" w:type="pct"/>
            <w:vAlign w:val="center"/>
          </w:tcPr>
          <w:p w14:paraId="15CA376E" w14:textId="77777777" w:rsidR="008F0B8A" w:rsidRPr="008567C7" w:rsidRDefault="008F0B8A" w:rsidP="002900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751" w:type="pct"/>
            <w:vAlign w:val="center"/>
          </w:tcPr>
          <w:p w14:paraId="09BD3801" w14:textId="77777777" w:rsidR="008F0B8A" w:rsidRPr="008567C7" w:rsidRDefault="008F0B8A" w:rsidP="0029001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1690">
              <w:rPr>
                <w:rFonts w:ascii="Times New Roman" w:hAnsi="Times New Roman" w:cs="Times New Roman"/>
                <w:bCs/>
                <w:sz w:val="18"/>
                <w:szCs w:val="18"/>
              </w:rPr>
              <w:t>Cena za konserwację</w:t>
            </w:r>
          </w:p>
        </w:tc>
        <w:tc>
          <w:tcPr>
            <w:tcW w:w="800" w:type="pct"/>
            <w:vAlign w:val="center"/>
          </w:tcPr>
          <w:p w14:paraId="3B1A24F4" w14:textId="77777777" w:rsidR="008F0B8A" w:rsidRPr="008567C7" w:rsidRDefault="008F0B8A" w:rsidP="0029001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1690">
              <w:rPr>
                <w:rFonts w:ascii="Times New Roman" w:hAnsi="Times New Roman" w:cs="Times New Roman"/>
                <w:bCs/>
                <w:sz w:val="18"/>
                <w:szCs w:val="18"/>
              </w:rPr>
              <w:t>Czas reakcji</w:t>
            </w:r>
          </w:p>
        </w:tc>
        <w:tc>
          <w:tcPr>
            <w:tcW w:w="800" w:type="pct"/>
            <w:vAlign w:val="center"/>
          </w:tcPr>
          <w:p w14:paraId="75086D05" w14:textId="77777777" w:rsidR="008F0B8A" w:rsidRPr="008567C7" w:rsidRDefault="008F0B8A" w:rsidP="0029001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1690">
              <w:rPr>
                <w:rFonts w:ascii="Times New Roman" w:hAnsi="Times New Roman" w:cs="Times New Roman"/>
                <w:bCs/>
                <w:sz w:val="18"/>
                <w:szCs w:val="18"/>
              </w:rPr>
              <w:t>Materiały</w:t>
            </w:r>
          </w:p>
        </w:tc>
        <w:tc>
          <w:tcPr>
            <w:tcW w:w="600" w:type="pct"/>
            <w:vAlign w:val="center"/>
          </w:tcPr>
          <w:p w14:paraId="5F4B447D" w14:textId="77777777" w:rsidR="008F0B8A" w:rsidRPr="008567C7" w:rsidRDefault="008F0B8A" w:rsidP="002900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8F0B8A" w:rsidRPr="008567C7" w14:paraId="032F7F93" w14:textId="77777777" w:rsidTr="00290018">
        <w:tc>
          <w:tcPr>
            <w:tcW w:w="500" w:type="pct"/>
            <w:vAlign w:val="center"/>
          </w:tcPr>
          <w:p w14:paraId="4516ACA1" w14:textId="77777777" w:rsidR="008F0B8A" w:rsidRPr="008567C7" w:rsidRDefault="008F0B8A" w:rsidP="002900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169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49" w:type="pct"/>
            <w:vAlign w:val="center"/>
          </w:tcPr>
          <w:p w14:paraId="11E97309" w14:textId="77777777" w:rsidR="008F0B8A" w:rsidRPr="002B6761" w:rsidRDefault="008F0B8A" w:rsidP="0029001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1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Małopolski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</w:t>
            </w:r>
            <w:r w:rsidRPr="00C61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środek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</w:t>
            </w:r>
            <w:r w:rsidRPr="00C61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chrony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</w:t>
            </w:r>
            <w:r w:rsidRPr="00C61690">
              <w:rPr>
                <w:rFonts w:ascii="Times New Roman" w:hAnsi="Times New Roman" w:cs="Times New Roman"/>
                <w:b/>
                <w:sz w:val="18"/>
                <w:szCs w:val="18"/>
              </w:rPr>
              <w:t>rzeciwpożarowej Inter-</w:t>
            </w:r>
            <w:proofErr w:type="spellStart"/>
            <w:r w:rsidRPr="00C61690">
              <w:rPr>
                <w:rFonts w:ascii="Times New Roman" w:hAnsi="Times New Roman" w:cs="Times New Roman"/>
                <w:b/>
                <w:sz w:val="18"/>
                <w:szCs w:val="18"/>
              </w:rPr>
              <w:t>poż</w:t>
            </w:r>
            <w:proofErr w:type="spellEnd"/>
            <w:r w:rsidRPr="00C61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 z o.o</w:t>
            </w:r>
            <w:r w:rsidRPr="00C61690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14:paraId="43EECBE1" w14:textId="77777777" w:rsidR="008F0B8A" w:rsidRPr="008567C7" w:rsidRDefault="008F0B8A" w:rsidP="0029001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1690">
              <w:rPr>
                <w:rFonts w:ascii="Times New Roman" w:hAnsi="Times New Roman" w:cs="Times New Roman"/>
                <w:bCs/>
                <w:sz w:val="18"/>
                <w:szCs w:val="18"/>
              </w:rPr>
              <w:t>Bieżanowska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1690">
              <w:rPr>
                <w:rFonts w:ascii="Times New Roman" w:hAnsi="Times New Roman" w:cs="Times New Roman"/>
                <w:bCs/>
                <w:sz w:val="18"/>
                <w:szCs w:val="18"/>
              </w:rPr>
              <w:t>107a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B1045A3" w14:textId="77777777" w:rsidR="008F0B8A" w:rsidRPr="001B7815" w:rsidRDefault="008F0B8A" w:rsidP="0029001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1690">
              <w:rPr>
                <w:rFonts w:ascii="Times New Roman" w:hAnsi="Times New Roman" w:cs="Times New Roman"/>
                <w:bCs/>
                <w:sz w:val="18"/>
                <w:szCs w:val="18"/>
              </w:rPr>
              <w:t>30-826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169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751" w:type="pct"/>
            <w:vAlign w:val="center"/>
          </w:tcPr>
          <w:p w14:paraId="7A4C6251" w14:textId="77777777" w:rsidR="008F0B8A" w:rsidRPr="008567C7" w:rsidRDefault="008F0B8A" w:rsidP="002900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169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00" w:type="pct"/>
            <w:vAlign w:val="center"/>
          </w:tcPr>
          <w:p w14:paraId="5F64B10A" w14:textId="77777777" w:rsidR="008F0B8A" w:rsidRPr="008567C7" w:rsidRDefault="008F0B8A" w:rsidP="002900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169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00" w:type="pct"/>
            <w:vAlign w:val="center"/>
          </w:tcPr>
          <w:p w14:paraId="34E8B0F6" w14:textId="77777777" w:rsidR="008F0B8A" w:rsidRPr="008567C7" w:rsidRDefault="008F0B8A" w:rsidP="002900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169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5DD9AF86" w14:textId="77777777" w:rsidR="008F0B8A" w:rsidRPr="008567C7" w:rsidRDefault="008F0B8A" w:rsidP="002900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169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bookmarkEnd w:id="0"/>
    </w:tbl>
    <w:p w14:paraId="503DE05A" w14:textId="77777777" w:rsidR="008F0B8A" w:rsidRDefault="008F0B8A" w:rsidP="008F0B8A">
      <w:pPr>
        <w:spacing w:before="120"/>
        <w:ind w:firstLine="709"/>
        <w:jc w:val="both"/>
        <w:rPr>
          <w:color w:val="000000"/>
        </w:rPr>
      </w:pPr>
    </w:p>
    <w:p w14:paraId="21C0FB35" w14:textId="77777777" w:rsidR="00F960D7" w:rsidRPr="008F0B8A" w:rsidRDefault="00F960D7" w:rsidP="008F0B8A"/>
    <w:sectPr w:rsidR="00F960D7" w:rsidRPr="008F0B8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587ABC" w14:textId="77777777" w:rsidR="000A11CC" w:rsidRDefault="000A11CC">
      <w:r>
        <w:separator/>
      </w:r>
    </w:p>
  </w:endnote>
  <w:endnote w:type="continuationSeparator" w:id="0">
    <w:p w14:paraId="135034EF" w14:textId="77777777" w:rsidR="000A11CC" w:rsidRDefault="000A1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BCF2A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6B589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E31D66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8FAB61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43C41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14B7CC" w14:textId="77777777" w:rsidR="000A11CC" w:rsidRDefault="000A11CC">
      <w:r>
        <w:separator/>
      </w:r>
    </w:p>
  </w:footnote>
  <w:footnote w:type="continuationSeparator" w:id="0">
    <w:p w14:paraId="7E5E58D6" w14:textId="77777777" w:rsidR="000A11CC" w:rsidRDefault="000A11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08C87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337B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5E3E4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CC"/>
    <w:rsid w:val="00005838"/>
    <w:rsid w:val="00022322"/>
    <w:rsid w:val="00042497"/>
    <w:rsid w:val="000A11CC"/>
    <w:rsid w:val="000A632B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654C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F0B8A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CE9F92"/>
  <w15:chartTrackingRefBased/>
  <w15:docId w15:val="{FC8E1F98-E3C2-4CB6-9ACE-BB53D588B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F0B8A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186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Joanna Ćwiertnia</cp:lastModifiedBy>
  <cp:revision>2</cp:revision>
  <cp:lastPrinted>1899-12-31T23:00:00Z</cp:lastPrinted>
  <dcterms:created xsi:type="dcterms:W3CDTF">2023-07-25T07:41:00Z</dcterms:created>
  <dcterms:modified xsi:type="dcterms:W3CDTF">2023-07-25T07:41:00Z</dcterms:modified>
</cp:coreProperties>
</file>