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B29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29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29A2">
        <w:rPr>
          <w:sz w:val="22"/>
          <w:szCs w:val="22"/>
        </w:rPr>
        <w:t>2023-07-25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B29A2" w:rsidRPr="00CB29A2" w:rsidRDefault="00CB29A2" w:rsidP="00FB7F50">
      <w:pPr>
        <w:spacing w:after="40"/>
        <w:rPr>
          <w:b/>
          <w:bCs/>
          <w:sz w:val="22"/>
          <w:szCs w:val="22"/>
        </w:rPr>
      </w:pPr>
      <w:r w:rsidRPr="00CB29A2">
        <w:rPr>
          <w:b/>
          <w:bCs/>
          <w:sz w:val="22"/>
          <w:szCs w:val="22"/>
        </w:rPr>
        <w:t>Akademia Górniczo - Hutnicza</w:t>
      </w:r>
    </w:p>
    <w:p w:rsidR="00CB29A2" w:rsidRPr="00CB29A2" w:rsidRDefault="00CB29A2" w:rsidP="00FB7F50">
      <w:pPr>
        <w:spacing w:after="40"/>
        <w:rPr>
          <w:b/>
          <w:bCs/>
          <w:sz w:val="22"/>
          <w:szCs w:val="22"/>
        </w:rPr>
      </w:pPr>
      <w:r w:rsidRPr="00CB29A2">
        <w:rPr>
          <w:b/>
          <w:bCs/>
          <w:sz w:val="22"/>
          <w:szCs w:val="22"/>
        </w:rPr>
        <w:t>im. Stanisława Staszica w Krakowie</w:t>
      </w:r>
    </w:p>
    <w:p w:rsidR="00FB7F50" w:rsidRPr="002245BE" w:rsidRDefault="00CB29A2" w:rsidP="00FB7F50">
      <w:pPr>
        <w:spacing w:after="40"/>
        <w:rPr>
          <w:b/>
          <w:bCs/>
          <w:sz w:val="22"/>
          <w:szCs w:val="22"/>
        </w:rPr>
      </w:pPr>
      <w:r w:rsidRPr="00CB29A2">
        <w:rPr>
          <w:b/>
          <w:bCs/>
          <w:sz w:val="22"/>
          <w:szCs w:val="22"/>
        </w:rPr>
        <w:t>Dział Zamówień Publicznych</w:t>
      </w:r>
    </w:p>
    <w:p w:rsidR="00FB7F50" w:rsidRPr="002245BE" w:rsidRDefault="00CB29A2" w:rsidP="00FB7F50">
      <w:pPr>
        <w:rPr>
          <w:sz w:val="22"/>
          <w:szCs w:val="22"/>
        </w:rPr>
      </w:pPr>
      <w:r w:rsidRPr="00CB29A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B29A2">
        <w:rPr>
          <w:sz w:val="22"/>
          <w:szCs w:val="22"/>
        </w:rPr>
        <w:t>30</w:t>
      </w:r>
    </w:p>
    <w:p w:rsidR="00FB7F50" w:rsidRPr="002245BE" w:rsidRDefault="00CB29A2" w:rsidP="00FB7F50">
      <w:pPr>
        <w:rPr>
          <w:sz w:val="22"/>
          <w:szCs w:val="22"/>
        </w:rPr>
      </w:pPr>
      <w:r w:rsidRPr="00CB29A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B29A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29A2" w:rsidRPr="00607F9B" w:rsidTr="00981014">
        <w:trPr>
          <w:trHeight w:val="638"/>
        </w:trPr>
        <w:tc>
          <w:tcPr>
            <w:tcW w:w="959" w:type="dxa"/>
            <w:shd w:val="clear" w:color="auto" w:fill="auto"/>
          </w:tcPr>
          <w:p w:rsidR="00CB29A2" w:rsidRPr="00607F9B" w:rsidRDefault="00CB29A2" w:rsidP="009810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29A2" w:rsidRPr="00607F9B" w:rsidRDefault="00CB29A2" w:rsidP="009810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B29A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29A2">
              <w:rPr>
                <w:b/>
                <w:bCs/>
                <w:sz w:val="22"/>
                <w:szCs w:val="22"/>
              </w:rPr>
              <w:t xml:space="preserve">dostawa komputera stacjonarnego - stacji roboczej dla </w:t>
            </w:r>
            <w:proofErr w:type="spellStart"/>
            <w:r w:rsidRPr="00CB29A2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CB29A2">
              <w:rPr>
                <w:b/>
                <w:bCs/>
                <w:sz w:val="22"/>
                <w:szCs w:val="22"/>
              </w:rPr>
              <w:t xml:space="preserve"> - KC-zp.272-310/23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29A2">
              <w:rPr>
                <w:b/>
                <w:sz w:val="22"/>
                <w:szCs w:val="22"/>
              </w:rPr>
              <w:t>KC-zp.272-310/23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</w:t>
      </w:r>
      <w:r w:rsidR="000B7818">
        <w:rPr>
          <w:sz w:val="22"/>
          <w:szCs w:val="22"/>
        </w:rPr>
        <w:t xml:space="preserve"> ze zm.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29A2" w:rsidTr="00981014">
        <w:trPr>
          <w:cantSplit/>
        </w:trPr>
        <w:tc>
          <w:tcPr>
            <w:tcW w:w="10150" w:type="dxa"/>
          </w:tcPr>
          <w:p w:rsidR="00CB29A2" w:rsidRPr="00D26ED6" w:rsidRDefault="00CB29A2" w:rsidP="009810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29A2">
              <w:rPr>
                <w:b/>
                <w:sz w:val="22"/>
                <w:szCs w:val="22"/>
              </w:rPr>
              <w:t>PROGRESS Systemy Komputerowe Sp. z o.o.</w:t>
            </w:r>
          </w:p>
          <w:p w:rsidR="00CB29A2" w:rsidRPr="009F0E5C" w:rsidRDefault="00CB29A2" w:rsidP="00981014">
            <w:pPr>
              <w:jc w:val="both"/>
              <w:rPr>
                <w:bCs/>
                <w:sz w:val="22"/>
                <w:szCs w:val="22"/>
              </w:rPr>
            </w:pPr>
            <w:r w:rsidRPr="00CB29A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29A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B29A2" w:rsidRPr="009F0E5C" w:rsidRDefault="00CB29A2" w:rsidP="00981014">
            <w:pPr>
              <w:jc w:val="both"/>
              <w:rPr>
                <w:bCs/>
                <w:sz w:val="22"/>
                <w:szCs w:val="22"/>
              </w:rPr>
            </w:pPr>
            <w:r w:rsidRPr="00CB29A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29A2">
              <w:rPr>
                <w:bCs/>
                <w:sz w:val="22"/>
                <w:szCs w:val="22"/>
              </w:rPr>
              <w:t>Kraków</w:t>
            </w:r>
          </w:p>
          <w:p w:rsidR="00CB29A2" w:rsidRPr="00D26ED6" w:rsidRDefault="00CB29A2" w:rsidP="009810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B29A2" w:rsidRPr="00D26ED6" w:rsidRDefault="00CB29A2" w:rsidP="0098101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B29A2">
              <w:rPr>
                <w:sz w:val="22"/>
                <w:szCs w:val="22"/>
              </w:rPr>
              <w:t xml:space="preserve">dostawa komputera stacjonarnego - stacji roboczej dla </w:t>
            </w:r>
            <w:proofErr w:type="spellStart"/>
            <w:r w:rsidRPr="00CB29A2">
              <w:rPr>
                <w:sz w:val="22"/>
                <w:szCs w:val="22"/>
              </w:rPr>
              <w:t>WEiP</w:t>
            </w:r>
            <w:proofErr w:type="spellEnd"/>
            <w:r w:rsidRPr="00CB29A2">
              <w:rPr>
                <w:sz w:val="22"/>
                <w:szCs w:val="22"/>
              </w:rPr>
              <w:t xml:space="preserve"> - KC-zp.272-310/23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29A2">
              <w:rPr>
                <w:b/>
                <w:sz w:val="22"/>
                <w:szCs w:val="22"/>
              </w:rPr>
              <w:t>23 948.10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B29A2" w:rsidRDefault="00CB29A2" w:rsidP="0098101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0B7818" w:rsidRPr="00756CDA" w:rsidRDefault="00915B9E" w:rsidP="000B781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0B7818" w:rsidRPr="000B7818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1418"/>
        <w:gridCol w:w="2268"/>
      </w:tblGrid>
      <w:tr w:rsidR="000B7818" w:rsidRPr="008567C7" w:rsidTr="00981014">
        <w:trPr>
          <w:trHeight w:val="510"/>
        </w:trPr>
        <w:tc>
          <w:tcPr>
            <w:tcW w:w="709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0B7818" w:rsidRPr="008567C7" w:rsidRDefault="000B7818" w:rsidP="0098101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0B7818" w:rsidRPr="008567C7" w:rsidRDefault="000B7818" w:rsidP="0098101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B7818" w:rsidRPr="008567C7" w:rsidTr="00981014">
        <w:tc>
          <w:tcPr>
            <w:tcW w:w="709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0B7818" w:rsidRPr="002B6761" w:rsidRDefault="000B7818" w:rsidP="009810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0B7818" w:rsidRPr="008567C7" w:rsidRDefault="000B7818" w:rsidP="009810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7818" w:rsidRPr="001B7815" w:rsidRDefault="000B7818" w:rsidP="009810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B7818" w:rsidRPr="008567C7" w:rsidTr="00981014">
        <w:tc>
          <w:tcPr>
            <w:tcW w:w="709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0B7818" w:rsidRPr="002B6761" w:rsidRDefault="000B7818" w:rsidP="009810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0B7818" w:rsidRPr="008567C7" w:rsidRDefault="000B7818" w:rsidP="009810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7818" w:rsidRPr="001B7815" w:rsidRDefault="000B7818" w:rsidP="009810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41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226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0B7818" w:rsidRPr="008567C7" w:rsidTr="00981014">
        <w:tc>
          <w:tcPr>
            <w:tcW w:w="709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0B7818" w:rsidRPr="002B6761" w:rsidRDefault="000B7818" w:rsidP="009810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/>
                <w:sz w:val="18"/>
                <w:szCs w:val="18"/>
              </w:rPr>
              <w:t>EBIT SOLUTIONS SPÓŁKA Z OGRANICZONĄ ODPOWIEDZIALNOŚCIĄ</w:t>
            </w:r>
          </w:p>
          <w:p w:rsidR="000B7818" w:rsidRPr="008567C7" w:rsidRDefault="000B7818" w:rsidP="009810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UL. KRÓLEWSKA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7818" w:rsidRPr="001B7815" w:rsidRDefault="000B7818" w:rsidP="009810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30-081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3F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41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035068">
              <w:t xml:space="preserve">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2268" w:type="dxa"/>
            <w:vAlign w:val="center"/>
          </w:tcPr>
          <w:p w:rsidR="000B7818" w:rsidRPr="008567C7" w:rsidRDefault="000B7818" w:rsidP="00981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3F7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035068">
              <w:t xml:space="preserve">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</w:tbl>
    <w:p w:rsidR="000B7818" w:rsidRPr="000B7818" w:rsidRDefault="000B7818" w:rsidP="000B7818">
      <w:pPr>
        <w:spacing w:before="120"/>
        <w:jc w:val="both"/>
        <w:rPr>
          <w:color w:val="000000"/>
          <w:sz w:val="22"/>
          <w:szCs w:val="22"/>
        </w:rPr>
      </w:pPr>
      <w:r w:rsidRPr="000B7818">
        <w:rPr>
          <w:color w:val="000000"/>
          <w:sz w:val="22"/>
          <w:szCs w:val="22"/>
        </w:rPr>
        <w:t>*) Zamawiający nie przyznawał punktów, ponieważ oferta została odrzucona</w:t>
      </w:r>
    </w:p>
    <w:p w:rsidR="000B7818" w:rsidRDefault="000B7818" w:rsidP="000B7818">
      <w:pPr>
        <w:spacing w:before="120"/>
        <w:jc w:val="both"/>
        <w:rPr>
          <w:color w:val="000000"/>
        </w:rPr>
      </w:pPr>
    </w:p>
    <w:p w:rsidR="00F960D7" w:rsidRDefault="00F960D7" w:rsidP="000B7818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6AE" w:rsidRDefault="002A56AE">
      <w:r>
        <w:separator/>
      </w:r>
    </w:p>
  </w:endnote>
  <w:endnote w:type="continuationSeparator" w:id="0">
    <w:p w:rsidR="002A56AE" w:rsidRDefault="002A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6AE" w:rsidRDefault="002A56AE">
      <w:r>
        <w:separator/>
      </w:r>
    </w:p>
  </w:footnote>
  <w:footnote w:type="continuationSeparator" w:id="0">
    <w:p w:rsidR="002A56AE" w:rsidRDefault="002A5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6AE"/>
    <w:rsid w:val="00005838"/>
    <w:rsid w:val="00022322"/>
    <w:rsid w:val="00042497"/>
    <w:rsid w:val="000B7818"/>
    <w:rsid w:val="000C1E6F"/>
    <w:rsid w:val="000E4E56"/>
    <w:rsid w:val="001A1468"/>
    <w:rsid w:val="001B7815"/>
    <w:rsid w:val="001C31ED"/>
    <w:rsid w:val="002A56A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29A2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28203"/>
  <w15:chartTrackingRefBased/>
  <w15:docId w15:val="{B9E3A4D1-8DFF-4E9D-B7F9-6A27DBAE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B29A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2023-07-25T10:23:00Z</dcterms:created>
  <dcterms:modified xsi:type="dcterms:W3CDTF">2023-07-25T10:24:00Z</dcterms:modified>
</cp:coreProperties>
</file>