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C095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E56C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E56CE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E56C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E56CE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6E56CE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E56C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E56CE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6E56CE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56CE" w:rsidRPr="0012157F" w:rsidTr="00585BA5">
        <w:tc>
          <w:tcPr>
            <w:tcW w:w="9104" w:type="dxa"/>
            <w:shd w:val="clear" w:color="auto" w:fill="D9D9D9"/>
          </w:tcPr>
          <w:p w:rsidR="006E56CE" w:rsidRPr="0012157F" w:rsidRDefault="006E56CE" w:rsidP="00585BA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E56CE" w:rsidRPr="0012157F" w:rsidRDefault="006E56CE" w:rsidP="00585B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E56C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E56CE" w:rsidRPr="00612283" w:rsidRDefault="006E56CE" w:rsidP="00585BA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E56CE" w:rsidRPr="00612283" w:rsidRDefault="006E56CE" w:rsidP="00585BA5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E56CE" w:rsidRPr="0012157F" w:rsidRDefault="006E56CE" w:rsidP="00585BA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E56C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E56CE">
        <w:rPr>
          <w:rFonts w:ascii="Arial" w:hAnsi="Arial" w:cs="Arial"/>
          <w:b/>
          <w:sz w:val="24"/>
          <w:szCs w:val="24"/>
        </w:rPr>
        <w:t>Dostawa drobnego sprzętu i materiałów eksploatacyjnych do aparatury medycznej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E56CE" w:rsidRPr="006E56CE">
        <w:rPr>
          <w:rFonts w:ascii="Arial" w:hAnsi="Arial" w:cs="Arial"/>
          <w:b/>
          <w:sz w:val="24"/>
          <w:szCs w:val="24"/>
        </w:rPr>
        <w:t>92/2023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E56CE" w:rsidRPr="006E56C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6E56CE" w:rsidRPr="00992BD8" w:rsidRDefault="006E56CE" w:rsidP="006E56C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6E56CE" w:rsidP="006E56C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6E56CE" w:rsidRPr="0012157F" w:rsidRDefault="006E56CE" w:rsidP="006E56C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E56CE" w:rsidRPr="0012157F" w:rsidRDefault="006E56CE" w:rsidP="006E56C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6E56CE" w:rsidRPr="0012157F" w:rsidRDefault="006E56CE" w:rsidP="006E56C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E56CE" w:rsidRPr="00A44833" w:rsidRDefault="006E56CE" w:rsidP="006E56C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6E56CE" w:rsidRPr="0012157F" w:rsidRDefault="006E56CE" w:rsidP="006E56C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6E56CE" w:rsidRPr="0012157F" w:rsidRDefault="006E56CE" w:rsidP="006E56C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6F3017" w:rsidP="006F30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n/ d  </w:t>
            </w:r>
          </w:p>
        </w:tc>
      </w:tr>
    </w:tbl>
    <w:p w:rsidR="00E21BB4" w:rsidRPr="0012157F" w:rsidRDefault="00257E73" w:rsidP="006F3017">
      <w:pPr>
        <w:spacing w:before="120" w:after="12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bookmarkEnd w:id="0"/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>[</w:t>
      </w:r>
      <w:r w:rsidRPr="006F3017">
        <w:rPr>
          <w:rFonts w:ascii="Arial" w:hAnsi="Arial" w:cs="Arial"/>
          <w:i/>
          <w:color w:val="0070C0"/>
          <w:sz w:val="20"/>
          <w:szCs w:val="20"/>
        </w:rPr>
        <w:t xml:space="preserve">UWAGA: </w:t>
      </w:r>
      <w:r w:rsidR="00721D87" w:rsidRPr="006F3017">
        <w:rPr>
          <w:rFonts w:ascii="Arial" w:hAnsi="Arial" w:cs="Arial"/>
          <w:i/>
          <w:color w:val="0070C0"/>
          <w:sz w:val="20"/>
          <w:szCs w:val="20"/>
        </w:rPr>
        <w:t>t</w:t>
      </w:r>
      <w:r w:rsidR="00BE6F04" w:rsidRPr="006F3017">
        <w:rPr>
          <w:rFonts w:ascii="Arial" w:hAnsi="Arial" w:cs="Arial"/>
          <w:i/>
          <w:color w:val="0070C0"/>
          <w:sz w:val="20"/>
          <w:szCs w:val="20"/>
        </w:rPr>
        <w:t>ę</w:t>
      </w:r>
      <w:r w:rsidR="00721D87" w:rsidRPr="006F3017">
        <w:rPr>
          <w:rFonts w:ascii="Arial" w:hAnsi="Arial" w:cs="Arial"/>
          <w:i/>
          <w:color w:val="0070C0"/>
          <w:sz w:val="20"/>
          <w:szCs w:val="20"/>
        </w:rPr>
        <w:t xml:space="preserve"> część oświadczenia </w:t>
      </w:r>
      <w:r w:rsidRPr="006F3017">
        <w:rPr>
          <w:rFonts w:ascii="Arial" w:hAnsi="Arial" w:cs="Arial"/>
          <w:i/>
          <w:color w:val="0070C0"/>
          <w:sz w:val="20"/>
          <w:szCs w:val="20"/>
        </w:rPr>
        <w:t>wypełnia tylko wykonawca/ wykonawca wspólnie ubiegający się o zamówienie, który polega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6F3017" w:rsidP="006F3017">
      <w:pPr>
        <w:spacing w:before="60" w:after="6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524951" w:rsidRPr="006F3017" w:rsidRDefault="00E426EB" w:rsidP="006F3017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744" w:rsidRDefault="00260744" w:rsidP="0038231F">
      <w:pPr>
        <w:spacing w:after="0" w:line="240" w:lineRule="auto"/>
      </w:pPr>
      <w:r>
        <w:separator/>
      </w:r>
    </w:p>
  </w:endnote>
  <w:endnote w:type="continuationSeparator" w:id="0">
    <w:p w:rsidR="00260744" w:rsidRDefault="002607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CE" w:rsidRDefault="006E56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30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30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CE" w:rsidRDefault="006E5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744" w:rsidRDefault="00260744" w:rsidP="0038231F">
      <w:pPr>
        <w:spacing w:after="0" w:line="240" w:lineRule="auto"/>
      </w:pPr>
      <w:r>
        <w:separator/>
      </w:r>
    </w:p>
  </w:footnote>
  <w:footnote w:type="continuationSeparator" w:id="0">
    <w:p w:rsidR="00260744" w:rsidRDefault="0026074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CE" w:rsidRDefault="006E56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CE" w:rsidRDefault="006E56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CE" w:rsidRDefault="006E56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7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0744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0954"/>
    <w:rsid w:val="006D536F"/>
    <w:rsid w:val="006E56CE"/>
    <w:rsid w:val="006F0034"/>
    <w:rsid w:val="006F3017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1FDD8-00FA-40C1-897A-CD0A6340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810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2023-07-26T10:13:00Z</cp:lastPrinted>
  <dcterms:created xsi:type="dcterms:W3CDTF">2023-07-26T09:49:00Z</dcterms:created>
  <dcterms:modified xsi:type="dcterms:W3CDTF">2023-07-26T10:13:00Z</dcterms:modified>
</cp:coreProperties>
</file>