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B1130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E57D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E57DC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7E57D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E57DC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7E57DC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E57D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E57DC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7E57DC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57DC" w:rsidRPr="0012157F" w:rsidTr="00585BA5">
        <w:tc>
          <w:tcPr>
            <w:tcW w:w="9104" w:type="dxa"/>
            <w:shd w:val="clear" w:color="auto" w:fill="D9D9D9"/>
          </w:tcPr>
          <w:p w:rsidR="007E57DC" w:rsidRPr="0012157F" w:rsidRDefault="007E57DC" w:rsidP="00585BA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E57DC" w:rsidRPr="00094F76" w:rsidRDefault="007E57DC" w:rsidP="00585BA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E57D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E57D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E57D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E57DC" w:rsidRPr="004B5FB1" w:rsidRDefault="007E57DC" w:rsidP="00585BA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E57D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E57DC">
        <w:rPr>
          <w:rFonts w:ascii="Arial" w:hAnsi="Arial" w:cs="Arial"/>
          <w:b/>
          <w:sz w:val="24"/>
          <w:szCs w:val="24"/>
        </w:rPr>
        <w:t>Dostawa drobnego sprzętu i materiałów eksploatacyjnych do aparatury medycznej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E57DC" w:rsidRPr="007E57DC">
        <w:rPr>
          <w:rFonts w:ascii="Arial" w:hAnsi="Arial" w:cs="Arial"/>
          <w:b/>
          <w:sz w:val="24"/>
          <w:szCs w:val="24"/>
        </w:rPr>
        <w:t>92/2023</w:t>
      </w:r>
    </w:p>
    <w:p w:rsidR="002A4E3C" w:rsidRDefault="005434B3" w:rsidP="00EB11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E57DC" w:rsidRPr="007E57DC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B113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EB113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B113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EB113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E57DC" w:rsidRDefault="007E57DC" w:rsidP="00EB113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F86DC6" w:rsidRPr="00F86DC6" w:rsidRDefault="00F86DC6" w:rsidP="00EB1130">
      <w:pPr>
        <w:numPr>
          <w:ilvl w:val="0"/>
          <w:numId w:val="15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art. 109 ust. 1 pkt 4</w:t>
      </w:r>
      <w:r w:rsidRPr="00F86DC6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F86DC6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F86DC6">
        <w:rPr>
          <w:rFonts w:ascii="Arial" w:hAnsi="Arial" w:cs="Arial"/>
          <w:bCs/>
          <w:sz w:val="24"/>
          <w:szCs w:val="24"/>
        </w:rPr>
        <w:t>,</w:t>
      </w:r>
    </w:p>
    <w:p w:rsidR="00743884" w:rsidRPr="004B5FB1" w:rsidRDefault="00743884" w:rsidP="00EB113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B1130">
        <w:rPr>
          <w:rFonts w:ascii="Arial" w:hAnsi="Arial" w:cs="Arial"/>
          <w:b/>
          <w:bCs/>
          <w:sz w:val="24"/>
          <w:szCs w:val="24"/>
        </w:rPr>
        <w:t>są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150" w:rsidRDefault="00860150" w:rsidP="0038231F">
      <w:pPr>
        <w:spacing w:after="0" w:line="240" w:lineRule="auto"/>
      </w:pPr>
      <w:r>
        <w:separator/>
      </w:r>
    </w:p>
  </w:endnote>
  <w:endnote w:type="continuationSeparator" w:id="0">
    <w:p w:rsidR="00860150" w:rsidRDefault="008601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DC" w:rsidRDefault="007E57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113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11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DC" w:rsidRDefault="007E57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150" w:rsidRDefault="00860150" w:rsidP="0038231F">
      <w:pPr>
        <w:spacing w:after="0" w:line="240" w:lineRule="auto"/>
      </w:pPr>
      <w:r>
        <w:separator/>
      </w:r>
    </w:p>
  </w:footnote>
  <w:footnote w:type="continuationSeparator" w:id="0">
    <w:p w:rsidR="00860150" w:rsidRDefault="008601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DC" w:rsidRDefault="007E57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DC" w:rsidRDefault="007E57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DC" w:rsidRDefault="007E57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15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57DC"/>
    <w:rsid w:val="00804F07"/>
    <w:rsid w:val="00825A09"/>
    <w:rsid w:val="00830AB1"/>
    <w:rsid w:val="00833FCD"/>
    <w:rsid w:val="0084101B"/>
    <w:rsid w:val="00842991"/>
    <w:rsid w:val="00847232"/>
    <w:rsid w:val="00860150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1130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6DC6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60401-D792-4572-8BAC-C3BA4F67E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2023-07-26T10:02:00Z</cp:lastPrinted>
  <dcterms:created xsi:type="dcterms:W3CDTF">2023-07-26T09:48:00Z</dcterms:created>
  <dcterms:modified xsi:type="dcterms:W3CDTF">2023-07-26T10:02:00Z</dcterms:modified>
</cp:coreProperties>
</file>