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44B0D5D4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8F8E0E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podstawowy</w:t>
      </w:r>
      <w:r w:rsidR="009E4C67">
        <w:rPr>
          <w:sz w:val="22"/>
          <w:szCs w:val="22"/>
        </w:rPr>
        <w:t>m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43DD16C" w14:textId="627E5FE4" w:rsidR="00630ED4" w:rsidRDefault="004F0DC7" w:rsidP="00AA2BEC">
      <w:pPr>
        <w:spacing w:line="276" w:lineRule="auto"/>
        <w:jc w:val="center"/>
        <w:rPr>
          <w:b/>
          <w:sz w:val="28"/>
          <w:szCs w:val="28"/>
        </w:rPr>
      </w:pPr>
      <w:r w:rsidRPr="004F0DC7">
        <w:rPr>
          <w:b/>
          <w:sz w:val="28"/>
          <w:szCs w:val="28"/>
        </w:rPr>
        <w:t>Usługi transportu lekarzy wykonujących wizyty domowe u pacjentów w Poradni Nocnej i Świątecznej Opieki Zdrowotnej</w:t>
      </w:r>
    </w:p>
    <w:p w14:paraId="06188C3D" w14:textId="77777777" w:rsidR="004F0DC7" w:rsidRPr="003E3810" w:rsidRDefault="004F0DC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2"/>
    <w:p w14:paraId="38BA0BBE" w14:textId="77777777" w:rsidR="00630ED4" w:rsidRDefault="00630ED4" w:rsidP="00A14961">
      <w:pPr>
        <w:pStyle w:val="Akapitzlist"/>
        <w:spacing w:line="360" w:lineRule="auto"/>
        <w:ind w:left="284"/>
        <w:jc w:val="both"/>
        <w:rPr>
          <w:b/>
          <w:sz w:val="22"/>
        </w:rPr>
      </w:pPr>
    </w:p>
    <w:p w14:paraId="70AD3D7E" w14:textId="2297E85D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28743C05" w14:textId="7D091C18" w:rsidR="00567CC9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</w:p>
    <w:p w14:paraId="0975F8C0" w14:textId="3BBEF971" w:rsidR="00A14961" w:rsidRPr="006435BF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1BA094F1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5396FFCD" w14:textId="02292A77" w:rsidR="004F0DC7" w:rsidRDefault="004F0DC7" w:rsidP="004F0DC7">
      <w:pPr>
        <w:spacing w:line="360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62E02D4B" w14:textId="469CB2FF" w:rsidR="004F0DC7" w:rsidRDefault="004F0DC7" w:rsidP="004F0DC7">
      <w:pPr>
        <w:spacing w:line="360" w:lineRule="auto"/>
        <w:ind w:left="142"/>
        <w:jc w:val="both"/>
      </w:pPr>
      <w:r>
        <w:rPr>
          <w:sz w:val="22"/>
          <w:szCs w:val="22"/>
        </w:rPr>
        <w:t xml:space="preserve"> </w:t>
      </w:r>
      <w:r w:rsidR="005D7D1A">
        <w:rPr>
          <w:sz w:val="22"/>
          <w:szCs w:val="22"/>
        </w:rPr>
        <w:t xml:space="preserve"> </w:t>
      </w:r>
      <w:r w:rsidR="009306A6">
        <w:rPr>
          <w:sz w:val="22"/>
          <w:szCs w:val="22"/>
        </w:rPr>
        <w:t xml:space="preserve">stawka za </w:t>
      </w:r>
      <w:r>
        <w:rPr>
          <w:sz w:val="22"/>
          <w:szCs w:val="22"/>
        </w:rPr>
        <w:t xml:space="preserve">1 </w:t>
      </w:r>
      <w:r w:rsidR="009306A6">
        <w:rPr>
          <w:sz w:val="22"/>
          <w:szCs w:val="22"/>
        </w:rPr>
        <w:t>km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………… zł brutto</w:t>
      </w:r>
      <w:r>
        <w:rPr>
          <w:sz w:val="22"/>
          <w:szCs w:val="22"/>
        </w:rPr>
        <w:t xml:space="preserve"> (słownie: ………………….. brutto).</w:t>
      </w:r>
    </w:p>
    <w:p w14:paraId="4D367D92" w14:textId="77777777" w:rsidR="004F0DC7" w:rsidRDefault="004F0DC7" w:rsidP="004F0DC7">
      <w:pPr>
        <w:ind w:left="142"/>
        <w:jc w:val="both"/>
      </w:pPr>
    </w:p>
    <w:p w14:paraId="3E7C3663" w14:textId="6F2C1ABE" w:rsidR="004F0DC7" w:rsidRPr="00825A27" w:rsidRDefault="005D7D1A" w:rsidP="00825A27">
      <w:pPr>
        <w:spacing w:line="360" w:lineRule="auto"/>
        <w:ind w:left="142"/>
        <w:jc w:val="both"/>
        <w:rPr>
          <w:sz w:val="22"/>
          <w:szCs w:val="22"/>
        </w:rPr>
      </w:pPr>
      <w:r w:rsidRPr="00825A27">
        <w:rPr>
          <w:sz w:val="22"/>
          <w:szCs w:val="22"/>
        </w:rPr>
        <w:t xml:space="preserve"> </w:t>
      </w:r>
      <w:r w:rsidR="004F0DC7" w:rsidRPr="00825A27">
        <w:rPr>
          <w:sz w:val="22"/>
          <w:szCs w:val="22"/>
        </w:rPr>
        <w:t>Termin wykonania umowy wynosi 12 miesięcy od daty zawarcia umowy.</w:t>
      </w:r>
    </w:p>
    <w:p w14:paraId="3E3F4078" w14:textId="0A0AD1AE" w:rsidR="004F0DC7" w:rsidRPr="00825A27" w:rsidRDefault="005D7D1A" w:rsidP="00825A27">
      <w:pPr>
        <w:spacing w:line="360" w:lineRule="auto"/>
        <w:ind w:left="142"/>
        <w:jc w:val="both"/>
        <w:rPr>
          <w:sz w:val="22"/>
          <w:szCs w:val="22"/>
        </w:rPr>
      </w:pPr>
      <w:r w:rsidRPr="00825A27">
        <w:rPr>
          <w:sz w:val="22"/>
          <w:szCs w:val="22"/>
        </w:rPr>
        <w:t xml:space="preserve"> </w:t>
      </w:r>
      <w:r w:rsidR="004F0DC7" w:rsidRPr="00825A27">
        <w:rPr>
          <w:sz w:val="22"/>
          <w:szCs w:val="22"/>
        </w:rPr>
        <w:t>Okres gwarancji: zgodnie z zapisami w umowie</w:t>
      </w:r>
    </w:p>
    <w:p w14:paraId="0FFCD447" w14:textId="62D70D75" w:rsidR="00E401EB" w:rsidRPr="00825A27" w:rsidRDefault="005D7D1A" w:rsidP="00825A27">
      <w:pPr>
        <w:spacing w:line="360" w:lineRule="auto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 xml:space="preserve">   </w:t>
      </w:r>
      <w:r w:rsidR="00E401EB" w:rsidRPr="00825A27">
        <w:rPr>
          <w:bCs/>
          <w:sz w:val="22"/>
          <w:szCs w:val="22"/>
        </w:rPr>
        <w:t xml:space="preserve">Warunki płatności: </w:t>
      </w:r>
      <w:r w:rsidR="00781D83" w:rsidRPr="00825A27">
        <w:rPr>
          <w:bCs/>
          <w:sz w:val="22"/>
          <w:szCs w:val="22"/>
        </w:rPr>
        <w:t>6</w:t>
      </w:r>
      <w:r w:rsidR="00D971D1" w:rsidRPr="00825A27">
        <w:rPr>
          <w:bCs/>
          <w:sz w:val="22"/>
          <w:szCs w:val="22"/>
        </w:rPr>
        <w:t>0 dni</w:t>
      </w:r>
    </w:p>
    <w:p w14:paraId="445E8A60" w14:textId="77777777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43D3FDA4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A96086">
        <w:t>4</w:t>
      </w:r>
      <w:r w:rsidRPr="001F5BB3">
        <w:t xml:space="preserve"> do Specyfikacji Warunków Zamówienia i zobowiązujemy się w przypadku wyboru naszej oferty do zawarcia umowy na zawartych tam warunkach w miejscu i terminie wyznaczonym przez Zamawiającego</w:t>
      </w:r>
      <w:r w:rsidR="004276D9">
        <w:t>;</w:t>
      </w:r>
    </w:p>
    <w:p w14:paraId="3230FA10" w14:textId="5FD20F38" w:rsidR="004276D9" w:rsidRPr="00486D45" w:rsidRDefault="004D017E" w:rsidP="009577A7">
      <w:pPr>
        <w:numPr>
          <w:ilvl w:val="0"/>
          <w:numId w:val="3"/>
        </w:numPr>
        <w:jc w:val="both"/>
      </w:pPr>
      <w:r w:rsidRPr="00486D45">
        <w:rPr>
          <w:sz w:val="22"/>
          <w:szCs w:val="22"/>
        </w:rPr>
        <w:t>d</w:t>
      </w:r>
      <w:r w:rsidR="004276D9" w:rsidRPr="00486D45">
        <w:rPr>
          <w:sz w:val="22"/>
          <w:szCs w:val="22"/>
        </w:rPr>
        <w:t xml:space="preserve">eklarujemy wniesienie zabezpieczenia należytego wykonania umowy w wysokości </w:t>
      </w:r>
      <w:r w:rsidR="007A12D3">
        <w:rPr>
          <w:sz w:val="22"/>
          <w:szCs w:val="22"/>
        </w:rPr>
        <w:t>10</w:t>
      </w:r>
      <w:r w:rsidR="004276D9" w:rsidRPr="00486D45">
        <w:rPr>
          <w:sz w:val="22"/>
          <w:szCs w:val="22"/>
        </w:rPr>
        <w:t>% ceny określonej w pkt. 1 oferty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78ACC1E" w14:textId="5A79A247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5C1AADFE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40F289B1" w:rsid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33992BE2" w14:textId="24461A7D" w:rsidR="00597CA9" w:rsidRPr="00085C92" w:rsidRDefault="00597CA9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inne ………………………………..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08A66C09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A96086">
      <w:rPr>
        <w:sz w:val="20"/>
        <w:szCs w:val="20"/>
      </w:rPr>
      <w:t>81</w:t>
    </w:r>
    <w:r w:rsidR="001D2B20">
      <w:rPr>
        <w:sz w:val="20"/>
        <w:szCs w:val="20"/>
      </w:rPr>
      <w:t>/202</w:t>
    </w:r>
    <w:r w:rsidR="00A96086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7"/>
  </w:num>
  <w:num w:numId="2" w16cid:durableId="236747337">
    <w:abstractNumId w:val="5"/>
  </w:num>
  <w:num w:numId="3" w16cid:durableId="601573939">
    <w:abstractNumId w:val="6"/>
  </w:num>
  <w:num w:numId="4" w16cid:durableId="1638997471">
    <w:abstractNumId w:val="9"/>
  </w:num>
  <w:num w:numId="5" w16cid:durableId="1718435940">
    <w:abstractNumId w:val="3"/>
  </w:num>
  <w:num w:numId="6" w16cid:durableId="1883442280">
    <w:abstractNumId w:val="4"/>
  </w:num>
  <w:num w:numId="7" w16cid:durableId="2052799946">
    <w:abstractNumId w:val="1"/>
  </w:num>
  <w:num w:numId="8" w16cid:durableId="1130746">
    <w:abstractNumId w:val="8"/>
  </w:num>
  <w:num w:numId="9" w16cid:durableId="1995066748">
    <w:abstractNumId w:val="0"/>
  </w:num>
  <w:num w:numId="10" w16cid:durableId="1013344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14E8B"/>
    <w:rsid w:val="00063162"/>
    <w:rsid w:val="00085C92"/>
    <w:rsid w:val="000E0096"/>
    <w:rsid w:val="000F3465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71B8"/>
    <w:rsid w:val="003B769C"/>
    <w:rsid w:val="003C32DC"/>
    <w:rsid w:val="003D0208"/>
    <w:rsid w:val="003E3810"/>
    <w:rsid w:val="003E4CC6"/>
    <w:rsid w:val="003E52C7"/>
    <w:rsid w:val="004276D9"/>
    <w:rsid w:val="004308CF"/>
    <w:rsid w:val="004868D2"/>
    <w:rsid w:val="00486D45"/>
    <w:rsid w:val="004D017E"/>
    <w:rsid w:val="004D5A42"/>
    <w:rsid w:val="004F0DC7"/>
    <w:rsid w:val="00525EFF"/>
    <w:rsid w:val="00567CC9"/>
    <w:rsid w:val="005844F6"/>
    <w:rsid w:val="00594233"/>
    <w:rsid w:val="00597CA9"/>
    <w:rsid w:val="005C6688"/>
    <w:rsid w:val="005D7D1A"/>
    <w:rsid w:val="005F6505"/>
    <w:rsid w:val="005F6F5F"/>
    <w:rsid w:val="00630ED4"/>
    <w:rsid w:val="006435BF"/>
    <w:rsid w:val="006A049D"/>
    <w:rsid w:val="006B63D6"/>
    <w:rsid w:val="006C641D"/>
    <w:rsid w:val="006D09E0"/>
    <w:rsid w:val="00736C1E"/>
    <w:rsid w:val="00767FEE"/>
    <w:rsid w:val="00781D83"/>
    <w:rsid w:val="007A12D3"/>
    <w:rsid w:val="007D475B"/>
    <w:rsid w:val="007E331F"/>
    <w:rsid w:val="00815BC9"/>
    <w:rsid w:val="008174DB"/>
    <w:rsid w:val="00825A27"/>
    <w:rsid w:val="008631F1"/>
    <w:rsid w:val="00870992"/>
    <w:rsid w:val="00880797"/>
    <w:rsid w:val="008B3C3C"/>
    <w:rsid w:val="008C082A"/>
    <w:rsid w:val="00924E28"/>
    <w:rsid w:val="009306A6"/>
    <w:rsid w:val="009312B4"/>
    <w:rsid w:val="009577A7"/>
    <w:rsid w:val="0097776D"/>
    <w:rsid w:val="00983D1D"/>
    <w:rsid w:val="009D75A8"/>
    <w:rsid w:val="009E4C67"/>
    <w:rsid w:val="00A14961"/>
    <w:rsid w:val="00A17239"/>
    <w:rsid w:val="00A50E18"/>
    <w:rsid w:val="00A96086"/>
    <w:rsid w:val="00AA2BEC"/>
    <w:rsid w:val="00AA39D6"/>
    <w:rsid w:val="00AB4B2C"/>
    <w:rsid w:val="00AC0ABC"/>
    <w:rsid w:val="00AC2D4F"/>
    <w:rsid w:val="00AC470C"/>
    <w:rsid w:val="00AE26EA"/>
    <w:rsid w:val="00AE2ACB"/>
    <w:rsid w:val="00AF4AC3"/>
    <w:rsid w:val="00B01254"/>
    <w:rsid w:val="00B1572A"/>
    <w:rsid w:val="00B47637"/>
    <w:rsid w:val="00B6407A"/>
    <w:rsid w:val="00B77D6D"/>
    <w:rsid w:val="00B9086B"/>
    <w:rsid w:val="00BC00BF"/>
    <w:rsid w:val="00BC4F99"/>
    <w:rsid w:val="00C22F7D"/>
    <w:rsid w:val="00CA332A"/>
    <w:rsid w:val="00CA63AF"/>
    <w:rsid w:val="00CC4D4F"/>
    <w:rsid w:val="00CE3AE6"/>
    <w:rsid w:val="00D05F27"/>
    <w:rsid w:val="00D5331F"/>
    <w:rsid w:val="00D554C7"/>
    <w:rsid w:val="00D971D1"/>
    <w:rsid w:val="00DC336F"/>
    <w:rsid w:val="00DF7CE6"/>
    <w:rsid w:val="00E16837"/>
    <w:rsid w:val="00E401EB"/>
    <w:rsid w:val="00E449BF"/>
    <w:rsid w:val="00EF7FC6"/>
    <w:rsid w:val="00F134D5"/>
    <w:rsid w:val="00F2703F"/>
    <w:rsid w:val="00F31EAC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696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MS Lutycka</cp:lastModifiedBy>
  <cp:revision>9</cp:revision>
  <dcterms:created xsi:type="dcterms:W3CDTF">2022-06-20T09:42:00Z</dcterms:created>
  <dcterms:modified xsi:type="dcterms:W3CDTF">2023-07-05T05:47:00Z</dcterms:modified>
</cp:coreProperties>
</file>