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3E40EF52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6263E5">
        <w:rPr>
          <w:rFonts w:ascii="Times New Roman" w:hAnsi="Times New Roman"/>
          <w:b w:val="0"/>
          <w:bCs/>
          <w:sz w:val="24"/>
        </w:rPr>
        <w:t>2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4DDD1E5F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6263E5">
        <w:rPr>
          <w:sz w:val="24"/>
          <w:szCs w:val="24"/>
        </w:rPr>
        <w:t>81</w:t>
      </w:r>
      <w:r w:rsidR="003573C6" w:rsidRPr="003573C6">
        <w:rPr>
          <w:sz w:val="24"/>
          <w:szCs w:val="24"/>
        </w:rPr>
        <w:t>/202</w:t>
      </w:r>
      <w:r w:rsidR="006263E5">
        <w:rPr>
          <w:sz w:val="24"/>
          <w:szCs w:val="24"/>
        </w:rPr>
        <w:t>3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0661D776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573C6" w:rsidRPr="003573C6">
        <w:rPr>
          <w:b/>
          <w:sz w:val="24"/>
        </w:rPr>
        <w:t>podstawowy</w:t>
      </w:r>
      <w:r w:rsidR="00395962">
        <w:rPr>
          <w:b/>
          <w:sz w:val="24"/>
        </w:rPr>
        <w:t>m</w:t>
      </w:r>
      <w:r w:rsidR="003573C6" w:rsidRPr="003573C6">
        <w:rPr>
          <w:b/>
          <w:sz w:val="24"/>
        </w:rPr>
        <w:t xml:space="preserve"> bez negocjacji - art. 275 pkt. 1 ustawy </w:t>
      </w:r>
      <w:proofErr w:type="spellStart"/>
      <w:r w:rsidR="003573C6" w:rsidRPr="003573C6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B73993A" w14:textId="77777777" w:rsidR="00E95A10" w:rsidRPr="00E95A10" w:rsidRDefault="00E95A10" w:rsidP="00E95A10">
      <w:pPr>
        <w:spacing w:line="276" w:lineRule="auto"/>
        <w:jc w:val="center"/>
        <w:rPr>
          <w:b/>
          <w:sz w:val="24"/>
          <w:szCs w:val="24"/>
        </w:rPr>
      </w:pPr>
      <w:r w:rsidRPr="00E95A10">
        <w:rPr>
          <w:b/>
          <w:sz w:val="24"/>
          <w:szCs w:val="24"/>
        </w:rPr>
        <w:t>Usługi transportu lekarzy wykonujących wizyty domowe u pacjentów w Poradni Nocnej i Świątecznej Opieki Zdrowotnej</w:t>
      </w:r>
    </w:p>
    <w:p w14:paraId="65E0BD88" w14:textId="77777777" w:rsidR="00CE10DA" w:rsidRDefault="00CE10DA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302"/>
        <w:gridCol w:w="1843"/>
        <w:gridCol w:w="2693"/>
        <w:gridCol w:w="2693"/>
        <w:gridCol w:w="2126"/>
        <w:gridCol w:w="2101"/>
      </w:tblGrid>
      <w:tr w:rsidR="00F83B51" w:rsidRPr="009C1F8F" w14:paraId="5C01A541" w14:textId="77777777" w:rsidTr="00775FF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77777777" w:rsidR="00F83B51" w:rsidRPr="009C1F8F" w:rsidRDefault="00F83B51" w:rsidP="0060654D">
            <w:pPr>
              <w:jc w:val="center"/>
            </w:pPr>
            <w:r w:rsidRPr="009C1F8F">
              <w:t>Imię i Nazwisko</w:t>
            </w:r>
          </w:p>
        </w:tc>
        <w:tc>
          <w:tcPr>
            <w:tcW w:w="1302" w:type="dxa"/>
            <w:vAlign w:val="center"/>
          </w:tcPr>
          <w:p w14:paraId="49BE8AA7" w14:textId="018CAE73" w:rsidR="00F83B51" w:rsidRPr="009C1F8F" w:rsidRDefault="00F15615" w:rsidP="00775FF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Kwalifikacje zawodowy</w:t>
            </w:r>
          </w:p>
        </w:tc>
        <w:tc>
          <w:tcPr>
            <w:tcW w:w="1843" w:type="dxa"/>
            <w:vAlign w:val="center"/>
          </w:tcPr>
          <w:p w14:paraId="46C62771" w14:textId="77777777" w:rsidR="00F15615" w:rsidRDefault="00F15615" w:rsidP="00F15615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Uprawnienia</w:t>
            </w:r>
          </w:p>
          <w:p w14:paraId="2DDA0030" w14:textId="3AE3F70A" w:rsidR="00D90B92" w:rsidRPr="009C1F8F" w:rsidRDefault="00F15615" w:rsidP="00F15615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(kategoria)</w:t>
            </w:r>
          </w:p>
        </w:tc>
        <w:tc>
          <w:tcPr>
            <w:tcW w:w="2693" w:type="dxa"/>
            <w:vAlign w:val="center"/>
          </w:tcPr>
          <w:p w14:paraId="1F45EAE9" w14:textId="18A2C182" w:rsidR="00F83B51" w:rsidRPr="009C1F8F" w:rsidRDefault="00F15615" w:rsidP="00775FF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 xml:space="preserve">Doświadczenie o kierowaniu pojazdem </w:t>
            </w:r>
            <w:r>
              <w:t>(</w:t>
            </w:r>
            <w:r w:rsidRPr="009C1F8F">
              <w:t>w latach</w:t>
            </w:r>
            <w:r>
              <w:t>)</w:t>
            </w:r>
          </w:p>
        </w:tc>
        <w:tc>
          <w:tcPr>
            <w:tcW w:w="2693" w:type="dxa"/>
            <w:vAlign w:val="center"/>
          </w:tcPr>
          <w:p w14:paraId="03AD81B9" w14:textId="77777777" w:rsidR="00F15615" w:rsidRPr="009C1F8F" w:rsidRDefault="00F15615" w:rsidP="00F15615">
            <w:pPr>
              <w:jc w:val="center"/>
            </w:pPr>
            <w:r>
              <w:t>O</w:t>
            </w:r>
            <w:r w:rsidRPr="009C1F8F">
              <w:t xml:space="preserve">rzeczenie </w:t>
            </w:r>
            <w:r>
              <w:t>stwierdzające brak przeciwskazań do pracy na stanowisku kierowcy</w:t>
            </w:r>
          </w:p>
          <w:p w14:paraId="5851AC55" w14:textId="32564663" w:rsidR="0013225B" w:rsidRPr="009C1F8F" w:rsidRDefault="00F15615" w:rsidP="00F15615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2126" w:type="dxa"/>
            <w:vAlign w:val="center"/>
          </w:tcPr>
          <w:p w14:paraId="504D21DA" w14:textId="728C5A00" w:rsidR="00A622D0" w:rsidRPr="00A622D0" w:rsidRDefault="00A622D0" w:rsidP="00775FF8">
            <w:pPr>
              <w:jc w:val="center"/>
            </w:pPr>
            <w:r w:rsidRPr="00A622D0">
              <w:t>Licencja na przewóz osób</w:t>
            </w:r>
            <w:r w:rsidR="00775FF8">
              <w:t xml:space="preserve"> </w:t>
            </w:r>
            <w:r w:rsidRPr="009C1F8F">
              <w:t>(posiada/nie posiada</w:t>
            </w:r>
            <w:r>
              <w:t>, do dnia)</w:t>
            </w:r>
          </w:p>
        </w:tc>
        <w:tc>
          <w:tcPr>
            <w:tcW w:w="2101" w:type="dxa"/>
            <w:vAlign w:val="center"/>
          </w:tcPr>
          <w:p w14:paraId="3A189464" w14:textId="77777777" w:rsidR="00F83B51" w:rsidRPr="009C1F8F" w:rsidRDefault="00F83B51" w:rsidP="0060654D">
            <w:pPr>
              <w:jc w:val="center"/>
            </w:pPr>
            <w:r w:rsidRPr="009C1F8F">
              <w:t>Informacja o podstawie do dysponowania tymi osobami</w:t>
            </w:r>
          </w:p>
        </w:tc>
      </w:tr>
      <w:tr w:rsidR="00F83B51" w14:paraId="08C8DB8D" w14:textId="77777777" w:rsidTr="00775FF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302" w:type="dxa"/>
          </w:tcPr>
          <w:p w14:paraId="5FB28F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03634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1A86FB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9941D4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01" w:type="dxa"/>
          </w:tcPr>
          <w:p w14:paraId="4235108D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80D7502" w14:textId="77777777" w:rsidTr="00775FF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302" w:type="dxa"/>
          </w:tcPr>
          <w:p w14:paraId="0ED9CC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4829F8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322E9B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190FE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01" w:type="dxa"/>
          </w:tcPr>
          <w:p w14:paraId="228B60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258968" w14:textId="77777777" w:rsidTr="00775FF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302" w:type="dxa"/>
          </w:tcPr>
          <w:p w14:paraId="415F41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E6A3E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4CEB1B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48217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01" w:type="dxa"/>
          </w:tcPr>
          <w:p w14:paraId="2DCBF93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95962"/>
    <w:rsid w:val="0040563E"/>
    <w:rsid w:val="004E070D"/>
    <w:rsid w:val="0060654D"/>
    <w:rsid w:val="006263E5"/>
    <w:rsid w:val="007064BA"/>
    <w:rsid w:val="00771188"/>
    <w:rsid w:val="00775FF8"/>
    <w:rsid w:val="00821C80"/>
    <w:rsid w:val="00852878"/>
    <w:rsid w:val="009259AB"/>
    <w:rsid w:val="00936CFB"/>
    <w:rsid w:val="00980415"/>
    <w:rsid w:val="009C1F8F"/>
    <w:rsid w:val="009C437A"/>
    <w:rsid w:val="00A622D0"/>
    <w:rsid w:val="00AA594F"/>
    <w:rsid w:val="00B11EA3"/>
    <w:rsid w:val="00B41A5F"/>
    <w:rsid w:val="00B551AF"/>
    <w:rsid w:val="00CE10DA"/>
    <w:rsid w:val="00D52F5E"/>
    <w:rsid w:val="00D90B92"/>
    <w:rsid w:val="00E819CF"/>
    <w:rsid w:val="00E95A10"/>
    <w:rsid w:val="00F15615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162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MS Lutycka</cp:lastModifiedBy>
  <cp:revision>19</cp:revision>
  <cp:lastPrinted>2000-12-12T17:01:00Z</cp:lastPrinted>
  <dcterms:created xsi:type="dcterms:W3CDTF">2022-07-29T05:48:00Z</dcterms:created>
  <dcterms:modified xsi:type="dcterms:W3CDTF">2023-07-24T07:20:00Z</dcterms:modified>
</cp:coreProperties>
</file>