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F18A5" w14:textId="2F12D128" w:rsidR="005103B9" w:rsidRPr="00A90D0E" w:rsidRDefault="006676AE" w:rsidP="00A253CA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253C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26F8DCF" w14:textId="77777777" w:rsidR="0094561C" w:rsidRDefault="0094561C" w:rsidP="00A253CA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14:paraId="2C9162DC" w14:textId="4FC6A332" w:rsidR="00C4103F" w:rsidRPr="0012157F" w:rsidRDefault="007118F0" w:rsidP="00A253CA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08A617E" w14:textId="77777777" w:rsidR="006676AE" w:rsidRPr="0012157F" w:rsidRDefault="00555EEC" w:rsidP="00A253CA">
      <w:pPr>
        <w:pStyle w:val="Tekstpodstawowy"/>
        <w:spacing w:after="0"/>
        <w:ind w:left="4111"/>
        <w:rPr>
          <w:rFonts w:ascii="Arial" w:hAnsi="Arial" w:cs="Arial"/>
        </w:rPr>
      </w:pPr>
      <w:r w:rsidRPr="00555EEC">
        <w:rPr>
          <w:rFonts w:ascii="Arial" w:hAnsi="Arial" w:cs="Arial"/>
        </w:rPr>
        <w:t>SZPITAL WOJEWÓDZKI W POZNANIU</w:t>
      </w:r>
    </w:p>
    <w:p w14:paraId="37CB1B3B" w14:textId="77777777" w:rsidR="006676AE" w:rsidRPr="0012157F" w:rsidRDefault="00555EEC" w:rsidP="00A253CA">
      <w:pPr>
        <w:pStyle w:val="Tekstpodstawowy"/>
        <w:spacing w:after="0"/>
        <w:ind w:left="4111"/>
        <w:rPr>
          <w:rFonts w:ascii="Arial" w:hAnsi="Arial" w:cs="Arial"/>
        </w:rPr>
      </w:pPr>
      <w:r w:rsidRPr="00555EEC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555EEC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05E074F6" w14:textId="77777777" w:rsidR="00F90CD1" w:rsidRDefault="00555EEC" w:rsidP="00A253CA">
      <w:pPr>
        <w:pStyle w:val="Tekstpodstawowy"/>
        <w:spacing w:after="0"/>
        <w:ind w:left="4111"/>
        <w:rPr>
          <w:rFonts w:ascii="Arial" w:hAnsi="Arial" w:cs="Arial"/>
        </w:rPr>
      </w:pPr>
      <w:r w:rsidRPr="00555EEC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555EEC">
        <w:rPr>
          <w:rFonts w:ascii="Arial" w:hAnsi="Arial" w:cs="Arial"/>
        </w:rPr>
        <w:t>Poznań</w:t>
      </w:r>
    </w:p>
    <w:p w14:paraId="67751E59" w14:textId="7FEEBCC0" w:rsidR="00C4103F" w:rsidRPr="0012157F" w:rsidRDefault="00C4103F" w:rsidP="00A253CA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14:paraId="7E57F368" w14:textId="77777777" w:rsidR="0094561C" w:rsidRDefault="0094561C" w:rsidP="00A253C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31A2922" w14:textId="5C9FED1A" w:rsidR="00C4103F" w:rsidRPr="0012157F" w:rsidRDefault="007118F0" w:rsidP="00A253C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DA8A6EF" w14:textId="77777777" w:rsidR="00757EFB" w:rsidRPr="0012157F" w:rsidRDefault="00757EFB" w:rsidP="00A253CA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A1917C1" w14:textId="77777777" w:rsidR="007118F0" w:rsidRPr="0012157F" w:rsidRDefault="007118F0" w:rsidP="00A253CA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FB14DE9" w14:textId="77777777" w:rsidR="00C4103F" w:rsidRPr="00650D6C" w:rsidRDefault="007936D6" w:rsidP="00A253CA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006B4CB" w14:textId="77777777" w:rsidR="00757EFB" w:rsidRPr="0012157F" w:rsidRDefault="00757EFB" w:rsidP="00A253CA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C529EB8" w14:textId="77777777" w:rsidR="00484F88" w:rsidRDefault="007936D6" w:rsidP="00A253CA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2344161D" w14:textId="77777777" w:rsidR="00A253CA" w:rsidRPr="00612283" w:rsidRDefault="00A253CA" w:rsidP="00A253CA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55EEC" w:rsidRPr="0012157F" w14:paraId="45DCA17F" w14:textId="77777777" w:rsidTr="00E761FB">
        <w:tc>
          <w:tcPr>
            <w:tcW w:w="9104" w:type="dxa"/>
            <w:shd w:val="clear" w:color="auto" w:fill="D9D9D9"/>
          </w:tcPr>
          <w:p w14:paraId="689FE3EA" w14:textId="77777777" w:rsidR="00555EEC" w:rsidRPr="0012157F" w:rsidRDefault="00555EEC" w:rsidP="00A253CA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8F77780" w14:textId="77777777" w:rsidR="00555EEC" w:rsidRPr="0012157F" w:rsidRDefault="00555EEC" w:rsidP="00A253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55EE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55EE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55EEC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8B04E21" w14:textId="77777777" w:rsidR="00555EEC" w:rsidRPr="00612283" w:rsidRDefault="00555EEC" w:rsidP="00A253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EB21FA8" w14:textId="77777777" w:rsidR="00555EEC" w:rsidRPr="00612283" w:rsidRDefault="00555EEC" w:rsidP="00A253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2753770" w14:textId="77777777" w:rsidR="00555EEC" w:rsidRPr="0012157F" w:rsidRDefault="00555EEC" w:rsidP="00A253C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B1254B6" w14:textId="77777777" w:rsidR="00A253CA" w:rsidRDefault="00A253CA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2C6EDC" w14:textId="06112703" w:rsidR="00E50194" w:rsidRDefault="001F027E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FA5D314" w14:textId="77777777" w:rsidR="00E50194" w:rsidRDefault="00555EEC" w:rsidP="00A253C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55EEC">
        <w:rPr>
          <w:rFonts w:ascii="Arial" w:hAnsi="Arial" w:cs="Arial"/>
          <w:b/>
          <w:sz w:val="24"/>
          <w:szCs w:val="24"/>
        </w:rPr>
        <w:t>Usługi transportu lekarzy wykonujących wizyty domowe u pacjentów w Poradni Nocnej i Świątecznej Opieki Zdrowotnej</w:t>
      </w:r>
    </w:p>
    <w:p w14:paraId="679F61FB" w14:textId="77777777" w:rsidR="00A44833" w:rsidRDefault="00A44833" w:rsidP="00A253C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55EEC" w:rsidRPr="00555EEC">
        <w:rPr>
          <w:rFonts w:ascii="Arial" w:hAnsi="Arial" w:cs="Arial"/>
          <w:b/>
          <w:sz w:val="24"/>
          <w:szCs w:val="24"/>
        </w:rPr>
        <w:t>SZW/DZP/81/2023</w:t>
      </w:r>
    </w:p>
    <w:p w14:paraId="252B0422" w14:textId="77777777" w:rsidR="00A253CA" w:rsidRPr="00A44833" w:rsidRDefault="00A253CA" w:rsidP="00A253C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87ED178" w14:textId="77777777" w:rsidR="00F90CD1" w:rsidRPr="0012157F" w:rsidRDefault="005434B3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55EEC" w:rsidRPr="00555EEC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4CAE29E" w14:textId="77777777" w:rsidTr="00650D6C">
        <w:tc>
          <w:tcPr>
            <w:tcW w:w="9104" w:type="dxa"/>
            <w:shd w:val="clear" w:color="auto" w:fill="D9D9D9"/>
          </w:tcPr>
          <w:p w14:paraId="6436C906" w14:textId="77777777" w:rsidR="00E50194" w:rsidRPr="00650D6C" w:rsidRDefault="00650D6C" w:rsidP="00A253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6648F68" w14:textId="77777777" w:rsidR="00C113BF" w:rsidRPr="0012157F" w:rsidRDefault="00C113BF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ADE519D" w14:textId="77777777" w:rsidR="002426FF" w:rsidRPr="00A44833" w:rsidRDefault="002426FF" w:rsidP="00A253CA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DEDBCCB" w14:textId="77777777" w:rsidR="00023477" w:rsidRPr="006B53D6" w:rsidRDefault="00023477" w:rsidP="00A253CA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14707989" w14:textId="77777777" w:rsidR="00023477" w:rsidRPr="00992BD8" w:rsidRDefault="00992BD8" w:rsidP="00A253CA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9F342AE" w14:textId="77777777" w:rsidR="00992BD8" w:rsidRPr="00992BD8" w:rsidRDefault="00992BD8" w:rsidP="00A253C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451D2BF" w14:textId="77777777" w:rsidR="00023477" w:rsidRDefault="00C113BF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20EB272" w14:textId="77777777" w:rsidR="007A2BCB" w:rsidRDefault="00992BD8" w:rsidP="00A253C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E076B6" w14:textId="77777777" w:rsidR="0011306C" w:rsidRDefault="007A2BCB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7042E4F" w14:textId="77777777" w:rsidTr="00CD4DD1">
        <w:tc>
          <w:tcPr>
            <w:tcW w:w="9104" w:type="dxa"/>
            <w:shd w:val="clear" w:color="auto" w:fill="D9D9D9"/>
          </w:tcPr>
          <w:p w14:paraId="3636FFE8" w14:textId="77777777" w:rsidR="0011306C" w:rsidRPr="00650D6C" w:rsidRDefault="0011306C" w:rsidP="00A253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6719464" w14:textId="77777777" w:rsidR="00D2702A" w:rsidRPr="0012157F" w:rsidRDefault="004F23F7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AF7123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6BEBB" w14:textId="77777777" w:rsidR="00D2702A" w:rsidRPr="0012157F" w:rsidRDefault="00D2702A" w:rsidP="00A253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FF641" w14:textId="77777777" w:rsidR="00D2702A" w:rsidRPr="0012157F" w:rsidRDefault="00D2702A" w:rsidP="00A253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55EEC" w:rsidRPr="0012157F" w14:paraId="2A776C19" w14:textId="77777777" w:rsidTr="00E76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30327" w14:textId="77777777" w:rsidR="00555EEC" w:rsidRPr="0012157F" w:rsidRDefault="00555EEC" w:rsidP="00A253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5EE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CBEF8" w14:textId="77777777" w:rsidR="00555EEC" w:rsidRPr="0012157F" w:rsidRDefault="00555EEC" w:rsidP="00A253C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5EE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DD6F4BB" w14:textId="77777777" w:rsidR="00555EEC" w:rsidRPr="0012157F" w:rsidRDefault="00555EEC" w:rsidP="00A253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EEC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555EEC" w:rsidRPr="0012157F" w14:paraId="6B1FC4DF" w14:textId="77777777" w:rsidTr="00E76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ABD78" w14:textId="77777777" w:rsidR="00555EEC" w:rsidRPr="0012157F" w:rsidRDefault="00555EEC" w:rsidP="00A253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5EE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37BE2" w14:textId="77777777" w:rsidR="00555EEC" w:rsidRPr="0012157F" w:rsidRDefault="00555EEC" w:rsidP="00A253C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5EE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B747E64" w14:textId="77777777" w:rsidR="00555EEC" w:rsidRPr="00555EEC" w:rsidRDefault="00555EEC" w:rsidP="00A253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EEC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1F21B4BF" w14:textId="77777777" w:rsidR="00555EEC" w:rsidRPr="0012157F" w:rsidRDefault="00555EEC" w:rsidP="00A253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EEC">
              <w:rPr>
                <w:rFonts w:ascii="Arial" w:hAnsi="Arial" w:cs="Arial"/>
                <w:sz w:val="24"/>
                <w:szCs w:val="24"/>
              </w:rPr>
              <w:t>W tym zakresie Zamawiający wymaga aby Wykonawca przedstawił wykaz osób skierowanych do wykonania zadania - załącznik nr 2 do SWZ.</w:t>
            </w:r>
          </w:p>
        </w:tc>
      </w:tr>
      <w:tr w:rsidR="00555EEC" w:rsidRPr="0012157F" w14:paraId="1FAF4005" w14:textId="77777777" w:rsidTr="00E76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095C6" w14:textId="77777777" w:rsidR="00555EEC" w:rsidRPr="0012157F" w:rsidRDefault="00555EEC" w:rsidP="00A253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5EE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EA306" w14:textId="77777777" w:rsidR="00555EEC" w:rsidRPr="0012157F" w:rsidRDefault="00555EEC" w:rsidP="00A253C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5EE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190EBB5" w14:textId="77777777" w:rsidR="00555EEC" w:rsidRPr="0012157F" w:rsidRDefault="00555EEC" w:rsidP="00A253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EEC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555EEC" w:rsidRPr="0012157F" w14:paraId="040AE06A" w14:textId="77777777" w:rsidTr="00E76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7BB50" w14:textId="77777777" w:rsidR="00555EEC" w:rsidRPr="0012157F" w:rsidRDefault="00555EEC" w:rsidP="00A253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5EE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9A814" w14:textId="77777777" w:rsidR="00555EEC" w:rsidRPr="0012157F" w:rsidRDefault="00555EEC" w:rsidP="00A253C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5EE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D51F40F" w14:textId="77777777" w:rsidR="00555EEC" w:rsidRPr="00555EEC" w:rsidRDefault="00555EEC" w:rsidP="00A253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EEC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</w:t>
            </w:r>
          </w:p>
          <w:p w14:paraId="2C0CD9C3" w14:textId="138E84E7" w:rsidR="00555EEC" w:rsidRPr="0012157F" w:rsidRDefault="00555EEC" w:rsidP="00A253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EEC">
              <w:rPr>
                <w:rFonts w:ascii="Arial" w:hAnsi="Arial" w:cs="Arial"/>
                <w:sz w:val="24"/>
                <w:szCs w:val="24"/>
              </w:rPr>
              <w:t>W tym zakresie Zamawiający wymaga aby Wykonawca posiadał licencję na przewóz osób, zgodnie z ustawą o transporcie drogowym (</w:t>
            </w:r>
            <w:proofErr w:type="spellStart"/>
            <w:r w:rsidRPr="00555EE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55EEC">
              <w:rPr>
                <w:rFonts w:ascii="Arial" w:hAnsi="Arial" w:cs="Arial"/>
                <w:sz w:val="24"/>
                <w:szCs w:val="24"/>
              </w:rPr>
              <w:t>. Dz.U. z 2019 r. poz. 2140)</w:t>
            </w:r>
            <w:r w:rsidR="0036468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04FFC6E" w14:textId="77777777" w:rsidR="00E21BB4" w:rsidRPr="0012157F" w:rsidRDefault="00257E73" w:rsidP="00A253C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E83FF9D" w14:textId="77777777" w:rsidR="0094561C" w:rsidRDefault="0094561C" w:rsidP="00A253C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</w:p>
    <w:p w14:paraId="0321CCE0" w14:textId="77777777" w:rsidR="0094561C" w:rsidRDefault="0094561C" w:rsidP="00A253C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</w:p>
    <w:p w14:paraId="0793CB1A" w14:textId="48F1E66D" w:rsidR="00E21BB4" w:rsidRPr="00E21BB4" w:rsidRDefault="00E21BB4" w:rsidP="00A253C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BE34E54" w14:textId="77777777" w:rsidR="00C62F57" w:rsidRDefault="00C62F57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A40DAF5" w14:textId="77777777" w:rsidR="00C62F57" w:rsidRDefault="00C62F57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51CDF2A" w14:textId="77777777" w:rsidR="00721D87" w:rsidRDefault="00E21BB4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FAA3941" w14:textId="77777777" w:rsidR="00721D87" w:rsidRDefault="00E21BB4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0635B23" w14:textId="77777777" w:rsidR="00721D87" w:rsidRPr="00721D87" w:rsidRDefault="00721D87" w:rsidP="00A253C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EAC3678" w14:textId="77777777" w:rsidR="00721D87" w:rsidRDefault="00E21BB4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FB24A85" w14:textId="77777777" w:rsidR="00E21BB4" w:rsidRPr="00E21BB4" w:rsidRDefault="00E21BB4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5E1C19B" w14:textId="77777777" w:rsidR="00E21BB4" w:rsidRDefault="00E21BB4" w:rsidP="00A253C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7672F4A" w14:textId="77777777" w:rsidR="0094561C" w:rsidRDefault="0094561C" w:rsidP="00A253C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00F7CD86" w14:textId="77777777" w:rsidR="0094561C" w:rsidRDefault="0094561C" w:rsidP="00A253C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7CB6C024" w14:textId="77777777" w:rsidR="0094561C" w:rsidRPr="00721D87" w:rsidRDefault="0094561C" w:rsidP="00A253C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70CD49B9" w14:textId="77777777" w:rsidR="00C62F57" w:rsidRDefault="00257E73" w:rsidP="00A253C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7CDBDCC" w14:textId="77777777" w:rsidTr="00CD4DD1">
        <w:tc>
          <w:tcPr>
            <w:tcW w:w="9104" w:type="dxa"/>
            <w:shd w:val="clear" w:color="auto" w:fill="D9D9D9"/>
          </w:tcPr>
          <w:p w14:paraId="0E922623" w14:textId="77777777" w:rsidR="00BE6F04" w:rsidRPr="00650D6C" w:rsidRDefault="00E426EB" w:rsidP="00A253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AF6ED9C" w14:textId="77777777" w:rsidR="00FE4E2B" w:rsidRDefault="00E426EB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FC53226" w14:textId="77777777" w:rsidR="0094561C" w:rsidRDefault="0094561C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E06581" w14:textId="77777777" w:rsidR="0094561C" w:rsidRPr="00E426EB" w:rsidRDefault="0094561C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6313E11" w14:textId="77777777" w:rsidTr="00847232">
        <w:tc>
          <w:tcPr>
            <w:tcW w:w="9104" w:type="dxa"/>
            <w:shd w:val="clear" w:color="auto" w:fill="D9D9D9"/>
          </w:tcPr>
          <w:p w14:paraId="7E0663D8" w14:textId="77777777" w:rsidR="00E426EB" w:rsidRPr="00650D6C" w:rsidRDefault="00E426EB" w:rsidP="00A253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A2701E5" w14:textId="77777777" w:rsidR="00E426EB" w:rsidRPr="0012157F" w:rsidRDefault="00E426EB" w:rsidP="00A253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80815E" w14:textId="77777777" w:rsidR="00E426EB" w:rsidRDefault="00E426EB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C22EAFA" w14:textId="77777777" w:rsidR="0094561C" w:rsidRPr="00E426EB" w:rsidRDefault="0094561C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DEF9817" w14:textId="77777777" w:rsidR="00E426EB" w:rsidRPr="00E426EB" w:rsidRDefault="00E426EB" w:rsidP="00A253CA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AA72E2" w14:textId="77777777" w:rsidR="00E426EB" w:rsidRPr="00FF0EBB" w:rsidRDefault="00E426EB" w:rsidP="00A253CA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50641B6" w14:textId="77777777" w:rsidR="00E426EB" w:rsidRPr="00E426EB" w:rsidRDefault="00E426EB" w:rsidP="00A253CA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C13B563" w14:textId="77777777" w:rsidR="00E426EB" w:rsidRPr="00FF0EBB" w:rsidRDefault="00E426EB" w:rsidP="00A253CA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B2281BD" w14:textId="77777777" w:rsidR="00E426EB" w:rsidRDefault="00E426EB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5D80347" w14:textId="77777777" w:rsidR="0012157F" w:rsidRPr="0012157F" w:rsidRDefault="0012157F" w:rsidP="00A253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02AFE8" w14:textId="77777777" w:rsidR="00524951" w:rsidRDefault="00FE4E2B" w:rsidP="00A253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1232D73" w14:textId="77777777" w:rsidR="00524951" w:rsidRDefault="00524951" w:rsidP="00A253CA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D936A45" w14:textId="77777777" w:rsidR="00FE4E2B" w:rsidRPr="0012157F" w:rsidRDefault="00524951" w:rsidP="00A253CA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B60BC91" w14:textId="77777777" w:rsidR="00484F88" w:rsidRPr="0012157F" w:rsidRDefault="006D536F" w:rsidP="00A253CA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09A96" w14:textId="77777777" w:rsidR="00D96802" w:rsidRDefault="00D96802" w:rsidP="0038231F">
      <w:pPr>
        <w:spacing w:after="0" w:line="240" w:lineRule="auto"/>
      </w:pPr>
      <w:r>
        <w:separator/>
      </w:r>
    </w:p>
  </w:endnote>
  <w:endnote w:type="continuationSeparator" w:id="0">
    <w:p w14:paraId="08BE90D0" w14:textId="77777777" w:rsidR="00D96802" w:rsidRDefault="00D968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6C309" w14:textId="77777777" w:rsidR="00555EEC" w:rsidRDefault="00555E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8AF3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C368BB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7337" w14:textId="77777777" w:rsidR="00555EEC" w:rsidRDefault="00555E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19B80" w14:textId="77777777" w:rsidR="00D96802" w:rsidRDefault="00D96802" w:rsidP="0038231F">
      <w:pPr>
        <w:spacing w:after="0" w:line="240" w:lineRule="auto"/>
      </w:pPr>
      <w:r>
        <w:separator/>
      </w:r>
    </w:p>
  </w:footnote>
  <w:footnote w:type="continuationSeparator" w:id="0">
    <w:p w14:paraId="5CB75634" w14:textId="77777777" w:rsidR="00D96802" w:rsidRDefault="00D96802" w:rsidP="0038231F">
      <w:pPr>
        <w:spacing w:after="0" w:line="240" w:lineRule="auto"/>
      </w:pPr>
      <w:r>
        <w:continuationSeparator/>
      </w:r>
    </w:p>
  </w:footnote>
  <w:footnote w:id="1">
    <w:p w14:paraId="71998C2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AA28D5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914D5B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578D2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5DE9C" w14:textId="77777777" w:rsidR="00555EEC" w:rsidRDefault="00555E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7BFCB" w14:textId="77777777" w:rsidR="00555EEC" w:rsidRDefault="00555E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F1B4F" w14:textId="77777777" w:rsidR="00555EEC" w:rsidRDefault="00555E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6935918">
    <w:abstractNumId w:val="11"/>
  </w:num>
  <w:num w:numId="2" w16cid:durableId="1514108444">
    <w:abstractNumId w:val="0"/>
  </w:num>
  <w:num w:numId="3" w16cid:durableId="1528325415">
    <w:abstractNumId w:val="10"/>
  </w:num>
  <w:num w:numId="4" w16cid:durableId="1166435172">
    <w:abstractNumId w:val="13"/>
  </w:num>
  <w:num w:numId="5" w16cid:durableId="783310132">
    <w:abstractNumId w:val="12"/>
  </w:num>
  <w:num w:numId="6" w16cid:durableId="1618487854">
    <w:abstractNumId w:val="9"/>
  </w:num>
  <w:num w:numId="7" w16cid:durableId="1440906425">
    <w:abstractNumId w:val="1"/>
  </w:num>
  <w:num w:numId="8" w16cid:durableId="323776398">
    <w:abstractNumId w:val="6"/>
  </w:num>
  <w:num w:numId="9" w16cid:durableId="1503742948">
    <w:abstractNumId w:val="4"/>
  </w:num>
  <w:num w:numId="10" w16cid:durableId="562758056">
    <w:abstractNumId w:val="7"/>
  </w:num>
  <w:num w:numId="11" w16cid:durableId="1223448891">
    <w:abstractNumId w:val="5"/>
  </w:num>
  <w:num w:numId="12" w16cid:durableId="2126800914">
    <w:abstractNumId w:val="8"/>
  </w:num>
  <w:num w:numId="13" w16cid:durableId="1350453005">
    <w:abstractNumId w:val="3"/>
  </w:num>
  <w:num w:numId="14" w16cid:durableId="120392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80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468C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5EEC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561C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3CA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6802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2B194F"/>
  <w15:docId w15:val="{76830788-099E-4B09-9021-A43587134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818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3</cp:revision>
  <cp:lastPrinted>2016-07-26T10:32:00Z</cp:lastPrinted>
  <dcterms:created xsi:type="dcterms:W3CDTF">2023-07-05T05:46:00Z</dcterms:created>
  <dcterms:modified xsi:type="dcterms:W3CDTF">2023-07-05T06:09:00Z</dcterms:modified>
</cp:coreProperties>
</file>