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C3B8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C3B8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C3B80">
        <w:rPr>
          <w:sz w:val="22"/>
          <w:szCs w:val="22"/>
        </w:rPr>
        <w:t>2023-07-27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C3B80" w:rsidRPr="00AC3B80" w:rsidRDefault="00AC3B80" w:rsidP="00FB7F50">
      <w:pPr>
        <w:spacing w:after="40"/>
        <w:rPr>
          <w:b/>
          <w:bCs/>
          <w:sz w:val="22"/>
          <w:szCs w:val="22"/>
        </w:rPr>
      </w:pPr>
      <w:r w:rsidRPr="00AC3B80">
        <w:rPr>
          <w:b/>
          <w:bCs/>
          <w:sz w:val="22"/>
          <w:szCs w:val="22"/>
        </w:rPr>
        <w:t>Akademia Górniczo - Hutnicza</w:t>
      </w:r>
    </w:p>
    <w:p w:rsidR="00AC3B80" w:rsidRPr="00AC3B80" w:rsidRDefault="00AC3B80" w:rsidP="00FB7F50">
      <w:pPr>
        <w:spacing w:after="40"/>
        <w:rPr>
          <w:b/>
          <w:bCs/>
          <w:sz w:val="22"/>
          <w:szCs w:val="22"/>
        </w:rPr>
      </w:pPr>
      <w:r w:rsidRPr="00AC3B80">
        <w:rPr>
          <w:b/>
          <w:bCs/>
          <w:sz w:val="22"/>
          <w:szCs w:val="22"/>
        </w:rPr>
        <w:t>im. Stanisława Staszica w Krakowie</w:t>
      </w:r>
    </w:p>
    <w:p w:rsidR="00FB7F50" w:rsidRPr="002245BE" w:rsidRDefault="00AC3B80" w:rsidP="00FB7F50">
      <w:pPr>
        <w:spacing w:after="40"/>
        <w:rPr>
          <w:b/>
          <w:bCs/>
          <w:sz w:val="22"/>
          <w:szCs w:val="22"/>
        </w:rPr>
      </w:pPr>
      <w:r w:rsidRPr="00AC3B80">
        <w:rPr>
          <w:b/>
          <w:bCs/>
          <w:sz w:val="22"/>
          <w:szCs w:val="22"/>
        </w:rPr>
        <w:t>Dział Zamówień Publicznych</w:t>
      </w:r>
    </w:p>
    <w:p w:rsidR="00FB7F50" w:rsidRPr="002245BE" w:rsidRDefault="00AC3B80" w:rsidP="00FB7F50">
      <w:pPr>
        <w:rPr>
          <w:sz w:val="22"/>
          <w:szCs w:val="22"/>
        </w:rPr>
      </w:pPr>
      <w:r w:rsidRPr="00AC3B8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C3B80">
        <w:rPr>
          <w:sz w:val="22"/>
          <w:szCs w:val="22"/>
        </w:rPr>
        <w:t>30</w:t>
      </w:r>
    </w:p>
    <w:p w:rsidR="00FB7F50" w:rsidRPr="002245BE" w:rsidRDefault="00AC3B80" w:rsidP="00FB7F50">
      <w:pPr>
        <w:rPr>
          <w:sz w:val="22"/>
          <w:szCs w:val="22"/>
        </w:rPr>
      </w:pPr>
      <w:r w:rsidRPr="00AC3B8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C3B80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C3B80" w:rsidRPr="00607F9B" w:rsidTr="0019794D">
        <w:trPr>
          <w:trHeight w:val="638"/>
        </w:trPr>
        <w:tc>
          <w:tcPr>
            <w:tcW w:w="959" w:type="dxa"/>
            <w:shd w:val="clear" w:color="auto" w:fill="auto"/>
          </w:tcPr>
          <w:p w:rsidR="00AC3B80" w:rsidRPr="00607F9B" w:rsidRDefault="00AC3B80" w:rsidP="001979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C3B80" w:rsidRPr="00607F9B" w:rsidRDefault="00AC3B80" w:rsidP="001979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C3B8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C3B80">
              <w:rPr>
                <w:b/>
                <w:bCs/>
                <w:sz w:val="22"/>
                <w:szCs w:val="22"/>
              </w:rPr>
              <w:t xml:space="preserve">Dostawa 1 szt. serwera dla </w:t>
            </w:r>
            <w:proofErr w:type="spellStart"/>
            <w:r w:rsidRPr="00AC3B80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AC3B80">
              <w:rPr>
                <w:b/>
                <w:bCs/>
                <w:sz w:val="22"/>
                <w:szCs w:val="22"/>
              </w:rPr>
              <w:t xml:space="preserve"> - KC-zp.272-311/23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C3B80">
              <w:rPr>
                <w:b/>
                <w:sz w:val="22"/>
                <w:szCs w:val="22"/>
              </w:rPr>
              <w:t>KC-zp.272-311/23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C3B80" w:rsidTr="0019794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C3B80" w:rsidRPr="00D26ED6" w:rsidRDefault="00AC3B80" w:rsidP="0019794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C3B80">
              <w:rPr>
                <w:b/>
                <w:sz w:val="22"/>
                <w:szCs w:val="22"/>
              </w:rPr>
              <w:t>PROGRESS Systemy Komputerowe Sp. z o.o.</w:t>
            </w:r>
          </w:p>
          <w:p w:rsidR="00AC3B80" w:rsidRPr="009F0E5C" w:rsidRDefault="00AC3B80" w:rsidP="0019794D">
            <w:pPr>
              <w:jc w:val="both"/>
              <w:rPr>
                <w:bCs/>
                <w:sz w:val="22"/>
                <w:szCs w:val="22"/>
              </w:rPr>
            </w:pPr>
            <w:r w:rsidRPr="00AC3B80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3B80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C3B80" w:rsidRPr="009F0E5C" w:rsidRDefault="00AC3B80" w:rsidP="0019794D">
            <w:pPr>
              <w:jc w:val="both"/>
              <w:rPr>
                <w:bCs/>
                <w:sz w:val="22"/>
                <w:szCs w:val="22"/>
              </w:rPr>
            </w:pPr>
            <w:r w:rsidRPr="00AC3B80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C3B80">
              <w:rPr>
                <w:bCs/>
                <w:sz w:val="22"/>
                <w:szCs w:val="22"/>
              </w:rPr>
              <w:t>Kraków</w:t>
            </w:r>
          </w:p>
          <w:p w:rsidR="00AC3B80" w:rsidRPr="00D26ED6" w:rsidRDefault="00AC3B80" w:rsidP="0019794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C3B80">
              <w:rPr>
                <w:b/>
                <w:sz w:val="22"/>
                <w:szCs w:val="22"/>
              </w:rPr>
              <w:t>28 580.00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C3B80" w:rsidRDefault="00AC3B80" w:rsidP="0019794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276"/>
        <w:gridCol w:w="1417"/>
        <w:gridCol w:w="1559"/>
        <w:gridCol w:w="2127"/>
      </w:tblGrid>
      <w:tr w:rsidR="005D3D4F" w:rsidRPr="008567C7" w:rsidTr="005D3D4F">
        <w:trPr>
          <w:trHeight w:val="510"/>
        </w:trPr>
        <w:tc>
          <w:tcPr>
            <w:tcW w:w="709" w:type="dxa"/>
            <w:vAlign w:val="center"/>
          </w:tcPr>
          <w:p w:rsidR="005D3D4F" w:rsidRPr="008567C7" w:rsidRDefault="005D3D4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5D3D4F" w:rsidRPr="008567C7" w:rsidRDefault="005D3D4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5D3D4F" w:rsidRPr="008567C7" w:rsidRDefault="005D3D4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3B8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5D3D4F" w:rsidRPr="008567C7" w:rsidRDefault="005D3D4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3B80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5D3D4F" w:rsidRPr="008567C7" w:rsidRDefault="005D3D4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3B8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  <w:bookmarkStart w:id="2" w:name="_GoBack"/>
            <w:bookmarkEnd w:id="2"/>
          </w:p>
        </w:tc>
        <w:tc>
          <w:tcPr>
            <w:tcW w:w="2127" w:type="dxa"/>
            <w:vAlign w:val="center"/>
          </w:tcPr>
          <w:p w:rsidR="005D3D4F" w:rsidRPr="008567C7" w:rsidRDefault="005D3D4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D3D4F" w:rsidRPr="008567C7" w:rsidTr="005D3D4F">
        <w:tc>
          <w:tcPr>
            <w:tcW w:w="709" w:type="dxa"/>
            <w:vAlign w:val="center"/>
          </w:tcPr>
          <w:p w:rsidR="005D3D4F" w:rsidRPr="008567C7" w:rsidRDefault="005D3D4F" w:rsidP="001979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3B8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:rsidR="005D3D4F" w:rsidRPr="002B6761" w:rsidRDefault="005D3D4F" w:rsidP="001979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3B80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5D3D4F" w:rsidRPr="008567C7" w:rsidRDefault="005D3D4F" w:rsidP="001979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3B80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3B80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D3D4F" w:rsidRPr="001B7815" w:rsidRDefault="005D3D4F" w:rsidP="001979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3B80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3B8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5D3D4F" w:rsidRPr="008567C7" w:rsidRDefault="005D3D4F" w:rsidP="001979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3B8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5D3D4F" w:rsidRPr="008567C7" w:rsidRDefault="005D3D4F" w:rsidP="001979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3B8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5D3D4F" w:rsidRPr="008567C7" w:rsidRDefault="005D3D4F" w:rsidP="001979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3B8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5D3D4F" w:rsidRPr="008567C7" w:rsidRDefault="005D3D4F" w:rsidP="001979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3B8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D3D4F" w:rsidRPr="008567C7" w:rsidTr="005D3D4F">
        <w:tc>
          <w:tcPr>
            <w:tcW w:w="709" w:type="dxa"/>
            <w:vAlign w:val="center"/>
          </w:tcPr>
          <w:p w:rsidR="005D3D4F" w:rsidRPr="008567C7" w:rsidRDefault="005D3D4F" w:rsidP="001979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3B8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5D3D4F" w:rsidRPr="002B6761" w:rsidRDefault="005D3D4F" w:rsidP="001979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C3B80">
              <w:rPr>
                <w:rFonts w:ascii="Times New Roman" w:hAnsi="Times New Roman" w:cs="Times New Roman"/>
                <w:b/>
                <w:sz w:val="18"/>
                <w:szCs w:val="18"/>
              </w:rPr>
              <w:t>TEST-SYSTEM s.c.</w:t>
            </w:r>
          </w:p>
          <w:p w:rsidR="005D3D4F" w:rsidRPr="008567C7" w:rsidRDefault="005D3D4F" w:rsidP="001979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3B80">
              <w:rPr>
                <w:rFonts w:ascii="Times New Roman" w:hAnsi="Times New Roman" w:cs="Times New Roman"/>
                <w:bCs/>
                <w:sz w:val="18"/>
                <w:szCs w:val="18"/>
              </w:rPr>
              <w:t>Młyńska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3B80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D3D4F" w:rsidRPr="001B7815" w:rsidRDefault="005D3D4F" w:rsidP="001979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C3B80">
              <w:rPr>
                <w:rFonts w:ascii="Times New Roman" w:hAnsi="Times New Roman" w:cs="Times New Roman"/>
                <w:bCs/>
                <w:sz w:val="18"/>
                <w:szCs w:val="18"/>
              </w:rPr>
              <w:t>66-400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C3B80">
              <w:rPr>
                <w:rFonts w:ascii="Times New Roman" w:hAnsi="Times New Roman" w:cs="Times New Roman"/>
                <w:bCs/>
                <w:sz w:val="18"/>
                <w:szCs w:val="18"/>
              </w:rPr>
              <w:t>Gorzów Wielkopolski</w:t>
            </w:r>
          </w:p>
        </w:tc>
        <w:tc>
          <w:tcPr>
            <w:tcW w:w="1276" w:type="dxa"/>
            <w:vAlign w:val="center"/>
          </w:tcPr>
          <w:p w:rsidR="005D3D4F" w:rsidRPr="008567C7" w:rsidRDefault="005D3D4F" w:rsidP="001979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3B80">
              <w:rPr>
                <w:rFonts w:ascii="Times New Roman" w:hAnsi="Times New Roman" w:cs="Times New Roman"/>
                <w:sz w:val="18"/>
                <w:szCs w:val="18"/>
              </w:rPr>
              <w:t xml:space="preserve">  57,61</w:t>
            </w:r>
          </w:p>
        </w:tc>
        <w:tc>
          <w:tcPr>
            <w:tcW w:w="1417" w:type="dxa"/>
            <w:vAlign w:val="center"/>
          </w:tcPr>
          <w:p w:rsidR="005D3D4F" w:rsidRPr="008567C7" w:rsidRDefault="005D3D4F" w:rsidP="001979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3B8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5D3D4F" w:rsidRPr="008567C7" w:rsidRDefault="005D3D4F" w:rsidP="001979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3B8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5D3D4F" w:rsidRPr="008567C7" w:rsidRDefault="005D3D4F" w:rsidP="001979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3B80">
              <w:rPr>
                <w:rFonts w:ascii="Times New Roman" w:hAnsi="Times New Roman" w:cs="Times New Roman"/>
                <w:sz w:val="18"/>
                <w:szCs w:val="18"/>
              </w:rPr>
              <w:t xml:space="preserve">  97,61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72D4" w:rsidRDefault="009B72D4">
      <w:r>
        <w:separator/>
      </w:r>
    </w:p>
  </w:endnote>
  <w:endnote w:type="continuationSeparator" w:id="0">
    <w:p w:rsidR="009B72D4" w:rsidRDefault="009B7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72D4" w:rsidRDefault="009B72D4">
      <w:r>
        <w:separator/>
      </w:r>
    </w:p>
  </w:footnote>
  <w:footnote w:type="continuationSeparator" w:id="0">
    <w:p w:rsidR="009B72D4" w:rsidRDefault="009B7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72D4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3D4F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72D4"/>
    <w:rsid w:val="009F0E5C"/>
    <w:rsid w:val="00A029B8"/>
    <w:rsid w:val="00A17CDB"/>
    <w:rsid w:val="00AA02AC"/>
    <w:rsid w:val="00AC3B80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689C37-0C39-4759-AE68-6D8DC07D8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2023-07-27T08:12:00Z</dcterms:created>
  <dcterms:modified xsi:type="dcterms:W3CDTF">2023-07-27T08:12:00Z</dcterms:modified>
</cp:coreProperties>
</file>