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B012C2" w:rsidRDefault="00C459C4" w:rsidP="00B012C2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B012C2">
        <w:rPr>
          <w:rFonts w:ascii="Arial Narrow" w:hAnsi="Arial Narrow"/>
          <w:sz w:val="22"/>
          <w:szCs w:val="22"/>
        </w:rPr>
        <w:t>Bydgoszcz</w:t>
      </w:r>
      <w:r w:rsidR="00FB7F50" w:rsidRPr="00B012C2">
        <w:rPr>
          <w:rFonts w:ascii="Arial Narrow" w:hAnsi="Arial Narrow"/>
          <w:sz w:val="22"/>
          <w:szCs w:val="22"/>
        </w:rPr>
        <w:t xml:space="preserve"> dnia: </w:t>
      </w:r>
      <w:r w:rsidRPr="00B012C2">
        <w:rPr>
          <w:rFonts w:ascii="Arial Narrow" w:hAnsi="Arial Narrow"/>
          <w:sz w:val="22"/>
          <w:szCs w:val="22"/>
        </w:rPr>
        <w:t>2023-07-2</w:t>
      </w:r>
      <w:r w:rsidR="00B012C2">
        <w:rPr>
          <w:rFonts w:ascii="Arial Narrow" w:hAnsi="Arial Narrow"/>
          <w:sz w:val="22"/>
          <w:szCs w:val="22"/>
        </w:rPr>
        <w:t>7</w:t>
      </w:r>
    </w:p>
    <w:p w:rsidR="00FB7F50" w:rsidRPr="00B012C2" w:rsidRDefault="00C459C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012C2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B012C2" w:rsidRDefault="00C459C4" w:rsidP="00FB7F50">
      <w:pPr>
        <w:rPr>
          <w:rFonts w:ascii="Arial Narrow" w:hAnsi="Arial Narrow"/>
          <w:sz w:val="22"/>
          <w:szCs w:val="22"/>
        </w:rPr>
      </w:pPr>
      <w:r w:rsidRPr="00B012C2">
        <w:rPr>
          <w:rFonts w:ascii="Arial Narrow" w:hAnsi="Arial Narrow"/>
          <w:sz w:val="22"/>
          <w:szCs w:val="22"/>
        </w:rPr>
        <w:t>Powstańców Warszawy</w:t>
      </w:r>
      <w:r w:rsidR="00FB7F50" w:rsidRPr="00B012C2">
        <w:rPr>
          <w:rFonts w:ascii="Arial Narrow" w:hAnsi="Arial Narrow"/>
          <w:sz w:val="22"/>
          <w:szCs w:val="22"/>
        </w:rPr>
        <w:t xml:space="preserve"> </w:t>
      </w:r>
      <w:r w:rsidRPr="00B012C2">
        <w:rPr>
          <w:rFonts w:ascii="Arial Narrow" w:hAnsi="Arial Narrow"/>
          <w:sz w:val="22"/>
          <w:szCs w:val="22"/>
        </w:rPr>
        <w:t>5</w:t>
      </w:r>
    </w:p>
    <w:p w:rsidR="00FB7F50" w:rsidRPr="00B012C2" w:rsidRDefault="00C459C4" w:rsidP="00FB7F50">
      <w:pPr>
        <w:rPr>
          <w:rFonts w:ascii="Arial Narrow" w:hAnsi="Arial Narrow"/>
          <w:sz w:val="22"/>
          <w:szCs w:val="22"/>
        </w:rPr>
      </w:pPr>
      <w:r w:rsidRPr="00B012C2">
        <w:rPr>
          <w:rFonts w:ascii="Arial Narrow" w:hAnsi="Arial Narrow"/>
          <w:sz w:val="22"/>
          <w:szCs w:val="22"/>
        </w:rPr>
        <w:t>85-681</w:t>
      </w:r>
      <w:r w:rsidR="00FB7F50" w:rsidRPr="00B012C2">
        <w:rPr>
          <w:rFonts w:ascii="Arial Narrow" w:hAnsi="Arial Narrow"/>
          <w:sz w:val="22"/>
          <w:szCs w:val="22"/>
        </w:rPr>
        <w:t xml:space="preserve"> </w:t>
      </w:r>
      <w:r w:rsidRPr="00B012C2">
        <w:rPr>
          <w:rFonts w:ascii="Arial Narrow" w:hAnsi="Arial Narrow"/>
          <w:sz w:val="22"/>
          <w:szCs w:val="22"/>
        </w:rPr>
        <w:t>Bydgoszcz</w:t>
      </w:r>
    </w:p>
    <w:p w:rsidR="00FB7F50" w:rsidRPr="00B012C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012C2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B012C2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B012C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012C2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B012C2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B012C2">
        <w:rPr>
          <w:rFonts w:ascii="Arial Narrow" w:hAnsi="Arial Narrow"/>
          <w:sz w:val="28"/>
        </w:rPr>
        <w:t>OGŁOSZENIE</w:t>
      </w:r>
    </w:p>
    <w:p w:rsidR="008642B3" w:rsidRPr="00B012C2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B012C2">
        <w:rPr>
          <w:rFonts w:ascii="Arial Narrow" w:hAnsi="Arial Narrow"/>
          <w:b/>
          <w:sz w:val="28"/>
        </w:rPr>
        <w:t xml:space="preserve">o </w:t>
      </w:r>
      <w:r w:rsidR="0054734E" w:rsidRPr="00B012C2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C459C4" w:rsidRPr="00B012C2" w:rsidTr="007D5E9D">
        <w:trPr>
          <w:trHeight w:val="638"/>
        </w:trPr>
        <w:tc>
          <w:tcPr>
            <w:tcW w:w="959" w:type="dxa"/>
            <w:shd w:val="clear" w:color="auto" w:fill="auto"/>
          </w:tcPr>
          <w:p w:rsidR="00C459C4" w:rsidRPr="00B012C2" w:rsidRDefault="00C459C4" w:rsidP="007D5E9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459C4" w:rsidRPr="00B012C2" w:rsidRDefault="00C459C4" w:rsidP="00B012C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</w:t>
            </w:r>
            <w:r w:rsidR="00B012C2" w:rsidRPr="00B012C2">
              <w:rPr>
                <w:rFonts w:ascii="Arial Narrow" w:hAnsi="Arial Narrow"/>
                <w:sz w:val="22"/>
                <w:szCs w:val="22"/>
              </w:rPr>
              <w:t>u</w:t>
            </w:r>
            <w:r w:rsidRPr="00B012C2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B012C2" w:rsidRPr="00B012C2">
              <w:rPr>
                <w:rFonts w:ascii="Arial Narrow" w:hAnsi="Arial Narrow"/>
                <w:sz w:val="22"/>
                <w:szCs w:val="22"/>
              </w:rPr>
              <w:t>ego</w:t>
            </w:r>
            <w:r w:rsidRPr="00B012C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012C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012C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012C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012C2">
              <w:rPr>
                <w:rFonts w:ascii="Arial Narrow" w:hAnsi="Arial Narrow"/>
                <w:b/>
                <w:bCs/>
                <w:sz w:val="22"/>
                <w:szCs w:val="22"/>
              </w:rPr>
              <w:t>Przeglądy i naprawy sprzętu medycznego</w:t>
            </w:r>
            <w:r w:rsidRPr="00B012C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012C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012C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012C2">
              <w:rPr>
                <w:rFonts w:ascii="Arial Narrow" w:hAnsi="Arial Narrow"/>
                <w:b/>
                <w:sz w:val="22"/>
                <w:szCs w:val="22"/>
              </w:rPr>
              <w:t xml:space="preserve"> 44/2023</w:t>
            </w:r>
            <w:r w:rsidRPr="00B012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B012C2">
        <w:rPr>
          <w:rFonts w:ascii="Arial Narrow" w:hAnsi="Arial Narrow"/>
          <w:sz w:val="22"/>
          <w:szCs w:val="22"/>
        </w:rPr>
        <w:t xml:space="preserve">Zamawiający, </w:t>
      </w:r>
      <w:r w:rsidR="00C459C4" w:rsidRPr="00B012C2">
        <w:rPr>
          <w:rFonts w:ascii="Arial Narrow" w:hAnsi="Arial Narrow"/>
          <w:b/>
          <w:sz w:val="22"/>
          <w:szCs w:val="22"/>
        </w:rPr>
        <w:t>10WSzKzP SPZOZ</w:t>
      </w:r>
      <w:r w:rsidRPr="00B012C2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B012C2">
        <w:rPr>
          <w:rFonts w:ascii="Arial Narrow" w:hAnsi="Arial Narrow"/>
          <w:sz w:val="22"/>
          <w:szCs w:val="22"/>
        </w:rPr>
        <w:t xml:space="preserve"> pkt. 1 i ust. 2</w:t>
      </w:r>
      <w:r w:rsidRPr="00B012C2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C459C4" w:rsidRPr="00B012C2">
        <w:rPr>
          <w:rFonts w:ascii="Arial Narrow" w:hAnsi="Arial Narrow"/>
          <w:sz w:val="22"/>
          <w:szCs w:val="22"/>
        </w:rPr>
        <w:t>(</w:t>
      </w:r>
      <w:r w:rsidR="00B012C2" w:rsidRPr="00B012C2">
        <w:rPr>
          <w:rFonts w:ascii="Arial Narrow" w:hAnsi="Arial Narrow"/>
          <w:sz w:val="22"/>
          <w:szCs w:val="22"/>
        </w:rPr>
        <w:t>tj.</w:t>
      </w:r>
      <w:r w:rsidR="00C459C4" w:rsidRPr="00B012C2">
        <w:rPr>
          <w:rFonts w:ascii="Arial Narrow" w:hAnsi="Arial Narrow"/>
          <w:sz w:val="22"/>
          <w:szCs w:val="22"/>
        </w:rPr>
        <w:t xml:space="preserve"> Dz. U. z 2022r. poz. 1710)</w:t>
      </w:r>
      <w:r w:rsidRPr="00B012C2">
        <w:rPr>
          <w:rFonts w:ascii="Arial Narrow" w:hAnsi="Arial Narrow"/>
          <w:sz w:val="22"/>
          <w:szCs w:val="22"/>
        </w:rPr>
        <w:t>, zwanej dalej „ustawą Pzp”</w:t>
      </w:r>
      <w:r w:rsidR="00D26ED6" w:rsidRPr="00B012C2">
        <w:rPr>
          <w:rFonts w:ascii="Arial Narrow" w:hAnsi="Arial Narrow"/>
          <w:sz w:val="22"/>
          <w:szCs w:val="22"/>
        </w:rPr>
        <w:t xml:space="preserve">, </w:t>
      </w:r>
      <w:r w:rsidRPr="00B012C2">
        <w:rPr>
          <w:rFonts w:ascii="Arial Narrow" w:hAnsi="Arial Narrow"/>
          <w:sz w:val="22"/>
          <w:szCs w:val="22"/>
        </w:rPr>
        <w:t>informuje</w:t>
      </w:r>
      <w:r w:rsidR="00D26ED6" w:rsidRPr="00B012C2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B012C2">
        <w:rPr>
          <w:rFonts w:ascii="Arial Narrow" w:hAnsi="Arial Narrow"/>
          <w:sz w:val="22"/>
          <w:szCs w:val="22"/>
        </w:rPr>
        <w:t>najkorzystniejsz</w:t>
      </w:r>
      <w:r w:rsidR="00D26ED6" w:rsidRPr="00B012C2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B012C2">
        <w:rPr>
          <w:rFonts w:ascii="Arial Narrow" w:hAnsi="Arial Narrow"/>
          <w:sz w:val="22"/>
          <w:szCs w:val="22"/>
        </w:rPr>
        <w:t>ofer</w:t>
      </w:r>
      <w:r w:rsidR="00D26ED6" w:rsidRPr="00B012C2">
        <w:rPr>
          <w:rFonts w:ascii="Arial Narrow" w:hAnsi="Arial Narrow"/>
          <w:sz w:val="22"/>
          <w:szCs w:val="22"/>
        </w:rPr>
        <w:t>t</w:t>
      </w:r>
      <w:r w:rsidR="009F0E5C" w:rsidRPr="00B012C2">
        <w:rPr>
          <w:rFonts w:ascii="Arial Narrow" w:hAnsi="Arial Narrow"/>
          <w:sz w:val="22"/>
          <w:szCs w:val="22"/>
        </w:rPr>
        <w:t>a</w:t>
      </w:r>
      <w:r w:rsidR="00D26ED6" w:rsidRPr="00B012C2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459C4" w:rsidRPr="00B012C2" w:rsidTr="007D5E9D">
        <w:trPr>
          <w:cantSplit/>
        </w:trPr>
        <w:tc>
          <w:tcPr>
            <w:tcW w:w="9498" w:type="dxa"/>
          </w:tcPr>
          <w:p w:rsidR="00C459C4" w:rsidRPr="00B012C2" w:rsidRDefault="00C459C4" w:rsidP="007D5E9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012C2">
              <w:rPr>
                <w:rFonts w:ascii="Arial Narrow" w:hAnsi="Arial Narrow"/>
                <w:b/>
                <w:sz w:val="22"/>
                <w:szCs w:val="22"/>
              </w:rPr>
              <w:t>Medima</w:t>
            </w:r>
            <w:proofErr w:type="spellEnd"/>
            <w:r w:rsidRPr="00B012C2">
              <w:rPr>
                <w:rFonts w:ascii="Arial Narrow" w:hAnsi="Arial Narrow"/>
                <w:b/>
                <w:sz w:val="22"/>
                <w:szCs w:val="22"/>
              </w:rPr>
              <w:t xml:space="preserve"> Sp. z o.o.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 xml:space="preserve">Al. Jerozolimskie 200 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>02-486 Warszawa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 xml:space="preserve">Zadanie nr 2: Przeglądy pomp infuzyjnych </w:t>
            </w:r>
            <w:proofErr w:type="spellStart"/>
            <w:r w:rsidRPr="00B012C2">
              <w:rPr>
                <w:rFonts w:ascii="Arial Narrow" w:hAnsi="Arial Narrow"/>
                <w:sz w:val="22"/>
                <w:szCs w:val="22"/>
              </w:rPr>
              <w:t>strzykawkowych</w:t>
            </w:r>
            <w:proofErr w:type="spellEnd"/>
            <w:r w:rsidRPr="00B012C2">
              <w:rPr>
                <w:rFonts w:ascii="Arial Narrow" w:hAnsi="Arial Narrow"/>
                <w:sz w:val="22"/>
                <w:szCs w:val="22"/>
              </w:rPr>
              <w:t xml:space="preserve"> S300 za cenę brutto </w:t>
            </w:r>
            <w:r w:rsidRPr="00B012C2">
              <w:rPr>
                <w:rFonts w:ascii="Arial Narrow" w:hAnsi="Arial Narrow"/>
                <w:b/>
                <w:sz w:val="22"/>
                <w:szCs w:val="22"/>
              </w:rPr>
              <w:t>6 172.20 zł</w:t>
            </w:r>
            <w:r w:rsidRPr="00B012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012C2" w:rsidRPr="00D607BC" w:rsidRDefault="00B012C2" w:rsidP="00B012C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607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607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459C4" w:rsidRPr="00B012C2" w:rsidRDefault="00B012C2" w:rsidP="00B012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D607B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C459C4" w:rsidRPr="00B012C2" w:rsidTr="007D5E9D">
        <w:trPr>
          <w:cantSplit/>
        </w:trPr>
        <w:tc>
          <w:tcPr>
            <w:tcW w:w="9498" w:type="dxa"/>
          </w:tcPr>
          <w:p w:rsidR="00C459C4" w:rsidRPr="00B012C2" w:rsidRDefault="00C459C4" w:rsidP="007D5E9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012C2">
              <w:rPr>
                <w:rFonts w:ascii="Arial Narrow" w:hAnsi="Arial Narrow"/>
                <w:b/>
                <w:sz w:val="22"/>
                <w:szCs w:val="22"/>
              </w:rPr>
              <w:t>MIRO Sp. z o.o.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>Mińska 25B /U1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>03-808 Warszawa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 xml:space="preserve">Zadanie nr 3: Przeglądy Spirometrów VYNTUS APS i spirometru MASTERSCOPE PC  oraz kabin </w:t>
            </w:r>
            <w:proofErr w:type="spellStart"/>
            <w:r w:rsidRPr="00B012C2">
              <w:rPr>
                <w:rFonts w:ascii="Arial Narrow" w:hAnsi="Arial Narrow"/>
                <w:sz w:val="22"/>
                <w:szCs w:val="22"/>
              </w:rPr>
              <w:t>bodypletyzmograficznych</w:t>
            </w:r>
            <w:proofErr w:type="spellEnd"/>
            <w:r w:rsidRPr="00B012C2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B012C2">
              <w:rPr>
                <w:rFonts w:ascii="Arial Narrow" w:hAnsi="Arial Narrow"/>
                <w:b/>
                <w:sz w:val="22"/>
                <w:szCs w:val="22"/>
              </w:rPr>
              <w:t>17 280.00 zł</w:t>
            </w:r>
            <w:r w:rsidRPr="00B012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012C2" w:rsidRPr="00D607BC" w:rsidRDefault="00B012C2" w:rsidP="00B012C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607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607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459C4" w:rsidRPr="00B012C2" w:rsidRDefault="00B012C2" w:rsidP="00B012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D607B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C459C4" w:rsidRPr="00B012C2" w:rsidTr="007D5E9D">
        <w:trPr>
          <w:cantSplit/>
        </w:trPr>
        <w:tc>
          <w:tcPr>
            <w:tcW w:w="9498" w:type="dxa"/>
          </w:tcPr>
          <w:p w:rsidR="00C459C4" w:rsidRPr="00B012C2" w:rsidRDefault="00C459C4" w:rsidP="007D5E9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012C2">
              <w:rPr>
                <w:rFonts w:ascii="Arial Narrow" w:hAnsi="Arial Narrow"/>
                <w:b/>
                <w:sz w:val="22"/>
                <w:szCs w:val="22"/>
              </w:rPr>
              <w:t xml:space="preserve">Elektro </w:t>
            </w:r>
            <w:proofErr w:type="spellStart"/>
            <w:r w:rsidRPr="00B012C2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B012C2">
              <w:rPr>
                <w:rFonts w:ascii="Arial Narrow" w:hAnsi="Arial Narrow"/>
                <w:b/>
                <w:sz w:val="22"/>
                <w:szCs w:val="22"/>
              </w:rPr>
              <w:t xml:space="preserve"> Grzegorz </w:t>
            </w:r>
            <w:proofErr w:type="spellStart"/>
            <w:r w:rsidRPr="00B012C2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 xml:space="preserve">ul. Zabierzowska 11 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>32-005 Niepołomice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 xml:space="preserve">Zadanie nr 10: Przeglądy </w:t>
            </w:r>
            <w:proofErr w:type="spellStart"/>
            <w:r w:rsidRPr="00B012C2">
              <w:rPr>
                <w:rFonts w:ascii="Arial Narrow" w:hAnsi="Arial Narrow"/>
                <w:sz w:val="22"/>
                <w:szCs w:val="22"/>
              </w:rPr>
              <w:t>zaklejarek</w:t>
            </w:r>
            <w:proofErr w:type="spellEnd"/>
            <w:r w:rsidRPr="00B012C2">
              <w:rPr>
                <w:rFonts w:ascii="Arial Narrow" w:hAnsi="Arial Narrow"/>
                <w:sz w:val="22"/>
                <w:szCs w:val="22"/>
              </w:rPr>
              <w:t xml:space="preserve"> półautomatycznych CLEARVUE, </w:t>
            </w:r>
            <w:proofErr w:type="spellStart"/>
            <w:r w:rsidRPr="00B012C2">
              <w:rPr>
                <w:rFonts w:ascii="Arial Narrow" w:hAnsi="Arial Narrow"/>
                <w:sz w:val="22"/>
                <w:szCs w:val="22"/>
              </w:rPr>
              <w:t>zatapiarki</w:t>
            </w:r>
            <w:proofErr w:type="spellEnd"/>
            <w:r w:rsidRPr="00B012C2">
              <w:rPr>
                <w:rFonts w:ascii="Arial Narrow" w:hAnsi="Arial Narrow"/>
                <w:sz w:val="22"/>
                <w:szCs w:val="22"/>
              </w:rPr>
              <w:t xml:space="preserve"> EC500 z płytą chłodzącą, modułem zatapiającym i płytą grzewczą, oraz procesorów próżniowych EXCELSIOR za cenę brutto </w:t>
            </w:r>
            <w:r w:rsidRPr="00B012C2">
              <w:rPr>
                <w:rFonts w:ascii="Arial Narrow" w:hAnsi="Arial Narrow"/>
                <w:b/>
                <w:sz w:val="22"/>
                <w:szCs w:val="22"/>
              </w:rPr>
              <w:t>20 263.91 zł</w:t>
            </w:r>
            <w:r w:rsidRPr="00B012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012C2" w:rsidRPr="00D607BC" w:rsidRDefault="00B012C2" w:rsidP="00B012C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607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607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459C4" w:rsidRPr="00B012C2" w:rsidRDefault="00B012C2" w:rsidP="00B012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D607B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2B6F09" w:rsidRPr="00B012C2" w:rsidTr="007D5E9D">
        <w:trPr>
          <w:cantSplit/>
        </w:trPr>
        <w:tc>
          <w:tcPr>
            <w:tcW w:w="9498" w:type="dxa"/>
          </w:tcPr>
          <w:p w:rsidR="002B6F09" w:rsidRPr="002B6F09" w:rsidRDefault="002B6F09" w:rsidP="002B6F09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2B6F09">
              <w:rPr>
                <w:rFonts w:ascii="Arial Narrow" w:hAnsi="Arial Narrow"/>
                <w:b/>
                <w:bCs/>
                <w:sz w:val="22"/>
                <w:szCs w:val="20"/>
              </w:rPr>
              <w:lastRenderedPageBreak/>
              <w:t>Biameditek</w:t>
            </w:r>
            <w:proofErr w:type="spellEnd"/>
            <w:r w:rsidRPr="002B6F09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Sp. z o.o.</w:t>
            </w:r>
          </w:p>
          <w:p w:rsidR="002B6F09" w:rsidRPr="002B6F09" w:rsidRDefault="002B6F09" w:rsidP="002B6F09">
            <w:pPr>
              <w:rPr>
                <w:rFonts w:ascii="Arial Narrow" w:hAnsi="Arial Narrow"/>
                <w:sz w:val="22"/>
                <w:szCs w:val="20"/>
              </w:rPr>
            </w:pPr>
            <w:proofErr w:type="spellStart"/>
            <w:r w:rsidRPr="002B6F09">
              <w:rPr>
                <w:rFonts w:ascii="Arial Narrow" w:hAnsi="Arial Narrow"/>
                <w:sz w:val="22"/>
                <w:szCs w:val="20"/>
              </w:rPr>
              <w:t>Elewatorska</w:t>
            </w:r>
            <w:proofErr w:type="spellEnd"/>
            <w:r w:rsidRPr="002B6F09">
              <w:rPr>
                <w:rFonts w:ascii="Arial Narrow" w:hAnsi="Arial Narrow"/>
                <w:sz w:val="22"/>
                <w:szCs w:val="20"/>
              </w:rPr>
              <w:t xml:space="preserve"> 58</w:t>
            </w:r>
          </w:p>
          <w:p w:rsidR="002B6F09" w:rsidRPr="002B6F09" w:rsidRDefault="002B6F09" w:rsidP="002B6F09">
            <w:pPr>
              <w:spacing w:before="60" w:after="40"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2B6F09">
              <w:rPr>
                <w:rFonts w:ascii="Arial Narrow" w:hAnsi="Arial Narrow"/>
                <w:sz w:val="22"/>
                <w:szCs w:val="20"/>
              </w:rPr>
              <w:t>15-620 Białystok</w:t>
            </w:r>
          </w:p>
          <w:p w:rsidR="002B6F09" w:rsidRPr="002B6F09" w:rsidRDefault="002B6F09" w:rsidP="002B6F09">
            <w:pPr>
              <w:spacing w:before="120" w:line="276" w:lineRule="auto"/>
              <w:jc w:val="both"/>
              <w:rPr>
                <w:rFonts w:ascii="Arial Narrow" w:hAnsi="Arial Narrow" w:cs="Arial"/>
                <w:b/>
                <w:bCs/>
                <w:color w:val="000000"/>
                <w:szCs w:val="22"/>
              </w:rPr>
            </w:pPr>
            <w:r w:rsidRPr="002B6F09">
              <w:rPr>
                <w:rFonts w:ascii="Arial Narrow" w:hAnsi="Arial Narrow"/>
                <w:sz w:val="22"/>
                <w:szCs w:val="20"/>
              </w:rPr>
              <w:t>Na zadane nr 12 - Przeglądy Defibrylatora z kardiowersją BENEHEART D3 i defibrylatorów z kardiowersją i pomiarem saturacji BENEHEART D3</w:t>
            </w:r>
            <w:r>
              <w:rPr>
                <w:rFonts w:ascii="Arial Narrow" w:hAnsi="Arial Narrow"/>
                <w:sz w:val="22"/>
                <w:szCs w:val="20"/>
              </w:rPr>
              <w:t xml:space="preserve"> za cenę brutto </w:t>
            </w:r>
            <w:r w:rsidRPr="002B6F09">
              <w:rPr>
                <w:rFonts w:ascii="Arial Narrow" w:hAnsi="Arial Narrow"/>
                <w:b/>
                <w:sz w:val="22"/>
                <w:szCs w:val="20"/>
              </w:rPr>
              <w:t>3 888,00 zł</w:t>
            </w:r>
          </w:p>
          <w:p w:rsidR="002B6F09" w:rsidRPr="00D607BC" w:rsidRDefault="002B6F09" w:rsidP="002B6F09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607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607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2B6F09" w:rsidRPr="00B012C2" w:rsidRDefault="002B6F09" w:rsidP="002B6F0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607B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  <w:tr w:rsidR="00C459C4" w:rsidRPr="00B012C2" w:rsidTr="007D5E9D">
        <w:trPr>
          <w:cantSplit/>
        </w:trPr>
        <w:tc>
          <w:tcPr>
            <w:tcW w:w="9498" w:type="dxa"/>
          </w:tcPr>
          <w:p w:rsidR="00C459C4" w:rsidRPr="00B012C2" w:rsidRDefault="00C459C4" w:rsidP="007D5E9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012C2">
              <w:rPr>
                <w:rFonts w:ascii="Arial Narrow" w:hAnsi="Arial Narrow"/>
                <w:b/>
                <w:sz w:val="22"/>
                <w:szCs w:val="22"/>
              </w:rPr>
              <w:t>Aesculap</w:t>
            </w:r>
            <w:proofErr w:type="spellEnd"/>
            <w:r w:rsidRPr="00B012C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012C2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B012C2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 xml:space="preserve">Tysiąclecia 14 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>64-300 Nowy Tomyśl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 xml:space="preserve">Zadanie nr 20: Przegląd techniczny </w:t>
            </w:r>
            <w:proofErr w:type="spellStart"/>
            <w:r w:rsidRPr="00B012C2">
              <w:rPr>
                <w:rFonts w:ascii="Arial Narrow" w:hAnsi="Arial Narrow"/>
                <w:sz w:val="22"/>
                <w:szCs w:val="22"/>
              </w:rPr>
              <w:t>insuflatora</w:t>
            </w:r>
            <w:proofErr w:type="spellEnd"/>
            <w:r w:rsidRPr="00B012C2">
              <w:rPr>
                <w:rFonts w:ascii="Arial Narrow" w:hAnsi="Arial Narrow"/>
                <w:sz w:val="22"/>
                <w:szCs w:val="22"/>
              </w:rPr>
              <w:t xml:space="preserve"> PG150 za cenę brutto </w:t>
            </w:r>
            <w:r w:rsidRPr="00B012C2">
              <w:rPr>
                <w:rFonts w:ascii="Arial Narrow" w:hAnsi="Arial Narrow"/>
                <w:b/>
                <w:sz w:val="22"/>
                <w:szCs w:val="22"/>
              </w:rPr>
              <w:t>3 084.48 zł</w:t>
            </w:r>
            <w:r w:rsidRPr="00B012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012C2" w:rsidRPr="00D607BC" w:rsidRDefault="00B012C2" w:rsidP="00B012C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607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607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459C4" w:rsidRPr="00B012C2" w:rsidRDefault="00B012C2" w:rsidP="00B012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D607B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C459C4" w:rsidRPr="00B012C2" w:rsidTr="007D5E9D">
        <w:trPr>
          <w:cantSplit/>
        </w:trPr>
        <w:tc>
          <w:tcPr>
            <w:tcW w:w="9498" w:type="dxa"/>
          </w:tcPr>
          <w:p w:rsidR="00C459C4" w:rsidRPr="00B012C2" w:rsidRDefault="00C459C4" w:rsidP="007D5E9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012C2">
              <w:rPr>
                <w:rFonts w:ascii="Arial Narrow" w:hAnsi="Arial Narrow"/>
                <w:b/>
                <w:sz w:val="22"/>
                <w:szCs w:val="22"/>
              </w:rPr>
              <w:t>Biameditek</w:t>
            </w:r>
            <w:proofErr w:type="spellEnd"/>
            <w:r w:rsidRPr="00B012C2">
              <w:rPr>
                <w:rFonts w:ascii="Arial Narrow" w:hAnsi="Arial Narrow"/>
                <w:b/>
                <w:sz w:val="22"/>
                <w:szCs w:val="22"/>
              </w:rPr>
              <w:t xml:space="preserve"> Sp. z o.o.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B012C2">
              <w:rPr>
                <w:rFonts w:ascii="Arial Narrow" w:hAnsi="Arial Narrow"/>
                <w:bCs/>
                <w:sz w:val="22"/>
                <w:szCs w:val="22"/>
              </w:rPr>
              <w:t>Elewatorska</w:t>
            </w:r>
            <w:proofErr w:type="spellEnd"/>
            <w:r w:rsidRPr="00B012C2">
              <w:rPr>
                <w:rFonts w:ascii="Arial Narrow" w:hAnsi="Arial Narrow"/>
                <w:bCs/>
                <w:sz w:val="22"/>
                <w:szCs w:val="22"/>
              </w:rPr>
              <w:t xml:space="preserve"> 58 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>15-620 Białystok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 xml:space="preserve">Zadanie nr 23:  Przeglądy respiratora MINDRAY SV300 za cenę brutto </w:t>
            </w:r>
            <w:r w:rsidRPr="00B012C2">
              <w:rPr>
                <w:rFonts w:ascii="Arial Narrow" w:hAnsi="Arial Narrow"/>
                <w:b/>
                <w:sz w:val="22"/>
                <w:szCs w:val="22"/>
              </w:rPr>
              <w:t>3 697.92 zł</w:t>
            </w:r>
            <w:r w:rsidRPr="00B012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012C2" w:rsidRPr="00D607BC" w:rsidRDefault="00B012C2" w:rsidP="00B012C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607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607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459C4" w:rsidRPr="00B012C2" w:rsidRDefault="00B012C2" w:rsidP="00B012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D607B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C459C4" w:rsidRPr="00B012C2" w:rsidTr="007D5E9D">
        <w:trPr>
          <w:cantSplit/>
        </w:trPr>
        <w:tc>
          <w:tcPr>
            <w:tcW w:w="9498" w:type="dxa"/>
          </w:tcPr>
          <w:p w:rsidR="00C459C4" w:rsidRPr="00B012C2" w:rsidRDefault="00C459C4" w:rsidP="007D5E9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012C2">
              <w:rPr>
                <w:rFonts w:ascii="Arial Narrow" w:hAnsi="Arial Narrow"/>
                <w:b/>
                <w:sz w:val="22"/>
                <w:szCs w:val="22"/>
              </w:rPr>
              <w:t>Diatec</w:t>
            </w:r>
            <w:proofErr w:type="spellEnd"/>
            <w:r w:rsidRPr="00B012C2">
              <w:rPr>
                <w:rFonts w:ascii="Arial Narrow" w:hAnsi="Arial Narrow"/>
                <w:b/>
                <w:sz w:val="22"/>
                <w:szCs w:val="22"/>
              </w:rPr>
              <w:t xml:space="preserve"> Polska sp. z o.o.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 xml:space="preserve">Al. Jana Pawła II 22 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>00-133 Warszawa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 xml:space="preserve">Zadanie nr 28: Przeglądy aparatu do ABR ECLIPSE, EP25 za cenę brutto </w:t>
            </w:r>
            <w:r w:rsidRPr="00B012C2">
              <w:rPr>
                <w:rFonts w:ascii="Arial Narrow" w:hAnsi="Arial Narrow"/>
                <w:b/>
                <w:sz w:val="22"/>
                <w:szCs w:val="22"/>
              </w:rPr>
              <w:t>3 434.40 zł</w:t>
            </w:r>
            <w:r w:rsidRPr="00B012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012C2" w:rsidRPr="00D607BC" w:rsidRDefault="00B012C2" w:rsidP="00B012C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607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607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459C4" w:rsidRPr="00B012C2" w:rsidRDefault="00B012C2" w:rsidP="00B012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D607B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C459C4" w:rsidRPr="00B012C2" w:rsidTr="007D5E9D">
        <w:trPr>
          <w:cantSplit/>
        </w:trPr>
        <w:tc>
          <w:tcPr>
            <w:tcW w:w="9498" w:type="dxa"/>
          </w:tcPr>
          <w:p w:rsidR="00C459C4" w:rsidRPr="00B012C2" w:rsidRDefault="00C459C4" w:rsidP="007D5E9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012C2">
              <w:rPr>
                <w:rFonts w:ascii="Arial Narrow" w:hAnsi="Arial Narrow"/>
                <w:b/>
                <w:sz w:val="22"/>
                <w:szCs w:val="22"/>
              </w:rPr>
              <w:t xml:space="preserve">AB </w:t>
            </w:r>
            <w:proofErr w:type="spellStart"/>
            <w:r w:rsidRPr="00B012C2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B012C2">
              <w:rPr>
                <w:rFonts w:ascii="Arial Narrow" w:hAnsi="Arial Narrow"/>
                <w:b/>
                <w:sz w:val="22"/>
                <w:szCs w:val="22"/>
              </w:rPr>
              <w:t>-Serwis Arkadiusz Dobkowski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>Sikorskiego 8 /6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>07-410 Ostrołęka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 xml:space="preserve">Zadanie nr 33:  Przeglądy mobilnego aparatu do prowadzenia </w:t>
            </w:r>
            <w:proofErr w:type="spellStart"/>
            <w:r w:rsidRPr="00B012C2">
              <w:rPr>
                <w:rFonts w:ascii="Arial Narrow" w:hAnsi="Arial Narrow"/>
                <w:sz w:val="22"/>
                <w:szCs w:val="22"/>
              </w:rPr>
              <w:t>oksygenacji</w:t>
            </w:r>
            <w:proofErr w:type="spellEnd"/>
            <w:r w:rsidRPr="00B012C2">
              <w:rPr>
                <w:rFonts w:ascii="Arial Narrow" w:hAnsi="Arial Narrow"/>
                <w:sz w:val="22"/>
                <w:szCs w:val="22"/>
              </w:rPr>
              <w:t xml:space="preserve"> (ECMO) ROTAFLOW + HU35 za cenę brutto </w:t>
            </w:r>
            <w:r w:rsidRPr="00B012C2">
              <w:rPr>
                <w:rFonts w:ascii="Arial Narrow" w:hAnsi="Arial Narrow"/>
                <w:b/>
                <w:sz w:val="22"/>
                <w:szCs w:val="22"/>
              </w:rPr>
              <w:t>12 528.00 zł</w:t>
            </w:r>
            <w:r w:rsidRPr="00B012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012C2" w:rsidRPr="00D607BC" w:rsidRDefault="00B012C2" w:rsidP="00B012C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607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607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459C4" w:rsidRPr="00B012C2" w:rsidRDefault="00B012C2" w:rsidP="00B012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D607B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C459C4" w:rsidRPr="00B012C2" w:rsidTr="007D5E9D">
        <w:trPr>
          <w:cantSplit/>
        </w:trPr>
        <w:tc>
          <w:tcPr>
            <w:tcW w:w="9498" w:type="dxa"/>
          </w:tcPr>
          <w:p w:rsidR="00C459C4" w:rsidRPr="00B012C2" w:rsidRDefault="00C459C4" w:rsidP="007D5E9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012C2">
              <w:rPr>
                <w:rFonts w:ascii="Arial Narrow" w:hAnsi="Arial Narrow"/>
                <w:b/>
                <w:sz w:val="22"/>
                <w:szCs w:val="22"/>
              </w:rPr>
              <w:lastRenderedPageBreak/>
              <w:t>COMED S.C. Krzysztof Pilarski, Wojciech Grunwald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>1 Maja 20 /1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>75-800 Koszalin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 xml:space="preserve">Zadanie nr 42: Przeglądy aparatu EMG </w:t>
            </w:r>
            <w:proofErr w:type="spellStart"/>
            <w:r w:rsidRPr="00B012C2">
              <w:rPr>
                <w:rFonts w:ascii="Arial Narrow" w:hAnsi="Arial Narrow"/>
                <w:sz w:val="22"/>
                <w:szCs w:val="22"/>
              </w:rPr>
              <w:t>Keypint</w:t>
            </w:r>
            <w:proofErr w:type="spellEnd"/>
            <w:r w:rsidRPr="00B012C2">
              <w:rPr>
                <w:rFonts w:ascii="Arial Narrow" w:hAnsi="Arial Narrow"/>
                <w:sz w:val="22"/>
                <w:szCs w:val="22"/>
              </w:rPr>
              <w:t xml:space="preserve"> Focus za cenę brutto </w:t>
            </w:r>
            <w:r w:rsidRPr="00B012C2">
              <w:rPr>
                <w:rFonts w:ascii="Arial Narrow" w:hAnsi="Arial Narrow"/>
                <w:b/>
                <w:sz w:val="22"/>
                <w:szCs w:val="22"/>
              </w:rPr>
              <w:t>2 613.60 zł</w:t>
            </w:r>
            <w:r w:rsidRPr="00B012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012C2" w:rsidRPr="00D607BC" w:rsidRDefault="00B012C2" w:rsidP="00B012C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607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607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459C4" w:rsidRPr="00B012C2" w:rsidRDefault="00B012C2" w:rsidP="00B012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D607B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C459C4" w:rsidRPr="00B012C2" w:rsidTr="007D5E9D">
        <w:trPr>
          <w:cantSplit/>
        </w:trPr>
        <w:tc>
          <w:tcPr>
            <w:tcW w:w="9498" w:type="dxa"/>
          </w:tcPr>
          <w:p w:rsidR="00C459C4" w:rsidRPr="00B012C2" w:rsidRDefault="00C459C4" w:rsidP="007D5E9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012C2">
              <w:rPr>
                <w:rFonts w:ascii="Arial Narrow" w:hAnsi="Arial Narrow"/>
                <w:b/>
                <w:sz w:val="22"/>
                <w:szCs w:val="22"/>
              </w:rPr>
              <w:t>DIAG-MED Grażyna Konecka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>Słowikowskiego 85A /H6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>05-090 Raszyn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 xml:space="preserve">Zadanie nr 49: Aktualizacja oprogramowania analizatora parametrów krytycznych krwi ISTAT ABBOTT za cenę brutto </w:t>
            </w:r>
            <w:r w:rsidRPr="00B012C2">
              <w:rPr>
                <w:rFonts w:ascii="Arial Narrow" w:hAnsi="Arial Narrow"/>
                <w:b/>
                <w:sz w:val="22"/>
                <w:szCs w:val="22"/>
              </w:rPr>
              <w:t>1 080.00 zł</w:t>
            </w:r>
            <w:r w:rsidRPr="00B012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012C2" w:rsidRPr="00D607BC" w:rsidRDefault="00B012C2" w:rsidP="00B012C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607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607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459C4" w:rsidRPr="00B012C2" w:rsidRDefault="00B012C2" w:rsidP="00B012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D607B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2B6F09" w:rsidRPr="00B012C2" w:rsidTr="007D5E9D">
        <w:trPr>
          <w:cantSplit/>
        </w:trPr>
        <w:tc>
          <w:tcPr>
            <w:tcW w:w="9498" w:type="dxa"/>
          </w:tcPr>
          <w:p w:rsidR="002B6F09" w:rsidRPr="002B6F09" w:rsidRDefault="002B6F09" w:rsidP="002B6F09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2B6F09">
              <w:rPr>
                <w:rFonts w:ascii="Arial Narrow" w:hAnsi="Arial Narrow"/>
                <w:b/>
                <w:bCs/>
                <w:sz w:val="22"/>
                <w:szCs w:val="20"/>
              </w:rPr>
              <w:t>Medima</w:t>
            </w:r>
            <w:proofErr w:type="spellEnd"/>
            <w:r w:rsidRPr="002B6F09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Sp. z o.o.</w:t>
            </w:r>
          </w:p>
          <w:p w:rsidR="002B6F09" w:rsidRPr="002B6F09" w:rsidRDefault="002B6F09" w:rsidP="002B6F09">
            <w:pPr>
              <w:rPr>
                <w:rFonts w:ascii="Arial Narrow" w:hAnsi="Arial Narrow"/>
                <w:sz w:val="22"/>
                <w:szCs w:val="20"/>
              </w:rPr>
            </w:pPr>
            <w:r w:rsidRPr="002B6F09">
              <w:rPr>
                <w:rFonts w:ascii="Arial Narrow" w:hAnsi="Arial Narrow"/>
                <w:sz w:val="22"/>
                <w:szCs w:val="20"/>
              </w:rPr>
              <w:t>Al. Jerozolimskie 200</w:t>
            </w:r>
          </w:p>
          <w:p w:rsidR="002B6F09" w:rsidRPr="002B6F09" w:rsidRDefault="002B6F09" w:rsidP="002B6F09">
            <w:pPr>
              <w:spacing w:before="60" w:after="40"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2B6F09">
              <w:rPr>
                <w:rFonts w:ascii="Arial Narrow" w:hAnsi="Arial Narrow"/>
                <w:sz w:val="22"/>
                <w:szCs w:val="20"/>
              </w:rPr>
              <w:t>02-486 Warszawa</w:t>
            </w:r>
          </w:p>
          <w:p w:rsidR="002B6F09" w:rsidRPr="002B6F09" w:rsidRDefault="002B6F09" w:rsidP="002B6F09">
            <w:pPr>
              <w:spacing w:before="60" w:after="40"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2B6F09">
              <w:rPr>
                <w:rFonts w:ascii="Arial Narrow" w:hAnsi="Arial Narrow"/>
                <w:sz w:val="22"/>
                <w:szCs w:val="20"/>
              </w:rPr>
              <w:t xml:space="preserve">Na zadanie nr 56 - Pompa </w:t>
            </w:r>
            <w:proofErr w:type="spellStart"/>
            <w:r w:rsidRPr="002B6F09">
              <w:rPr>
                <w:rFonts w:ascii="Arial Narrow" w:hAnsi="Arial Narrow"/>
                <w:sz w:val="22"/>
                <w:szCs w:val="20"/>
              </w:rPr>
              <w:t>strzykawkowa</w:t>
            </w:r>
            <w:proofErr w:type="spellEnd"/>
            <w:r w:rsidRPr="002B6F09">
              <w:rPr>
                <w:rFonts w:ascii="Arial Narrow" w:hAnsi="Arial Narrow"/>
                <w:sz w:val="22"/>
                <w:szCs w:val="20"/>
              </w:rPr>
              <w:t xml:space="preserve"> "</w:t>
            </w:r>
            <w:proofErr w:type="spellStart"/>
            <w:r w:rsidRPr="002B6F09">
              <w:rPr>
                <w:rFonts w:ascii="Arial Narrow" w:hAnsi="Arial Narrow"/>
                <w:sz w:val="22"/>
                <w:szCs w:val="20"/>
              </w:rPr>
              <w:t>medima</w:t>
            </w:r>
            <w:proofErr w:type="spellEnd"/>
            <w:r w:rsidRPr="002B6F09">
              <w:rPr>
                <w:rFonts w:ascii="Arial Narrow" w:hAnsi="Arial Narrow"/>
                <w:sz w:val="22"/>
                <w:szCs w:val="20"/>
              </w:rPr>
              <w:t>" typ S-PCA</w:t>
            </w:r>
            <w:r>
              <w:rPr>
                <w:rFonts w:ascii="Arial Narrow" w:hAnsi="Arial Narrow"/>
                <w:sz w:val="22"/>
                <w:szCs w:val="20"/>
              </w:rPr>
              <w:t xml:space="preserve"> za cenę brutto </w:t>
            </w:r>
            <w:r w:rsidRPr="002B6F09">
              <w:rPr>
                <w:rFonts w:ascii="Arial Narrow" w:hAnsi="Arial Narrow"/>
                <w:b/>
                <w:sz w:val="22"/>
                <w:szCs w:val="20"/>
              </w:rPr>
              <w:t>2 057,40 zł</w:t>
            </w:r>
          </w:p>
          <w:p w:rsidR="002B6F09" w:rsidRPr="00D607BC" w:rsidRDefault="002B6F09" w:rsidP="002B6F09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607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607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2B6F09" w:rsidRPr="00B012C2" w:rsidRDefault="002B6F09" w:rsidP="002B6F0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607B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C459C4" w:rsidRPr="00B012C2" w:rsidTr="007D5E9D">
        <w:trPr>
          <w:cantSplit/>
        </w:trPr>
        <w:tc>
          <w:tcPr>
            <w:tcW w:w="9498" w:type="dxa"/>
          </w:tcPr>
          <w:p w:rsidR="00C459C4" w:rsidRPr="00B012C2" w:rsidRDefault="00C459C4" w:rsidP="007D5E9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012C2">
              <w:rPr>
                <w:rFonts w:ascii="Arial Narrow" w:hAnsi="Arial Narrow"/>
                <w:b/>
                <w:sz w:val="22"/>
                <w:szCs w:val="22"/>
              </w:rPr>
              <w:t>Aesculap</w:t>
            </w:r>
            <w:proofErr w:type="spellEnd"/>
            <w:r w:rsidRPr="00B012C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012C2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B012C2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 xml:space="preserve">Tysiąclecia 14 </w:t>
            </w:r>
          </w:p>
          <w:p w:rsidR="00C459C4" w:rsidRPr="00B012C2" w:rsidRDefault="00C459C4" w:rsidP="007D5E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012C2">
              <w:rPr>
                <w:rFonts w:ascii="Arial Narrow" w:hAnsi="Arial Narrow"/>
                <w:bCs/>
                <w:sz w:val="22"/>
                <w:szCs w:val="22"/>
              </w:rPr>
              <w:t>64-300 Nowy Tomyśl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C459C4" w:rsidRPr="00B012C2" w:rsidRDefault="00C459C4" w:rsidP="007D5E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12C2">
              <w:rPr>
                <w:rFonts w:ascii="Arial Narrow" w:hAnsi="Arial Narrow"/>
                <w:sz w:val="22"/>
                <w:szCs w:val="22"/>
              </w:rPr>
              <w:t xml:space="preserve">Zadanie nr 57: Pompa </w:t>
            </w:r>
            <w:proofErr w:type="spellStart"/>
            <w:r w:rsidRPr="00B012C2">
              <w:rPr>
                <w:rFonts w:ascii="Arial Narrow" w:hAnsi="Arial Narrow"/>
                <w:sz w:val="22"/>
                <w:szCs w:val="22"/>
              </w:rPr>
              <w:t>strzykawkowa</w:t>
            </w:r>
            <w:proofErr w:type="spellEnd"/>
            <w:r w:rsidRPr="00B012C2">
              <w:rPr>
                <w:rFonts w:ascii="Arial Narrow" w:hAnsi="Arial Narrow"/>
                <w:sz w:val="22"/>
                <w:szCs w:val="22"/>
              </w:rPr>
              <w:t xml:space="preserve"> infuzyjna </w:t>
            </w:r>
            <w:proofErr w:type="spellStart"/>
            <w:r w:rsidRPr="00B012C2">
              <w:rPr>
                <w:rFonts w:ascii="Arial Narrow" w:hAnsi="Arial Narrow"/>
                <w:sz w:val="22"/>
                <w:szCs w:val="22"/>
              </w:rPr>
              <w:t>Perfusor</w:t>
            </w:r>
            <w:proofErr w:type="spellEnd"/>
            <w:r w:rsidRPr="00B012C2">
              <w:rPr>
                <w:rFonts w:ascii="Arial Narrow" w:hAnsi="Arial Narrow"/>
                <w:sz w:val="22"/>
                <w:szCs w:val="22"/>
              </w:rPr>
              <w:t xml:space="preserve"> compact za cenę brutto </w:t>
            </w:r>
            <w:r w:rsidRPr="00B012C2">
              <w:rPr>
                <w:rFonts w:ascii="Arial Narrow" w:hAnsi="Arial Narrow"/>
                <w:b/>
                <w:sz w:val="22"/>
                <w:szCs w:val="22"/>
              </w:rPr>
              <w:t>1 685.88 zł</w:t>
            </w:r>
            <w:r w:rsidRPr="00B012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012C2" w:rsidRPr="00D607BC" w:rsidRDefault="00B012C2" w:rsidP="00B012C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607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607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459C4" w:rsidRPr="00B012C2" w:rsidRDefault="00B012C2" w:rsidP="00B012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D607B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2B6F09" w:rsidRPr="00B012C2" w:rsidTr="007D5E9D">
        <w:trPr>
          <w:cantSplit/>
        </w:trPr>
        <w:tc>
          <w:tcPr>
            <w:tcW w:w="9498" w:type="dxa"/>
          </w:tcPr>
          <w:p w:rsidR="002B6F09" w:rsidRPr="002B6F09" w:rsidRDefault="002B6F09" w:rsidP="002B6F09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2B6F09">
              <w:rPr>
                <w:rFonts w:ascii="Arial Narrow" w:hAnsi="Arial Narrow"/>
                <w:b/>
                <w:bCs/>
                <w:sz w:val="22"/>
                <w:szCs w:val="20"/>
              </w:rPr>
              <w:t>Medtronic</w:t>
            </w:r>
            <w:proofErr w:type="spellEnd"/>
            <w:r w:rsidRPr="002B6F09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Poland sp. z o.o.</w:t>
            </w:r>
          </w:p>
          <w:p w:rsidR="002B6F09" w:rsidRPr="002B6F09" w:rsidRDefault="002B6F09" w:rsidP="002B6F09">
            <w:pPr>
              <w:rPr>
                <w:rFonts w:ascii="Arial Narrow" w:hAnsi="Arial Narrow"/>
                <w:sz w:val="22"/>
                <w:szCs w:val="20"/>
              </w:rPr>
            </w:pPr>
            <w:r w:rsidRPr="002B6F09">
              <w:rPr>
                <w:rFonts w:ascii="Arial Narrow" w:hAnsi="Arial Narrow"/>
                <w:sz w:val="22"/>
                <w:szCs w:val="20"/>
              </w:rPr>
              <w:t>Polna 11</w:t>
            </w:r>
          </w:p>
          <w:p w:rsidR="002B6F09" w:rsidRPr="002B6F09" w:rsidRDefault="002B6F09" w:rsidP="002B6F09">
            <w:pPr>
              <w:spacing w:before="60" w:after="40"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2B6F09">
              <w:rPr>
                <w:rFonts w:ascii="Arial Narrow" w:hAnsi="Arial Narrow"/>
                <w:sz w:val="22"/>
                <w:szCs w:val="20"/>
              </w:rPr>
              <w:t>00-633 Warszawa</w:t>
            </w:r>
          </w:p>
          <w:p w:rsidR="002B6F09" w:rsidRPr="002B6F09" w:rsidRDefault="002B6F09" w:rsidP="002B6F09">
            <w:pPr>
              <w:spacing w:before="60" w:after="40"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2B6F09">
              <w:rPr>
                <w:rFonts w:ascii="Arial Narrow" w:hAnsi="Arial Narrow"/>
                <w:sz w:val="22"/>
                <w:szCs w:val="20"/>
              </w:rPr>
              <w:t xml:space="preserve">Na zadanie nr 27: Przeglądy systemu nawigacji operacji FUSION COMPACT za cenę brutto </w:t>
            </w:r>
            <w:r w:rsidRPr="002B6F09">
              <w:rPr>
                <w:rFonts w:ascii="Arial Narrow" w:hAnsi="Arial Narrow"/>
                <w:b/>
                <w:sz w:val="22"/>
                <w:szCs w:val="20"/>
              </w:rPr>
              <w:t>12 960,00  zł</w:t>
            </w:r>
          </w:p>
          <w:p w:rsidR="002B6F09" w:rsidRPr="00D607BC" w:rsidRDefault="002B6F09" w:rsidP="002B6F09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607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607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2B6F09" w:rsidRPr="00B012C2" w:rsidRDefault="002B6F09" w:rsidP="002B6F0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607B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3A0AFC" w:rsidRPr="00B012C2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B012C2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B012C2" w:rsidTr="00596EA3">
        <w:tc>
          <w:tcPr>
            <w:tcW w:w="2169" w:type="dxa"/>
            <w:shd w:val="clear" w:color="auto" w:fill="F3F3F3"/>
          </w:tcPr>
          <w:p w:rsidR="00211A34" w:rsidRPr="00B012C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B012C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B012C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B012C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459C4" w:rsidRPr="00B012C2" w:rsidTr="007D5E9D">
        <w:tc>
          <w:tcPr>
            <w:tcW w:w="2169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2 - Przeglądy pomp infuzyjnych </w:t>
            </w: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strzykawkowych</w:t>
            </w:r>
            <w:proofErr w:type="spellEnd"/>
            <w:r w:rsidRPr="00B012C2">
              <w:rPr>
                <w:rFonts w:ascii="Arial Narrow" w:hAnsi="Arial Narrow"/>
                <w:sz w:val="20"/>
                <w:szCs w:val="20"/>
              </w:rPr>
              <w:t xml:space="preserve"> S300</w:t>
            </w:r>
          </w:p>
        </w:tc>
        <w:tc>
          <w:tcPr>
            <w:tcW w:w="2793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Medima</w:t>
            </w:r>
            <w:proofErr w:type="spellEnd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C459C4" w:rsidRPr="00B012C2" w:rsidRDefault="00C459C4" w:rsidP="007D5E9D">
            <w:pPr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Al. Jerozolimskie 200</w:t>
            </w:r>
          </w:p>
          <w:p w:rsidR="00C459C4" w:rsidRPr="00B012C2" w:rsidRDefault="00C459C4" w:rsidP="007D5E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02-486 Warszawa</w:t>
            </w:r>
          </w:p>
        </w:tc>
        <w:tc>
          <w:tcPr>
            <w:tcW w:w="2976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2 - Autoryzacja producenta - 10.00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3 - Czas wykonania usługi - 25.00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lastRenderedPageBreak/>
              <w:t>4 - Termin płatności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459C4" w:rsidRPr="00B012C2" w:rsidRDefault="00C459C4" w:rsidP="007D5E9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C459C4" w:rsidRPr="00B012C2" w:rsidTr="007D5E9D">
        <w:tc>
          <w:tcPr>
            <w:tcW w:w="2169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lastRenderedPageBreak/>
              <w:t xml:space="preserve">2 - Przeglądy pomp infuzyjnych </w:t>
            </w: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strzykawkowych</w:t>
            </w:r>
            <w:proofErr w:type="spellEnd"/>
            <w:r w:rsidRPr="00B012C2">
              <w:rPr>
                <w:rFonts w:ascii="Arial Narrow" w:hAnsi="Arial Narrow"/>
                <w:sz w:val="20"/>
                <w:szCs w:val="20"/>
              </w:rPr>
              <w:t xml:space="preserve"> S300</w:t>
            </w:r>
          </w:p>
        </w:tc>
        <w:tc>
          <w:tcPr>
            <w:tcW w:w="2793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FROMED SZYMON FRĄCKOWIAK</w:t>
            </w:r>
          </w:p>
          <w:p w:rsidR="00C459C4" w:rsidRPr="00B012C2" w:rsidRDefault="00C459C4" w:rsidP="007D5E9D">
            <w:pPr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CHĘCIŃSKA 9</w:t>
            </w:r>
          </w:p>
          <w:p w:rsidR="00C459C4" w:rsidRPr="00B012C2" w:rsidRDefault="00C459C4" w:rsidP="007D5E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85-875 BYDGOSZCZ</w:t>
            </w:r>
          </w:p>
        </w:tc>
        <w:tc>
          <w:tcPr>
            <w:tcW w:w="2976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2 - Autoryzacja producenta - 0.00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3 - Czas wykonania usługi - 0.00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4 -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459C4" w:rsidRPr="00B012C2" w:rsidRDefault="00C459C4" w:rsidP="007D5E9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C459C4" w:rsidRPr="00B012C2" w:rsidTr="007D5E9D">
        <w:tc>
          <w:tcPr>
            <w:tcW w:w="2169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3 - Przeglądy Spirometrów VYNTUS APS i spirometru MASTERSCOPE PC  oraz kabin </w:t>
            </w: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bodypletyzmograficznych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MIRO Sp. z o.o.</w:t>
            </w:r>
          </w:p>
          <w:p w:rsidR="00C459C4" w:rsidRPr="00B012C2" w:rsidRDefault="00C459C4" w:rsidP="007D5E9D">
            <w:pPr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Mińska 25B/U1</w:t>
            </w:r>
          </w:p>
          <w:p w:rsidR="00C459C4" w:rsidRPr="00B012C2" w:rsidRDefault="00C459C4" w:rsidP="007D5E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03-808 Warszawa</w:t>
            </w:r>
          </w:p>
        </w:tc>
        <w:tc>
          <w:tcPr>
            <w:tcW w:w="2976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2 - Autoryzacja producenta - 10.00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3 - Czas wykonania usługi - 25.00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4 - Termin płatności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459C4" w:rsidRPr="00B012C2" w:rsidRDefault="00C459C4" w:rsidP="007D5E9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459C4" w:rsidRPr="00B012C2" w:rsidTr="007D5E9D">
        <w:tc>
          <w:tcPr>
            <w:tcW w:w="2169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10 - Przeglądy </w:t>
            </w: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zaklejarek</w:t>
            </w:r>
            <w:proofErr w:type="spellEnd"/>
            <w:r w:rsidRPr="00B012C2">
              <w:rPr>
                <w:rFonts w:ascii="Arial Narrow" w:hAnsi="Arial Narrow"/>
                <w:sz w:val="20"/>
                <w:szCs w:val="20"/>
              </w:rPr>
              <w:t xml:space="preserve"> półautomatycznych CLEARVUE, </w:t>
            </w: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zatapiarki</w:t>
            </w:r>
            <w:proofErr w:type="spellEnd"/>
            <w:r w:rsidRPr="00B012C2">
              <w:rPr>
                <w:rFonts w:ascii="Arial Narrow" w:hAnsi="Arial Narrow"/>
                <w:sz w:val="20"/>
                <w:szCs w:val="20"/>
              </w:rPr>
              <w:t xml:space="preserve"> EC500 z płytą chłodzącą, modułem zatapiającym i płytą grzewczą, oraz procesorów próżniowych EXCELSIOR</w:t>
            </w:r>
          </w:p>
        </w:tc>
        <w:tc>
          <w:tcPr>
            <w:tcW w:w="2793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C459C4" w:rsidRPr="00B012C2" w:rsidRDefault="00C459C4" w:rsidP="007D5E9D">
            <w:pPr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ul. Zabierzowska 11</w:t>
            </w:r>
          </w:p>
          <w:p w:rsidR="00C459C4" w:rsidRPr="00B012C2" w:rsidRDefault="00C459C4" w:rsidP="007D5E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2 - Autoryzacja producenta - 10.00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3 - Czas wykonania usługi - 25.00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4 - Termin płatności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459C4" w:rsidRPr="00B012C2" w:rsidRDefault="00C459C4" w:rsidP="007D5E9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459C4" w:rsidRPr="00B012C2" w:rsidTr="007D5E9D">
        <w:tc>
          <w:tcPr>
            <w:tcW w:w="2169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12 - Przeglądy Defibrylatora z kardiowersją BENEHEART D3 i defibrylatorów z kardiowersją i pomiarem saturacji BENEHEART D3</w:t>
            </w:r>
          </w:p>
        </w:tc>
        <w:tc>
          <w:tcPr>
            <w:tcW w:w="2793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Biameditek</w:t>
            </w:r>
            <w:proofErr w:type="spellEnd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C459C4" w:rsidRPr="00B012C2" w:rsidRDefault="00C459C4" w:rsidP="007D5E9D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Elewatorska</w:t>
            </w:r>
            <w:proofErr w:type="spellEnd"/>
            <w:r w:rsidRPr="00B012C2">
              <w:rPr>
                <w:rFonts w:ascii="Arial Narrow" w:hAnsi="Arial Narrow"/>
                <w:sz w:val="20"/>
                <w:szCs w:val="20"/>
              </w:rPr>
              <w:t xml:space="preserve"> 58</w:t>
            </w:r>
          </w:p>
          <w:p w:rsidR="00C459C4" w:rsidRPr="00B012C2" w:rsidRDefault="00C459C4" w:rsidP="007D5E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15-620 Białystok</w:t>
            </w:r>
          </w:p>
        </w:tc>
        <w:tc>
          <w:tcPr>
            <w:tcW w:w="2976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2 - Autoryzacja producenta - 10.00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3 - Czas wykonania usługi - 25.00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4 - Termin płatności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459C4" w:rsidRPr="00B012C2" w:rsidRDefault="00C459C4" w:rsidP="007D5E9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459C4" w:rsidRPr="00B012C2" w:rsidTr="007D5E9D">
        <w:tc>
          <w:tcPr>
            <w:tcW w:w="2169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20 - Przegląd techniczny </w:t>
            </w: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insuflatora</w:t>
            </w:r>
            <w:proofErr w:type="spellEnd"/>
            <w:r w:rsidRPr="00B012C2">
              <w:rPr>
                <w:rFonts w:ascii="Arial Narrow" w:hAnsi="Arial Narrow"/>
                <w:sz w:val="20"/>
                <w:szCs w:val="20"/>
              </w:rPr>
              <w:t xml:space="preserve"> PG150</w:t>
            </w:r>
          </w:p>
        </w:tc>
        <w:tc>
          <w:tcPr>
            <w:tcW w:w="2793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459C4" w:rsidRPr="00B012C2" w:rsidRDefault="00C459C4" w:rsidP="007D5E9D">
            <w:pPr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C459C4" w:rsidRPr="00B012C2" w:rsidRDefault="00C459C4" w:rsidP="007D5E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976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2 - Autoryzacja producenta </w:t>
            </w:r>
            <w:r w:rsidR="00980D2A">
              <w:rPr>
                <w:rFonts w:ascii="Arial Narrow" w:hAnsi="Arial Narrow"/>
                <w:sz w:val="20"/>
                <w:szCs w:val="20"/>
              </w:rPr>
              <w:t>–</w:t>
            </w:r>
            <w:r w:rsidRPr="00B012C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980D2A">
              <w:rPr>
                <w:rFonts w:ascii="Arial Narrow" w:hAnsi="Arial Narrow"/>
                <w:sz w:val="20"/>
                <w:szCs w:val="20"/>
              </w:rPr>
              <w:t>10,00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3 - Czas wykonania usługi - 25.00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4 - Termin płatności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459C4" w:rsidRPr="00B012C2" w:rsidRDefault="00980D2A" w:rsidP="007D5E9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100,00</w:t>
            </w:r>
          </w:p>
        </w:tc>
      </w:tr>
      <w:tr w:rsidR="00C459C4" w:rsidRPr="00B012C2" w:rsidTr="007D5E9D">
        <w:tc>
          <w:tcPr>
            <w:tcW w:w="2169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20 - Przegląd techniczny </w:t>
            </w: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insuflatora</w:t>
            </w:r>
            <w:proofErr w:type="spellEnd"/>
            <w:r w:rsidRPr="00B012C2">
              <w:rPr>
                <w:rFonts w:ascii="Arial Narrow" w:hAnsi="Arial Narrow"/>
                <w:sz w:val="20"/>
                <w:szCs w:val="20"/>
              </w:rPr>
              <w:t xml:space="preserve"> PG150</w:t>
            </w:r>
          </w:p>
        </w:tc>
        <w:tc>
          <w:tcPr>
            <w:tcW w:w="2793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FROMED SZYMON FRĄCKOWIAK</w:t>
            </w:r>
          </w:p>
          <w:p w:rsidR="00C459C4" w:rsidRPr="00B012C2" w:rsidRDefault="00C459C4" w:rsidP="007D5E9D">
            <w:pPr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CHĘCIŃSKA 9</w:t>
            </w:r>
          </w:p>
          <w:p w:rsidR="00C459C4" w:rsidRPr="00B012C2" w:rsidRDefault="00C459C4" w:rsidP="007D5E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85-875 BYDGOSZCZ</w:t>
            </w:r>
          </w:p>
        </w:tc>
        <w:tc>
          <w:tcPr>
            <w:tcW w:w="2976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2 - Autoryzacja producenta - 0.00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3 - Czas wykonania usługi - 0.00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4 -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459C4" w:rsidRPr="00B012C2" w:rsidRDefault="00C459C4" w:rsidP="007D5E9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C459C4" w:rsidRPr="00B012C2" w:rsidTr="007D5E9D">
        <w:tc>
          <w:tcPr>
            <w:tcW w:w="2169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23 -  Przeglądy respiratora MINDRAY SV300</w:t>
            </w:r>
          </w:p>
        </w:tc>
        <w:tc>
          <w:tcPr>
            <w:tcW w:w="2793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Biameditek</w:t>
            </w:r>
            <w:proofErr w:type="spellEnd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C459C4" w:rsidRPr="00B012C2" w:rsidRDefault="00C459C4" w:rsidP="007D5E9D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Elewatorska</w:t>
            </w:r>
            <w:proofErr w:type="spellEnd"/>
            <w:r w:rsidRPr="00B012C2">
              <w:rPr>
                <w:rFonts w:ascii="Arial Narrow" w:hAnsi="Arial Narrow"/>
                <w:sz w:val="20"/>
                <w:szCs w:val="20"/>
              </w:rPr>
              <w:t xml:space="preserve"> 58</w:t>
            </w:r>
          </w:p>
          <w:p w:rsidR="00C459C4" w:rsidRPr="00B012C2" w:rsidRDefault="00C459C4" w:rsidP="007D5E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15-620 Białystok</w:t>
            </w:r>
          </w:p>
        </w:tc>
        <w:tc>
          <w:tcPr>
            <w:tcW w:w="2976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2 - Autoryzacja producenta </w:t>
            </w:r>
            <w:r w:rsidR="00980D2A">
              <w:rPr>
                <w:rFonts w:ascii="Arial Narrow" w:hAnsi="Arial Narrow"/>
                <w:sz w:val="20"/>
                <w:szCs w:val="20"/>
              </w:rPr>
              <w:t>–</w:t>
            </w:r>
            <w:r w:rsidRPr="00B012C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980D2A">
              <w:rPr>
                <w:rFonts w:ascii="Arial Narrow" w:hAnsi="Arial Narrow"/>
                <w:sz w:val="20"/>
                <w:szCs w:val="20"/>
              </w:rPr>
              <w:t>10,00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3 - Czas wykonania usługi - 25.00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4 - Termin płatności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459C4" w:rsidRPr="00B012C2" w:rsidRDefault="00980D2A" w:rsidP="007D5E9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100,00</w:t>
            </w:r>
          </w:p>
        </w:tc>
      </w:tr>
      <w:tr w:rsidR="00C459C4" w:rsidRPr="00B012C2" w:rsidTr="007D5E9D">
        <w:tc>
          <w:tcPr>
            <w:tcW w:w="2169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27 -  Przeglądy systemu nawigacji operacji FUSION COMPACT</w:t>
            </w:r>
          </w:p>
        </w:tc>
        <w:tc>
          <w:tcPr>
            <w:tcW w:w="2793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o.o.</w:t>
            </w:r>
          </w:p>
          <w:p w:rsidR="00C459C4" w:rsidRPr="00B012C2" w:rsidRDefault="00C459C4" w:rsidP="007D5E9D">
            <w:pPr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C459C4" w:rsidRPr="00B012C2" w:rsidRDefault="00C459C4" w:rsidP="007D5E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2 - Autoryzacja producenta - 10.00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3 - Czas wykonania usługi - 25.00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4 - Termin płatności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459C4" w:rsidRPr="00B012C2" w:rsidRDefault="00C459C4" w:rsidP="007D5E9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459C4" w:rsidRPr="00B012C2" w:rsidTr="007D5E9D">
        <w:tc>
          <w:tcPr>
            <w:tcW w:w="2169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28 - Przeglądy aparatu do ABR ECLIPSE, EP25</w:t>
            </w:r>
          </w:p>
        </w:tc>
        <w:tc>
          <w:tcPr>
            <w:tcW w:w="2793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Diatec</w:t>
            </w:r>
            <w:proofErr w:type="spellEnd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o.o.</w:t>
            </w:r>
          </w:p>
          <w:p w:rsidR="00C459C4" w:rsidRPr="00B012C2" w:rsidRDefault="00C459C4" w:rsidP="007D5E9D">
            <w:pPr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Al. Jana Pawła II 22</w:t>
            </w:r>
          </w:p>
          <w:p w:rsidR="00C459C4" w:rsidRPr="00B012C2" w:rsidRDefault="00C459C4" w:rsidP="007D5E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00-133 Warszawa</w:t>
            </w:r>
          </w:p>
        </w:tc>
        <w:tc>
          <w:tcPr>
            <w:tcW w:w="2976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2 - Autoryzacja producenta - 10.00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3 - Czas wykonania usługi - 25.00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4 - Termin płatności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459C4" w:rsidRPr="00B012C2" w:rsidRDefault="00C459C4" w:rsidP="007D5E9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459C4" w:rsidRPr="00B012C2" w:rsidTr="007D5E9D">
        <w:tc>
          <w:tcPr>
            <w:tcW w:w="2169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33 -  Przeglądy mobilnego aparatu do prowadzenia </w:t>
            </w: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oksygenacji</w:t>
            </w:r>
            <w:proofErr w:type="spellEnd"/>
            <w:r w:rsidRPr="00B012C2">
              <w:rPr>
                <w:rFonts w:ascii="Arial Narrow" w:hAnsi="Arial Narrow"/>
                <w:sz w:val="20"/>
                <w:szCs w:val="20"/>
              </w:rPr>
              <w:t xml:space="preserve"> (ECMO) ROTAFLOW + HU35</w:t>
            </w:r>
          </w:p>
        </w:tc>
        <w:tc>
          <w:tcPr>
            <w:tcW w:w="2793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 </w:t>
            </w:r>
            <w:proofErr w:type="spellStart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-Serwis Arkadiusz Dobkowski</w:t>
            </w:r>
          </w:p>
          <w:p w:rsidR="00C459C4" w:rsidRPr="00B012C2" w:rsidRDefault="00C459C4" w:rsidP="007D5E9D">
            <w:pPr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Sikorskiego 8/6</w:t>
            </w:r>
          </w:p>
          <w:p w:rsidR="00C459C4" w:rsidRPr="00B012C2" w:rsidRDefault="00C459C4" w:rsidP="007D5E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07-410 Ostrołęka</w:t>
            </w:r>
          </w:p>
        </w:tc>
        <w:tc>
          <w:tcPr>
            <w:tcW w:w="2976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2 - Autoryzacja producenta - 10.00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3 - Czas wykonania usługi - 25.00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4 - Termin płatności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459C4" w:rsidRPr="00B012C2" w:rsidRDefault="00C459C4" w:rsidP="007D5E9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459C4" w:rsidRPr="00B012C2" w:rsidTr="007D5E9D">
        <w:tc>
          <w:tcPr>
            <w:tcW w:w="2169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42 - Przeglądy aparatu EMG </w:t>
            </w: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Keypint</w:t>
            </w:r>
            <w:proofErr w:type="spellEnd"/>
            <w:r w:rsidRPr="00B012C2">
              <w:rPr>
                <w:rFonts w:ascii="Arial Narrow" w:hAnsi="Arial Narrow"/>
                <w:sz w:val="20"/>
                <w:szCs w:val="20"/>
              </w:rPr>
              <w:t xml:space="preserve"> Focus</w:t>
            </w:r>
          </w:p>
        </w:tc>
        <w:tc>
          <w:tcPr>
            <w:tcW w:w="2793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COMED S.C. Krzysztof Pilarski, Wojciech Grunwald</w:t>
            </w:r>
          </w:p>
          <w:p w:rsidR="00C459C4" w:rsidRPr="00B012C2" w:rsidRDefault="00C459C4" w:rsidP="007D5E9D">
            <w:pPr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 Maja 20/1</w:t>
            </w:r>
          </w:p>
          <w:p w:rsidR="00C459C4" w:rsidRPr="00B012C2" w:rsidRDefault="00C459C4" w:rsidP="007D5E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75-800 Koszalin</w:t>
            </w:r>
          </w:p>
        </w:tc>
        <w:tc>
          <w:tcPr>
            <w:tcW w:w="2976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2 - Autoryzacja producenta - 10.00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3 - Czas wykonania usługi - 25.00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4 - Termin płatności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459C4" w:rsidRPr="00B012C2" w:rsidRDefault="00C459C4" w:rsidP="007D5E9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459C4" w:rsidRPr="00B012C2" w:rsidTr="007D5E9D">
        <w:tc>
          <w:tcPr>
            <w:tcW w:w="2169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lastRenderedPageBreak/>
              <w:t>49 - Aktualizacja oprogramowania analizatora parametrów krytycznych krwi ISTAT ABBOTT</w:t>
            </w:r>
          </w:p>
        </w:tc>
        <w:tc>
          <w:tcPr>
            <w:tcW w:w="2793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DIAG-MED Grażyna Konecka</w:t>
            </w:r>
          </w:p>
          <w:p w:rsidR="00C459C4" w:rsidRPr="00B012C2" w:rsidRDefault="00C459C4" w:rsidP="007D5E9D">
            <w:pPr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Słowikowskiego 85A/H6</w:t>
            </w:r>
          </w:p>
          <w:p w:rsidR="00C459C4" w:rsidRPr="00B012C2" w:rsidRDefault="00C459C4" w:rsidP="007D5E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05-090 Raszyn</w:t>
            </w:r>
          </w:p>
        </w:tc>
        <w:tc>
          <w:tcPr>
            <w:tcW w:w="2976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2 - Autoryzacja producenta - 10.00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3 - Czas wykonania usługi - 25.00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4 - Termin płatności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459C4" w:rsidRPr="00B012C2" w:rsidRDefault="00C459C4" w:rsidP="007D5E9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459C4" w:rsidRPr="00B012C2" w:rsidTr="007D5E9D">
        <w:tc>
          <w:tcPr>
            <w:tcW w:w="2169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56 - Pompa </w:t>
            </w: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strzykawkowa</w:t>
            </w:r>
            <w:proofErr w:type="spellEnd"/>
            <w:r w:rsidRPr="00B012C2">
              <w:rPr>
                <w:rFonts w:ascii="Arial Narrow" w:hAnsi="Arial Narrow"/>
                <w:sz w:val="20"/>
                <w:szCs w:val="20"/>
              </w:rPr>
              <w:t xml:space="preserve"> "</w:t>
            </w: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medima</w:t>
            </w:r>
            <w:proofErr w:type="spellEnd"/>
            <w:r w:rsidRPr="00B012C2">
              <w:rPr>
                <w:rFonts w:ascii="Arial Narrow" w:hAnsi="Arial Narrow"/>
                <w:sz w:val="20"/>
                <w:szCs w:val="20"/>
              </w:rPr>
              <w:t>" typ S-PCA</w:t>
            </w:r>
          </w:p>
        </w:tc>
        <w:tc>
          <w:tcPr>
            <w:tcW w:w="2793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Medima</w:t>
            </w:r>
            <w:proofErr w:type="spellEnd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C459C4" w:rsidRPr="00B012C2" w:rsidRDefault="00C459C4" w:rsidP="007D5E9D">
            <w:pPr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Al. Jerozolimskie 200</w:t>
            </w:r>
          </w:p>
          <w:p w:rsidR="00C459C4" w:rsidRPr="00B012C2" w:rsidRDefault="00C459C4" w:rsidP="007D5E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02-486 Warszawa</w:t>
            </w:r>
          </w:p>
        </w:tc>
        <w:tc>
          <w:tcPr>
            <w:tcW w:w="2976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2 - Autoryzacja producenta </w:t>
            </w:r>
            <w:r w:rsidR="00980D2A">
              <w:rPr>
                <w:rFonts w:ascii="Arial Narrow" w:hAnsi="Arial Narrow"/>
                <w:sz w:val="20"/>
                <w:szCs w:val="20"/>
              </w:rPr>
              <w:t>–</w:t>
            </w:r>
            <w:r w:rsidRPr="00B012C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980D2A">
              <w:rPr>
                <w:rFonts w:ascii="Arial Narrow" w:hAnsi="Arial Narrow"/>
                <w:sz w:val="20"/>
                <w:szCs w:val="20"/>
              </w:rPr>
              <w:t>10,00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3 - Termin wykonania przeglądu i przekazania raportu serwisowego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459C4" w:rsidRPr="00B012C2" w:rsidRDefault="00980D2A" w:rsidP="007D5E9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100,00</w:t>
            </w:r>
          </w:p>
        </w:tc>
      </w:tr>
      <w:tr w:rsidR="00C459C4" w:rsidRPr="00B012C2" w:rsidTr="007D5E9D">
        <w:tc>
          <w:tcPr>
            <w:tcW w:w="2169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56 - Pompa </w:t>
            </w: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strzykawkowa</w:t>
            </w:r>
            <w:proofErr w:type="spellEnd"/>
            <w:r w:rsidRPr="00B012C2">
              <w:rPr>
                <w:rFonts w:ascii="Arial Narrow" w:hAnsi="Arial Narrow"/>
                <w:sz w:val="20"/>
                <w:szCs w:val="20"/>
              </w:rPr>
              <w:t xml:space="preserve"> "</w:t>
            </w: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medima</w:t>
            </w:r>
            <w:proofErr w:type="spellEnd"/>
            <w:r w:rsidRPr="00B012C2">
              <w:rPr>
                <w:rFonts w:ascii="Arial Narrow" w:hAnsi="Arial Narrow"/>
                <w:sz w:val="20"/>
                <w:szCs w:val="20"/>
              </w:rPr>
              <w:t>" typ S-PCA</w:t>
            </w:r>
          </w:p>
        </w:tc>
        <w:tc>
          <w:tcPr>
            <w:tcW w:w="2793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FROMED SZYMON FRĄCKOWIAK</w:t>
            </w:r>
          </w:p>
          <w:p w:rsidR="00C459C4" w:rsidRPr="00B012C2" w:rsidRDefault="00C459C4" w:rsidP="007D5E9D">
            <w:pPr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CHĘCIŃSKA 9</w:t>
            </w:r>
          </w:p>
          <w:p w:rsidR="00C459C4" w:rsidRPr="00B012C2" w:rsidRDefault="00C459C4" w:rsidP="007D5E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85-875 BYDGOSZCZ</w:t>
            </w:r>
          </w:p>
        </w:tc>
        <w:tc>
          <w:tcPr>
            <w:tcW w:w="2976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2 - Autoryzacja producenta - 0.00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3 - Termin wykonania przeglądu i przekazania raportu serwisowego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459C4" w:rsidRPr="00B012C2" w:rsidRDefault="00C459C4" w:rsidP="007D5E9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C459C4" w:rsidRPr="00B012C2" w:rsidTr="007D5E9D">
        <w:tc>
          <w:tcPr>
            <w:tcW w:w="2169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57 - Pompa </w:t>
            </w: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strzykawkowa</w:t>
            </w:r>
            <w:proofErr w:type="spellEnd"/>
            <w:r w:rsidRPr="00B012C2">
              <w:rPr>
                <w:rFonts w:ascii="Arial Narrow" w:hAnsi="Arial Narrow"/>
                <w:sz w:val="20"/>
                <w:szCs w:val="20"/>
              </w:rPr>
              <w:t xml:space="preserve"> infuzyjna </w:t>
            </w: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Perfusor</w:t>
            </w:r>
            <w:proofErr w:type="spellEnd"/>
            <w:r w:rsidRPr="00B012C2">
              <w:rPr>
                <w:rFonts w:ascii="Arial Narrow" w:hAnsi="Arial Narrow"/>
                <w:sz w:val="20"/>
                <w:szCs w:val="20"/>
              </w:rPr>
              <w:t xml:space="preserve"> compact</w:t>
            </w:r>
          </w:p>
        </w:tc>
        <w:tc>
          <w:tcPr>
            <w:tcW w:w="2793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459C4" w:rsidRPr="00B012C2" w:rsidRDefault="00C459C4" w:rsidP="007D5E9D">
            <w:pPr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C459C4" w:rsidRPr="00B012C2" w:rsidRDefault="00C459C4" w:rsidP="007D5E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976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2 - Autoryzacja producenta </w:t>
            </w:r>
            <w:r w:rsidR="00980D2A">
              <w:rPr>
                <w:rFonts w:ascii="Arial Narrow" w:hAnsi="Arial Narrow"/>
                <w:sz w:val="20"/>
                <w:szCs w:val="20"/>
              </w:rPr>
              <w:t>–</w:t>
            </w:r>
            <w:r w:rsidRPr="00B012C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980D2A">
              <w:rPr>
                <w:rFonts w:ascii="Arial Narrow" w:hAnsi="Arial Narrow"/>
                <w:sz w:val="20"/>
                <w:szCs w:val="20"/>
              </w:rPr>
              <w:t>10,00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3 - Termin wykonania przeglądu i przekazania raportu serwisowego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459C4" w:rsidRPr="00B012C2" w:rsidRDefault="00980D2A" w:rsidP="007D5E9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100,00</w:t>
            </w:r>
          </w:p>
        </w:tc>
      </w:tr>
      <w:tr w:rsidR="00C459C4" w:rsidRPr="00B012C2" w:rsidTr="007D5E9D">
        <w:tc>
          <w:tcPr>
            <w:tcW w:w="2169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57 - Pompa </w:t>
            </w: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strzykawkowa</w:t>
            </w:r>
            <w:proofErr w:type="spellEnd"/>
            <w:r w:rsidRPr="00B012C2">
              <w:rPr>
                <w:rFonts w:ascii="Arial Narrow" w:hAnsi="Arial Narrow"/>
                <w:sz w:val="20"/>
                <w:szCs w:val="20"/>
              </w:rPr>
              <w:t xml:space="preserve"> infuzyjna </w:t>
            </w:r>
            <w:proofErr w:type="spellStart"/>
            <w:r w:rsidRPr="00B012C2">
              <w:rPr>
                <w:rFonts w:ascii="Arial Narrow" w:hAnsi="Arial Narrow"/>
                <w:sz w:val="20"/>
                <w:szCs w:val="20"/>
              </w:rPr>
              <w:t>Perfusor</w:t>
            </w:r>
            <w:proofErr w:type="spellEnd"/>
            <w:r w:rsidRPr="00B012C2">
              <w:rPr>
                <w:rFonts w:ascii="Arial Narrow" w:hAnsi="Arial Narrow"/>
                <w:sz w:val="20"/>
                <w:szCs w:val="20"/>
              </w:rPr>
              <w:t xml:space="preserve"> compact</w:t>
            </w:r>
          </w:p>
        </w:tc>
        <w:tc>
          <w:tcPr>
            <w:tcW w:w="2793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012C2">
              <w:rPr>
                <w:rFonts w:ascii="Arial Narrow" w:hAnsi="Arial Narrow"/>
                <w:b/>
                <w:bCs/>
                <w:sz w:val="20"/>
                <w:szCs w:val="20"/>
              </w:rPr>
              <w:t>FROMED SZYMON FRĄCKOWIAK</w:t>
            </w:r>
          </w:p>
          <w:p w:rsidR="00C459C4" w:rsidRPr="00B012C2" w:rsidRDefault="00C459C4" w:rsidP="007D5E9D">
            <w:pPr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CHĘCIŃSKA 9</w:t>
            </w:r>
          </w:p>
          <w:p w:rsidR="00C459C4" w:rsidRPr="00B012C2" w:rsidRDefault="00C459C4" w:rsidP="007D5E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85-875 BYDGOSZCZ</w:t>
            </w:r>
          </w:p>
        </w:tc>
        <w:tc>
          <w:tcPr>
            <w:tcW w:w="2976" w:type="dxa"/>
            <w:shd w:val="clear" w:color="auto" w:fill="auto"/>
          </w:tcPr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2 - Autoryzacja producenta - 0.00</w:t>
            </w:r>
          </w:p>
          <w:p w:rsidR="00C459C4" w:rsidRPr="00B012C2" w:rsidRDefault="00C459C4" w:rsidP="007D5E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>3 - Termin wykonania przeglądu i przekazania raportu serwisowego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459C4" w:rsidRPr="00B012C2" w:rsidRDefault="00C459C4" w:rsidP="007D5E9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12C2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</w:tbl>
    <w:p w:rsidR="00B464D3" w:rsidRPr="00B012C2" w:rsidRDefault="00B464D3" w:rsidP="00B012C2">
      <w:pPr>
        <w:spacing w:before="480" w:after="480" w:line="360" w:lineRule="auto"/>
        <w:ind w:left="5239" w:firstLine="425"/>
        <w:jc w:val="center"/>
        <w:rPr>
          <w:rFonts w:ascii="Arial Narrow" w:hAnsi="Arial Narrow"/>
          <w:i/>
          <w:sz w:val="22"/>
          <w:szCs w:val="22"/>
        </w:rPr>
      </w:pPr>
      <w:r w:rsidRPr="00B012C2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B012C2" w:rsidRDefault="00B012C2" w:rsidP="00B012C2">
      <w:pPr>
        <w:rPr>
          <w:rFonts w:ascii="Arial Narrow" w:hAnsi="Arial Narrow"/>
          <w:sz w:val="18"/>
          <w:szCs w:val="18"/>
        </w:rPr>
      </w:pPr>
    </w:p>
    <w:p w:rsidR="00B012C2" w:rsidRDefault="00B012C2" w:rsidP="00B012C2">
      <w:pPr>
        <w:rPr>
          <w:rFonts w:ascii="Arial Narrow" w:hAnsi="Arial Narrow"/>
          <w:sz w:val="18"/>
          <w:szCs w:val="18"/>
        </w:rPr>
      </w:pPr>
    </w:p>
    <w:p w:rsidR="002B6F09" w:rsidRDefault="002B6F09" w:rsidP="00B012C2">
      <w:pPr>
        <w:rPr>
          <w:rFonts w:ascii="Arial Narrow" w:hAnsi="Arial Narrow"/>
          <w:sz w:val="18"/>
          <w:szCs w:val="18"/>
        </w:rPr>
      </w:pPr>
    </w:p>
    <w:p w:rsidR="002B6F09" w:rsidRDefault="002B6F09" w:rsidP="00B012C2">
      <w:pPr>
        <w:rPr>
          <w:rFonts w:ascii="Arial Narrow" w:hAnsi="Arial Narrow"/>
          <w:sz w:val="18"/>
          <w:szCs w:val="18"/>
        </w:rPr>
      </w:pPr>
    </w:p>
    <w:p w:rsidR="002B6F09" w:rsidRDefault="002B6F09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8B1737" w:rsidRDefault="008B1737" w:rsidP="00B012C2">
      <w:pPr>
        <w:rPr>
          <w:rFonts w:ascii="Arial Narrow" w:hAnsi="Arial Narrow"/>
          <w:sz w:val="18"/>
          <w:szCs w:val="18"/>
        </w:rPr>
      </w:pPr>
    </w:p>
    <w:p w:rsidR="00B012C2" w:rsidRPr="00B9724A" w:rsidRDefault="00B012C2" w:rsidP="00B012C2">
      <w:pPr>
        <w:rPr>
          <w:rFonts w:ascii="Arial Narrow" w:hAnsi="Arial Narrow"/>
          <w:sz w:val="18"/>
          <w:szCs w:val="18"/>
        </w:rPr>
      </w:pPr>
      <w:bookmarkStart w:id="1" w:name="_GoBack"/>
      <w:bookmarkEnd w:id="1"/>
      <w:r>
        <w:rPr>
          <w:rFonts w:ascii="Arial Narrow" w:hAnsi="Arial Narrow"/>
          <w:sz w:val="18"/>
          <w:szCs w:val="18"/>
        </w:rPr>
        <w:t>Wykonano w 2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 w:rsidR="00980D2A">
        <w:rPr>
          <w:rFonts w:ascii="Arial Narrow" w:hAnsi="Arial Narrow"/>
          <w:sz w:val="18"/>
          <w:szCs w:val="18"/>
        </w:rPr>
        <w:t>3</w:t>
      </w:r>
      <w:r>
        <w:rPr>
          <w:rFonts w:ascii="Arial Narrow" w:hAnsi="Arial Narrow"/>
          <w:sz w:val="18"/>
          <w:szCs w:val="18"/>
        </w:rPr>
        <w:t xml:space="preserve">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B012C2" w:rsidRDefault="00B012C2" w:rsidP="00B012C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0E11DF">
        <w:rPr>
          <w:rFonts w:ascii="Arial Narrow" w:hAnsi="Arial Narrow"/>
          <w:sz w:val="18"/>
          <w:szCs w:val="18"/>
        </w:rPr>
        <w:t>biuro przepustek</w:t>
      </w:r>
    </w:p>
    <w:p w:rsidR="00B012C2" w:rsidRPr="000E11DF" w:rsidRDefault="00B012C2" w:rsidP="00B012C2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Egz. 2 – </w:t>
      </w:r>
      <w:r w:rsidRPr="000E11DF">
        <w:rPr>
          <w:rFonts w:ascii="Arial Narrow" w:hAnsi="Arial Narrow"/>
          <w:sz w:val="18"/>
          <w:szCs w:val="18"/>
        </w:rPr>
        <w:t>hol szpitala</w:t>
      </w:r>
    </w:p>
    <w:p w:rsidR="00B012C2" w:rsidRPr="00B9724A" w:rsidRDefault="00B012C2" w:rsidP="00B012C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  <w:szCs w:val="18"/>
        </w:rPr>
        <w:t>Choroszyńska</w:t>
      </w:r>
      <w:proofErr w:type="spellEnd"/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:rsidR="008642B3" w:rsidRPr="00B012C2" w:rsidRDefault="00B012C2" w:rsidP="002B6F09">
      <w:pPr>
        <w:rPr>
          <w:rFonts w:ascii="Arial Narrow" w:hAnsi="Arial Narrow"/>
          <w:bCs/>
          <w:sz w:val="22"/>
          <w:szCs w:val="22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 xml:space="preserve">27.07. 2023 </w:t>
      </w:r>
      <w:r w:rsidRPr="00B9724A">
        <w:rPr>
          <w:rFonts w:ascii="Arial Narrow" w:hAnsi="Arial Narrow"/>
          <w:sz w:val="18"/>
          <w:szCs w:val="18"/>
        </w:rPr>
        <w:t xml:space="preserve"> r.</w:t>
      </w:r>
    </w:p>
    <w:sectPr w:rsidR="008642B3" w:rsidRPr="00B012C2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345" w:rsidRDefault="00A91345">
      <w:r>
        <w:separator/>
      </w:r>
    </w:p>
  </w:endnote>
  <w:endnote w:type="continuationSeparator" w:id="0">
    <w:p w:rsidR="00A91345" w:rsidRDefault="00A91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345" w:rsidRDefault="00A91345">
      <w:r>
        <w:separator/>
      </w:r>
    </w:p>
  </w:footnote>
  <w:footnote w:type="continuationSeparator" w:id="0">
    <w:p w:rsidR="00A91345" w:rsidRDefault="00A913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1345"/>
    <w:rsid w:val="00022322"/>
    <w:rsid w:val="00042497"/>
    <w:rsid w:val="000C1E6F"/>
    <w:rsid w:val="000E11DF"/>
    <w:rsid w:val="000E4E56"/>
    <w:rsid w:val="001A1468"/>
    <w:rsid w:val="001B7815"/>
    <w:rsid w:val="00211A34"/>
    <w:rsid w:val="002B1E4F"/>
    <w:rsid w:val="002B6761"/>
    <w:rsid w:val="002B6F09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1737"/>
    <w:rsid w:val="008E5102"/>
    <w:rsid w:val="00915B9E"/>
    <w:rsid w:val="00952256"/>
    <w:rsid w:val="0097748A"/>
    <w:rsid w:val="00980D2A"/>
    <w:rsid w:val="009F0E5C"/>
    <w:rsid w:val="00A029B8"/>
    <w:rsid w:val="00A91321"/>
    <w:rsid w:val="00A91345"/>
    <w:rsid w:val="00AA02AC"/>
    <w:rsid w:val="00B012C2"/>
    <w:rsid w:val="00B32D12"/>
    <w:rsid w:val="00B464D3"/>
    <w:rsid w:val="00B8185B"/>
    <w:rsid w:val="00BC6F7F"/>
    <w:rsid w:val="00BD2174"/>
    <w:rsid w:val="00C423DD"/>
    <w:rsid w:val="00C459C4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B6F0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459C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1553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2</cp:revision>
  <cp:lastPrinted>2023-07-27T08:31:00Z</cp:lastPrinted>
  <dcterms:created xsi:type="dcterms:W3CDTF">2023-07-27T10:20:00Z</dcterms:created>
  <dcterms:modified xsi:type="dcterms:W3CDTF">2023-07-27T10:20:00Z</dcterms:modified>
</cp:coreProperties>
</file>