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3C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3C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3CDC">
        <w:rPr>
          <w:sz w:val="22"/>
          <w:szCs w:val="22"/>
        </w:rPr>
        <w:t>2023-07-27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3CDC" w:rsidRPr="00173CDC" w:rsidRDefault="00173CDC" w:rsidP="00FB7F50">
      <w:pPr>
        <w:spacing w:after="40"/>
        <w:rPr>
          <w:b/>
          <w:bCs/>
          <w:sz w:val="22"/>
          <w:szCs w:val="22"/>
        </w:rPr>
      </w:pPr>
      <w:r w:rsidRPr="00173CDC">
        <w:rPr>
          <w:b/>
          <w:bCs/>
          <w:sz w:val="22"/>
          <w:szCs w:val="22"/>
        </w:rPr>
        <w:t>Akademia Górniczo - Hutnicza</w:t>
      </w:r>
    </w:p>
    <w:p w:rsidR="00173CDC" w:rsidRPr="00173CDC" w:rsidRDefault="00173CDC" w:rsidP="00FB7F50">
      <w:pPr>
        <w:spacing w:after="40"/>
        <w:rPr>
          <w:b/>
          <w:bCs/>
          <w:sz w:val="22"/>
          <w:szCs w:val="22"/>
        </w:rPr>
      </w:pPr>
      <w:r w:rsidRPr="00173CDC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3CDC" w:rsidP="00FB7F50">
      <w:pPr>
        <w:spacing w:after="40"/>
        <w:rPr>
          <w:b/>
          <w:bCs/>
          <w:sz w:val="22"/>
          <w:szCs w:val="22"/>
        </w:rPr>
      </w:pPr>
      <w:r w:rsidRPr="00173CDC">
        <w:rPr>
          <w:b/>
          <w:bCs/>
          <w:sz w:val="22"/>
          <w:szCs w:val="22"/>
        </w:rPr>
        <w:t>Dział Zamówień Publicznych</w:t>
      </w:r>
    </w:p>
    <w:p w:rsidR="00FB7F50" w:rsidRPr="002245BE" w:rsidRDefault="00173CDC" w:rsidP="00FB7F50">
      <w:pPr>
        <w:rPr>
          <w:sz w:val="22"/>
          <w:szCs w:val="22"/>
        </w:rPr>
      </w:pPr>
      <w:r w:rsidRPr="00173C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3CDC">
        <w:rPr>
          <w:sz w:val="22"/>
          <w:szCs w:val="22"/>
        </w:rPr>
        <w:t>30</w:t>
      </w:r>
    </w:p>
    <w:p w:rsidR="00FB7F50" w:rsidRPr="002245BE" w:rsidRDefault="00173CDC" w:rsidP="00FB7F50">
      <w:pPr>
        <w:rPr>
          <w:sz w:val="22"/>
          <w:szCs w:val="22"/>
        </w:rPr>
      </w:pPr>
      <w:r w:rsidRPr="00173C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3CD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3CDC" w:rsidRPr="00607F9B" w:rsidTr="002D5034">
        <w:trPr>
          <w:trHeight w:val="638"/>
        </w:trPr>
        <w:tc>
          <w:tcPr>
            <w:tcW w:w="959" w:type="dxa"/>
            <w:shd w:val="clear" w:color="auto" w:fill="auto"/>
          </w:tcPr>
          <w:p w:rsidR="00173CDC" w:rsidRPr="00607F9B" w:rsidRDefault="00173CDC" w:rsidP="002D50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3CDC" w:rsidRPr="00607F9B" w:rsidRDefault="00173CDC" w:rsidP="002D50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3CD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3CD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3CDC">
              <w:rPr>
                <w:b/>
                <w:bCs/>
                <w:sz w:val="22"/>
                <w:szCs w:val="22"/>
              </w:rPr>
              <w:t>Specjalistyczne usługi sprzątania Basenu AGH - KC-zp.272-378/23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3CDC">
              <w:rPr>
                <w:b/>
                <w:sz w:val="22"/>
                <w:szCs w:val="22"/>
              </w:rPr>
              <w:t>KC-zp.272-378/23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3CDC" w:rsidTr="002D50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3CDC" w:rsidRPr="00D26ED6" w:rsidRDefault="00173CDC" w:rsidP="002D50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3CDC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173CDC">
              <w:rPr>
                <w:b/>
                <w:sz w:val="22"/>
                <w:szCs w:val="22"/>
              </w:rPr>
              <w:t>Facility</w:t>
            </w:r>
            <w:proofErr w:type="spellEnd"/>
            <w:r w:rsidRPr="00173CDC">
              <w:rPr>
                <w:b/>
                <w:sz w:val="22"/>
                <w:szCs w:val="22"/>
              </w:rPr>
              <w:t xml:space="preserve"> Services Sp. z o.o.</w:t>
            </w:r>
          </w:p>
          <w:p w:rsidR="00173CDC" w:rsidRPr="009F0E5C" w:rsidRDefault="00173CDC" w:rsidP="002D5034">
            <w:pPr>
              <w:jc w:val="both"/>
              <w:rPr>
                <w:bCs/>
                <w:sz w:val="22"/>
                <w:szCs w:val="22"/>
              </w:rPr>
            </w:pPr>
            <w:r w:rsidRPr="00173CDC">
              <w:rPr>
                <w:bCs/>
                <w:sz w:val="22"/>
                <w:szCs w:val="22"/>
              </w:rPr>
              <w:t>Antoniego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3CDC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3CDC" w:rsidRPr="009F0E5C" w:rsidRDefault="00173CDC" w:rsidP="002D5034">
            <w:pPr>
              <w:jc w:val="both"/>
              <w:rPr>
                <w:bCs/>
                <w:sz w:val="22"/>
                <w:szCs w:val="22"/>
              </w:rPr>
            </w:pPr>
            <w:r w:rsidRPr="00173CDC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3CDC">
              <w:rPr>
                <w:bCs/>
                <w:sz w:val="22"/>
                <w:szCs w:val="22"/>
              </w:rPr>
              <w:t>Wrocław</w:t>
            </w:r>
          </w:p>
          <w:p w:rsidR="00173CDC" w:rsidRPr="00D26ED6" w:rsidRDefault="00173CDC" w:rsidP="002D50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3CDC">
              <w:rPr>
                <w:b/>
                <w:sz w:val="22"/>
                <w:szCs w:val="22"/>
              </w:rPr>
              <w:t>598 734.17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3CDC" w:rsidRDefault="00173CDC" w:rsidP="002D50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31008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2835"/>
        <w:gridCol w:w="1701"/>
      </w:tblGrid>
      <w:tr w:rsidR="00A31008" w:rsidRPr="008567C7" w:rsidTr="00A31008">
        <w:trPr>
          <w:trHeight w:val="510"/>
        </w:trPr>
        <w:tc>
          <w:tcPr>
            <w:tcW w:w="709" w:type="dxa"/>
            <w:vAlign w:val="center"/>
          </w:tcPr>
          <w:p w:rsidR="00A31008" w:rsidRPr="008567C7" w:rsidRDefault="00A310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A31008" w:rsidRPr="008567C7" w:rsidRDefault="00A310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A31008" w:rsidRPr="008567C7" w:rsidRDefault="00A310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A31008" w:rsidRPr="008567C7" w:rsidRDefault="00A310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jakość - koncepcja wykonania usługi</w:t>
            </w:r>
          </w:p>
        </w:tc>
        <w:tc>
          <w:tcPr>
            <w:tcW w:w="1701" w:type="dxa"/>
            <w:vAlign w:val="center"/>
          </w:tcPr>
          <w:p w:rsidR="00A31008" w:rsidRPr="008567C7" w:rsidRDefault="00A310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1008" w:rsidRPr="008567C7" w:rsidTr="00A31008">
        <w:tc>
          <w:tcPr>
            <w:tcW w:w="709" w:type="dxa"/>
            <w:vAlign w:val="center"/>
          </w:tcPr>
          <w:p w:rsidR="00A31008" w:rsidRPr="008567C7" w:rsidRDefault="00A31008" w:rsidP="002D50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A31008" w:rsidRPr="002B6761" w:rsidRDefault="00A31008" w:rsidP="002D50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173CDC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173C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A31008" w:rsidRPr="008567C7" w:rsidRDefault="00A31008" w:rsidP="002D50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Antoniego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1008" w:rsidRPr="001B7815" w:rsidRDefault="00A31008" w:rsidP="002D50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3CDC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:rsidR="00A31008" w:rsidRPr="008567C7" w:rsidRDefault="00A31008" w:rsidP="002D50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A31008" w:rsidRPr="008567C7" w:rsidRDefault="00A31008" w:rsidP="002D50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  <w:r w:rsidRPr="00173CD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:rsidR="00A31008" w:rsidRPr="008567C7" w:rsidRDefault="00A31008" w:rsidP="002D50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3CD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  <w:bookmarkStart w:id="2" w:name="_GoBack"/>
            <w:bookmarkEnd w:id="2"/>
            <w:r w:rsidRPr="00173CD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7B1" w:rsidRDefault="00F237B1">
      <w:r>
        <w:separator/>
      </w:r>
    </w:p>
  </w:endnote>
  <w:endnote w:type="continuationSeparator" w:id="0">
    <w:p w:rsidR="00F237B1" w:rsidRDefault="00F2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7B1" w:rsidRDefault="00F237B1">
      <w:r>
        <w:separator/>
      </w:r>
    </w:p>
  </w:footnote>
  <w:footnote w:type="continuationSeparator" w:id="0">
    <w:p w:rsidR="00F237B1" w:rsidRDefault="00F23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7B1"/>
    <w:rsid w:val="00005838"/>
    <w:rsid w:val="00022322"/>
    <w:rsid w:val="00042497"/>
    <w:rsid w:val="000C1E6F"/>
    <w:rsid w:val="000E4E56"/>
    <w:rsid w:val="00173CDC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00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37B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69AFC5"/>
  <w15:chartTrackingRefBased/>
  <w15:docId w15:val="{E264C9F9-4F25-44F4-BA3D-A3362FE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2023-07-27T10:29:00Z</cp:lastPrinted>
  <dcterms:created xsi:type="dcterms:W3CDTF">2023-07-27T10:29:00Z</dcterms:created>
  <dcterms:modified xsi:type="dcterms:W3CDTF">2023-07-27T10:29:00Z</dcterms:modified>
</cp:coreProperties>
</file>