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5154E" w:rsidP="00B65141">
      <w:pPr>
        <w:spacing w:after="240"/>
        <w:jc w:val="right"/>
        <w:rPr>
          <w:sz w:val="22"/>
          <w:szCs w:val="22"/>
        </w:rPr>
      </w:pPr>
      <w:bookmarkStart w:id="0" w:name="_Hlk53520193"/>
      <w:r w:rsidRPr="0045154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5154E">
        <w:rPr>
          <w:sz w:val="22"/>
          <w:szCs w:val="22"/>
        </w:rPr>
        <w:t>2023-07-27</w:t>
      </w:r>
    </w:p>
    <w:p w:rsidR="0045154E" w:rsidRPr="0045154E" w:rsidRDefault="0045154E" w:rsidP="00FB7F50">
      <w:pPr>
        <w:spacing w:after="40"/>
        <w:rPr>
          <w:b/>
          <w:bCs/>
          <w:sz w:val="22"/>
          <w:szCs w:val="22"/>
        </w:rPr>
      </w:pPr>
      <w:r w:rsidRPr="0045154E">
        <w:rPr>
          <w:b/>
          <w:bCs/>
          <w:sz w:val="22"/>
          <w:szCs w:val="22"/>
        </w:rPr>
        <w:t>Akademia Górniczo - Hutnicza</w:t>
      </w:r>
    </w:p>
    <w:p w:rsidR="0045154E" w:rsidRPr="0045154E" w:rsidRDefault="0045154E" w:rsidP="00FB7F50">
      <w:pPr>
        <w:spacing w:after="40"/>
        <w:rPr>
          <w:b/>
          <w:bCs/>
          <w:sz w:val="22"/>
          <w:szCs w:val="22"/>
        </w:rPr>
      </w:pPr>
      <w:r w:rsidRPr="0045154E">
        <w:rPr>
          <w:b/>
          <w:bCs/>
          <w:sz w:val="22"/>
          <w:szCs w:val="22"/>
        </w:rPr>
        <w:t>im. Stanisława Staszica w Krakowie</w:t>
      </w:r>
    </w:p>
    <w:p w:rsidR="00FB7F50" w:rsidRPr="002245BE" w:rsidRDefault="0045154E" w:rsidP="00FB7F50">
      <w:pPr>
        <w:spacing w:after="40"/>
        <w:rPr>
          <w:b/>
          <w:bCs/>
          <w:sz w:val="22"/>
          <w:szCs w:val="22"/>
        </w:rPr>
      </w:pPr>
      <w:r w:rsidRPr="0045154E">
        <w:rPr>
          <w:b/>
          <w:bCs/>
          <w:sz w:val="22"/>
          <w:szCs w:val="22"/>
        </w:rPr>
        <w:t>Dział Zamówień Publicznych</w:t>
      </w:r>
    </w:p>
    <w:p w:rsidR="00FB7F50" w:rsidRPr="002245BE" w:rsidRDefault="0045154E" w:rsidP="00FB7F50">
      <w:pPr>
        <w:rPr>
          <w:sz w:val="22"/>
          <w:szCs w:val="22"/>
        </w:rPr>
      </w:pPr>
      <w:r w:rsidRPr="0045154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5154E">
        <w:rPr>
          <w:sz w:val="22"/>
          <w:szCs w:val="22"/>
        </w:rPr>
        <w:t>30</w:t>
      </w:r>
    </w:p>
    <w:p w:rsidR="00FB7F50" w:rsidRPr="002245BE" w:rsidRDefault="0045154E" w:rsidP="00FB7F50">
      <w:pPr>
        <w:rPr>
          <w:sz w:val="22"/>
          <w:szCs w:val="22"/>
        </w:rPr>
      </w:pPr>
      <w:r w:rsidRPr="0045154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5154E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  <w:bookmarkStart w:id="1" w:name="_GoBack"/>
      <w:bookmarkEnd w:id="1"/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5154E" w:rsidRPr="00607F9B" w:rsidTr="002D5034">
        <w:trPr>
          <w:trHeight w:val="638"/>
        </w:trPr>
        <w:tc>
          <w:tcPr>
            <w:tcW w:w="959" w:type="dxa"/>
            <w:shd w:val="clear" w:color="auto" w:fill="auto"/>
          </w:tcPr>
          <w:p w:rsidR="0045154E" w:rsidRPr="00607F9B" w:rsidRDefault="0045154E" w:rsidP="00B6514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154E" w:rsidRPr="00607F9B" w:rsidRDefault="0045154E" w:rsidP="00B6514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5154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5154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154E">
              <w:rPr>
                <w:b/>
                <w:bCs/>
                <w:sz w:val="22"/>
                <w:szCs w:val="22"/>
              </w:rPr>
              <w:t xml:space="preserve">wykonanie usług w zakresie badań eksperymentalnych i analitycznych dot. propagacji fal sprężystych w materiałach konstrukcyjnych dla </w:t>
            </w:r>
            <w:proofErr w:type="spellStart"/>
            <w:r w:rsidRPr="0045154E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45154E">
              <w:rPr>
                <w:b/>
                <w:bCs/>
                <w:sz w:val="22"/>
                <w:szCs w:val="22"/>
              </w:rPr>
              <w:t xml:space="preserve"> - KC-zp.272-364/23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154E">
              <w:rPr>
                <w:b/>
                <w:sz w:val="22"/>
                <w:szCs w:val="22"/>
              </w:rPr>
              <w:t>KC-zp.272-364/23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65141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5154E" w:rsidTr="002D50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5141" w:rsidRDefault="00B65141" w:rsidP="002D5034">
            <w:pPr>
              <w:spacing w:before="60" w:after="40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5154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  </w:t>
            </w:r>
          </w:p>
          <w:p w:rsidR="0045154E" w:rsidRPr="00D26ED6" w:rsidRDefault="0045154E" w:rsidP="002D503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5154E">
              <w:rPr>
                <w:b/>
                <w:sz w:val="22"/>
                <w:szCs w:val="22"/>
              </w:rPr>
              <w:t>Grzegorz Zych</w:t>
            </w:r>
          </w:p>
          <w:p w:rsidR="0045154E" w:rsidRPr="009F0E5C" w:rsidRDefault="0045154E" w:rsidP="002D5034">
            <w:pPr>
              <w:jc w:val="both"/>
              <w:rPr>
                <w:bCs/>
                <w:sz w:val="22"/>
                <w:szCs w:val="22"/>
              </w:rPr>
            </w:pPr>
            <w:r w:rsidRPr="0045154E">
              <w:rPr>
                <w:bCs/>
                <w:sz w:val="22"/>
                <w:szCs w:val="22"/>
              </w:rPr>
              <w:t>św. Barbary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154E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154E">
              <w:rPr>
                <w:bCs/>
                <w:sz w:val="22"/>
                <w:szCs w:val="22"/>
              </w:rPr>
              <w:t>/5</w:t>
            </w:r>
          </w:p>
          <w:p w:rsidR="0045154E" w:rsidRPr="00B65141" w:rsidRDefault="0045154E" w:rsidP="00B65141">
            <w:pPr>
              <w:jc w:val="both"/>
              <w:rPr>
                <w:bCs/>
                <w:sz w:val="22"/>
                <w:szCs w:val="22"/>
              </w:rPr>
            </w:pPr>
            <w:r w:rsidRPr="0045154E">
              <w:rPr>
                <w:bCs/>
                <w:sz w:val="22"/>
                <w:szCs w:val="22"/>
              </w:rPr>
              <w:t>39-400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154E">
              <w:rPr>
                <w:bCs/>
                <w:sz w:val="22"/>
                <w:szCs w:val="22"/>
              </w:rPr>
              <w:t>Tarnobrzeg</w:t>
            </w:r>
          </w:p>
          <w:p w:rsidR="0045154E" w:rsidRPr="00211A34" w:rsidRDefault="0045154E" w:rsidP="002D50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5154E">
              <w:rPr>
                <w:b/>
                <w:sz w:val="22"/>
                <w:szCs w:val="22"/>
              </w:rPr>
              <w:t>14 500.00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5154E" w:rsidRDefault="0045154E" w:rsidP="002D503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B65141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45154E" w:rsidTr="002D50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5141" w:rsidRDefault="00B65141" w:rsidP="002D5034">
            <w:pPr>
              <w:spacing w:before="60" w:after="40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5154E">
              <w:rPr>
                <w:sz w:val="22"/>
                <w:szCs w:val="22"/>
              </w:rPr>
              <w:t>2</w:t>
            </w:r>
          </w:p>
          <w:p w:rsidR="0045154E" w:rsidRPr="00D26ED6" w:rsidRDefault="0045154E" w:rsidP="002D503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5154E">
              <w:rPr>
                <w:b/>
                <w:sz w:val="22"/>
                <w:szCs w:val="22"/>
              </w:rPr>
              <w:t>Bartosz Hyla</w:t>
            </w:r>
          </w:p>
          <w:p w:rsidR="0045154E" w:rsidRPr="009F0E5C" w:rsidRDefault="0045154E" w:rsidP="002D5034">
            <w:pPr>
              <w:jc w:val="both"/>
              <w:rPr>
                <w:bCs/>
                <w:sz w:val="22"/>
                <w:szCs w:val="22"/>
              </w:rPr>
            </w:pPr>
            <w:r w:rsidRPr="0045154E">
              <w:rPr>
                <w:bCs/>
                <w:sz w:val="22"/>
                <w:szCs w:val="22"/>
              </w:rPr>
              <w:t>Ruczaj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154E">
              <w:rPr>
                <w:bCs/>
                <w:sz w:val="22"/>
                <w:szCs w:val="22"/>
              </w:rPr>
              <w:t>50a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5154E" w:rsidRPr="009F0E5C" w:rsidRDefault="0045154E" w:rsidP="002D5034">
            <w:pPr>
              <w:jc w:val="both"/>
              <w:rPr>
                <w:bCs/>
                <w:sz w:val="22"/>
                <w:szCs w:val="22"/>
              </w:rPr>
            </w:pPr>
            <w:r w:rsidRPr="0045154E">
              <w:rPr>
                <w:bCs/>
                <w:sz w:val="22"/>
                <w:szCs w:val="22"/>
              </w:rPr>
              <w:t>33-300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154E">
              <w:rPr>
                <w:bCs/>
                <w:sz w:val="22"/>
                <w:szCs w:val="22"/>
              </w:rPr>
              <w:t>Nowy Sącz</w:t>
            </w:r>
          </w:p>
          <w:p w:rsidR="0045154E" w:rsidRPr="00211A34" w:rsidRDefault="0045154E" w:rsidP="002D50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5154E">
              <w:rPr>
                <w:b/>
                <w:sz w:val="22"/>
                <w:szCs w:val="22"/>
              </w:rPr>
              <w:t>14 750.00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5154E" w:rsidRDefault="0045154E" w:rsidP="002D503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B65141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10"/>
        <w:gridCol w:w="4394"/>
        <w:gridCol w:w="1560"/>
      </w:tblGrid>
      <w:tr w:rsidR="00211A34" w:rsidRPr="00834EF4" w:rsidTr="00B65141"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41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3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5154E" w:rsidRPr="00834EF4" w:rsidTr="00B65141">
        <w:tc>
          <w:tcPr>
            <w:tcW w:w="1134" w:type="dxa"/>
            <w:shd w:val="clear" w:color="auto" w:fill="auto"/>
          </w:tcPr>
          <w:p w:rsidR="0045154E" w:rsidRPr="00211A34" w:rsidRDefault="0045154E" w:rsidP="002D50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45154E" w:rsidRPr="00211A34" w:rsidRDefault="0045154E" w:rsidP="002D503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5154E">
              <w:rPr>
                <w:b/>
                <w:bCs/>
                <w:sz w:val="20"/>
                <w:szCs w:val="20"/>
              </w:rPr>
              <w:t>Grzegorz Zych</w:t>
            </w:r>
          </w:p>
          <w:p w:rsidR="0045154E" w:rsidRPr="00211A34" w:rsidRDefault="0045154E" w:rsidP="002D5034">
            <w:pPr>
              <w:rPr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św. Barbary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154E">
              <w:rPr>
                <w:sz w:val="20"/>
                <w:szCs w:val="20"/>
              </w:rPr>
              <w:t>21/5</w:t>
            </w:r>
          </w:p>
          <w:p w:rsidR="0045154E" w:rsidRPr="00211A34" w:rsidRDefault="0045154E" w:rsidP="002D5034">
            <w:pPr>
              <w:spacing w:after="40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39-400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154E">
              <w:rPr>
                <w:sz w:val="20"/>
                <w:szCs w:val="20"/>
              </w:rPr>
              <w:t>Tarnobrzeg</w:t>
            </w:r>
          </w:p>
        </w:tc>
        <w:tc>
          <w:tcPr>
            <w:tcW w:w="4394" w:type="dxa"/>
            <w:shd w:val="clear" w:color="auto" w:fill="auto"/>
          </w:tcPr>
          <w:p w:rsidR="0045154E" w:rsidRPr="0045154E" w:rsidRDefault="0045154E" w:rsidP="002D5034">
            <w:pPr>
              <w:spacing w:before="40" w:after="40"/>
              <w:rPr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1 - Cena - 40.00</w:t>
            </w:r>
          </w:p>
          <w:p w:rsidR="0045154E" w:rsidRPr="00211A34" w:rsidRDefault="0045154E" w:rsidP="002D50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2 - Doświadczenie osoby wyznaczonej do realizacji zamówienia - 60.00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154E" w:rsidRPr="00211A34" w:rsidRDefault="0045154E" w:rsidP="002D5034">
            <w:pPr>
              <w:jc w:val="center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 xml:space="preserve">  100,00</w:t>
            </w:r>
          </w:p>
        </w:tc>
      </w:tr>
      <w:tr w:rsidR="0045154E" w:rsidRPr="00834EF4" w:rsidTr="00B65141">
        <w:tc>
          <w:tcPr>
            <w:tcW w:w="1134" w:type="dxa"/>
            <w:shd w:val="clear" w:color="auto" w:fill="auto"/>
          </w:tcPr>
          <w:p w:rsidR="0045154E" w:rsidRPr="00211A34" w:rsidRDefault="0045154E" w:rsidP="002D50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</w:p>
        </w:tc>
        <w:tc>
          <w:tcPr>
            <w:tcW w:w="2410" w:type="dxa"/>
            <w:shd w:val="clear" w:color="auto" w:fill="auto"/>
          </w:tcPr>
          <w:p w:rsidR="0045154E" w:rsidRPr="00211A34" w:rsidRDefault="0045154E" w:rsidP="002D503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5154E">
              <w:rPr>
                <w:b/>
                <w:bCs/>
                <w:sz w:val="20"/>
                <w:szCs w:val="20"/>
              </w:rPr>
              <w:t>Bartosz Hyla</w:t>
            </w:r>
          </w:p>
          <w:p w:rsidR="0045154E" w:rsidRPr="00211A34" w:rsidRDefault="0045154E" w:rsidP="002D5034">
            <w:pPr>
              <w:rPr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Ruczaj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154E">
              <w:rPr>
                <w:sz w:val="20"/>
                <w:szCs w:val="20"/>
              </w:rPr>
              <w:t>50a</w:t>
            </w:r>
          </w:p>
          <w:p w:rsidR="0045154E" w:rsidRPr="00211A34" w:rsidRDefault="0045154E" w:rsidP="002D5034">
            <w:pPr>
              <w:spacing w:after="40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33-300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5154E">
              <w:rPr>
                <w:sz w:val="20"/>
                <w:szCs w:val="20"/>
              </w:rPr>
              <w:t>Nowy Sącz</w:t>
            </w:r>
          </w:p>
        </w:tc>
        <w:tc>
          <w:tcPr>
            <w:tcW w:w="4394" w:type="dxa"/>
            <w:shd w:val="clear" w:color="auto" w:fill="auto"/>
          </w:tcPr>
          <w:p w:rsidR="0045154E" w:rsidRPr="0045154E" w:rsidRDefault="0045154E" w:rsidP="002D5034">
            <w:pPr>
              <w:spacing w:before="40" w:after="40"/>
              <w:rPr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1 - Cena - 40.00</w:t>
            </w:r>
          </w:p>
          <w:p w:rsidR="0045154E" w:rsidRPr="00211A34" w:rsidRDefault="0045154E" w:rsidP="002D50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>2 - Doświadczenie osoby wyznaczonej do realizacji zamówienia - 45.00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154E" w:rsidRPr="00211A34" w:rsidRDefault="0045154E" w:rsidP="002D5034">
            <w:pPr>
              <w:jc w:val="center"/>
              <w:rPr>
                <w:color w:val="000000"/>
                <w:sz w:val="20"/>
                <w:szCs w:val="20"/>
              </w:rPr>
            </w:pPr>
            <w:r w:rsidRPr="0045154E">
              <w:rPr>
                <w:sz w:val="20"/>
                <w:szCs w:val="20"/>
              </w:rPr>
              <w:t xml:space="preserve">  85,00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988" w:rsidRDefault="000B0988">
      <w:r>
        <w:separator/>
      </w:r>
    </w:p>
  </w:endnote>
  <w:endnote w:type="continuationSeparator" w:id="0">
    <w:p w:rsidR="000B0988" w:rsidRDefault="000B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988" w:rsidRDefault="000B0988">
      <w:r>
        <w:separator/>
      </w:r>
    </w:p>
  </w:footnote>
  <w:footnote w:type="continuationSeparator" w:id="0">
    <w:p w:rsidR="000B0988" w:rsidRDefault="000B0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65141">
    <w:pPr>
      <w:pStyle w:val="Nagwek"/>
    </w:pPr>
    <w:r>
      <w:t xml:space="preserve">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988"/>
    <w:rsid w:val="00022322"/>
    <w:rsid w:val="00042497"/>
    <w:rsid w:val="000B0988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154E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65141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1E35D"/>
  <w15:chartTrackingRefBased/>
  <w15:docId w15:val="{358814BC-DFFD-445E-8542-B712D9FD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2023-07-27T11:21:00Z</cp:lastPrinted>
  <dcterms:created xsi:type="dcterms:W3CDTF">2023-07-27T11:21:00Z</dcterms:created>
  <dcterms:modified xsi:type="dcterms:W3CDTF">2023-07-27T11:21:00Z</dcterms:modified>
</cp:coreProperties>
</file>