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FF574F" w:rsidRDefault="00FF574F" w:rsidP="00FF574F">
      <w:pPr>
        <w:keepNext/>
        <w:spacing w:after="0" w:line="360" w:lineRule="auto"/>
        <w:jc w:val="right"/>
        <w:outlineLvl w:val="3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bookmarkStart w:id="0" w:name="_GoBack"/>
      <w:bookmarkEnd w:id="0"/>
      <w:r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Sprawa nr 85/2023</w:t>
      </w:r>
      <w:r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ab/>
      </w:r>
      <w:r w:rsidR="00BC121E" w:rsidRPr="00FF574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 xml:space="preserve">Załącznik nr </w:t>
      </w:r>
      <w:r w:rsidRPr="00FF574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8</w:t>
      </w:r>
      <w:r w:rsidR="00B33546" w:rsidRPr="00FF574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 xml:space="preserve"> </w:t>
      </w:r>
      <w:r w:rsidR="00BC121E" w:rsidRPr="00FF574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 SWZ</w:t>
      </w:r>
    </w:p>
    <w:p w:rsidR="00BC121E" w:rsidRPr="00B33546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B33546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B33546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33546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B33546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B33546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B33546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B33546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B33546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B33546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B33546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B33546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B33546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33546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B3354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739C7" w:rsidRPr="00B33546" w:rsidTr="0049787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739C7" w:rsidRPr="00B33546" w:rsidRDefault="008739C7" w:rsidP="0049787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B33546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8739C7" w:rsidRPr="00B33546" w:rsidRDefault="008739C7" w:rsidP="0049787D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33546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B33546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B33546">
              <w:rPr>
                <w:rFonts w:ascii="Arial Narrow" w:eastAsia="Times New Roman" w:hAnsi="Arial Narrow" w:cs="Arial"/>
                <w:lang w:eastAsia="pl-PL"/>
              </w:rPr>
              <w:t xml:space="preserve">. Dz. U. z 2022r. poz. 1710) (dalej jako: ustawa </w:t>
            </w:r>
            <w:proofErr w:type="spellStart"/>
            <w:r w:rsidRPr="00B33546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B33546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8739C7" w:rsidRPr="00B33546" w:rsidRDefault="008739C7" w:rsidP="0049787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B3354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8739C7" w:rsidRPr="00B33546" w:rsidRDefault="008739C7" w:rsidP="0049787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B33546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B33546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33546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B33546" w:rsidRDefault="008739C7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33546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Dostawy sukcesywne środków piorących, dezynfekcyjnych i </w:t>
      </w:r>
      <w:r w:rsidR="00FF574F">
        <w:rPr>
          <w:rFonts w:ascii="Arial Narrow" w:eastAsia="Times New Roman" w:hAnsi="Arial Narrow" w:cs="Arial"/>
          <w:b/>
          <w:sz w:val="24"/>
          <w:szCs w:val="24"/>
          <w:lang w:eastAsia="pl-PL"/>
        </w:rPr>
        <w:t>wzmacniających do prania bielizny szpitalnej</w:t>
      </w:r>
    </w:p>
    <w:p w:rsidR="00BC121E" w:rsidRPr="00B33546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335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8739C7" w:rsidRPr="00B33546">
        <w:rPr>
          <w:rFonts w:ascii="Arial Narrow" w:eastAsia="Times New Roman" w:hAnsi="Arial Narrow" w:cs="Arial"/>
          <w:b/>
          <w:sz w:val="24"/>
          <w:szCs w:val="24"/>
          <w:lang w:eastAsia="pl-PL"/>
        </w:rPr>
        <w:t>85/2023</w:t>
      </w:r>
    </w:p>
    <w:p w:rsidR="00BC121E" w:rsidRPr="00B33546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335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8739C7" w:rsidRPr="00B33546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B33546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B335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B33546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B33546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B33546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r w:rsidR="00BC121E" w:rsidRPr="00B3354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B33546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B33546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33546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r w:rsidRPr="00B3354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B33546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3354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B33546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3354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3354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3354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3354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3354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3354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B3354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3354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3354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3354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3354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B3354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3354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3354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3354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3354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B33546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B33546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B33546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B33546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B3354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B33546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B33546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B3354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B3354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33546" w:rsidTr="00620E37">
        <w:tc>
          <w:tcPr>
            <w:tcW w:w="2660" w:type="dxa"/>
            <w:shd w:val="clear" w:color="auto" w:fill="auto"/>
          </w:tcPr>
          <w:p w:rsidR="00BC121E" w:rsidRPr="00B3354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B3354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33546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B33546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33546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B3354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B3354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3354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B33546" w:rsidRDefault="008739C7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3354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B3354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B33546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B33546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B33546" w:rsidRDefault="00106AC7" w:rsidP="00BC121E">
      <w:pPr>
        <w:rPr>
          <w:rFonts w:ascii="Arial Narrow" w:hAnsi="Arial Narrow"/>
        </w:rPr>
      </w:pPr>
    </w:p>
    <w:sectPr w:rsidR="00106AC7" w:rsidRPr="00B33546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21E" w:rsidRDefault="007D521E">
      <w:r>
        <w:separator/>
      </w:r>
    </w:p>
  </w:endnote>
  <w:endnote w:type="continuationSeparator" w:id="0">
    <w:p w:rsidR="007D521E" w:rsidRDefault="007D5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B048E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48E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48E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9C7" w:rsidRDefault="008739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21E" w:rsidRDefault="007D521E">
      <w:r>
        <w:separator/>
      </w:r>
    </w:p>
  </w:footnote>
  <w:footnote w:type="continuationSeparator" w:id="0">
    <w:p w:rsidR="007D521E" w:rsidRDefault="007D52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9C7" w:rsidRDefault="008739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9C7" w:rsidRDefault="008739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9C7" w:rsidRDefault="008739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521E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A5AA2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D521E"/>
    <w:rsid w:val="008032C1"/>
    <w:rsid w:val="008460DE"/>
    <w:rsid w:val="008739C7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8E3"/>
    <w:rsid w:val="00B04D14"/>
    <w:rsid w:val="00B26102"/>
    <w:rsid w:val="00B33546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574F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F5D33-ED9C-4B7D-A919-3EF0A85BA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240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2023-07-26T12:52:00Z</cp:lastPrinted>
  <dcterms:created xsi:type="dcterms:W3CDTF">2023-07-26T12:52:00Z</dcterms:created>
  <dcterms:modified xsi:type="dcterms:W3CDTF">2023-07-26T12:52:00Z</dcterms:modified>
</cp:coreProperties>
</file>