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77777777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77CA7" w:rsidRPr="0036643B">
        <w:rPr>
          <w:b/>
          <w:i w:val="0"/>
          <w:sz w:val="22"/>
          <w:szCs w:val="22"/>
        </w:rPr>
        <w:t>4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5FE9CA77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EE76D2">
        <w:rPr>
          <w:b/>
          <w:i w:val="0"/>
        </w:rPr>
        <w:t>74</w:t>
      </w:r>
      <w:r w:rsidR="00C77CA7" w:rsidRPr="0036643B">
        <w:rPr>
          <w:b/>
          <w:i w:val="0"/>
        </w:rPr>
        <w:t>/202</w:t>
      </w:r>
      <w:r w:rsidR="00566FF5" w:rsidRPr="0036643B">
        <w:rPr>
          <w:b/>
          <w:i w:val="0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3E08706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2022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1710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F2ADD57" w14:textId="147E2AB7" w:rsidR="00FF38F3" w:rsidRPr="009C7CF3" w:rsidRDefault="00502638" w:rsidP="009C7CF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bCs/>
          <w:iCs/>
          <w:lang w:eastAsia="pl-PL"/>
        </w:rPr>
      </w:pPr>
      <w:r w:rsidRPr="00502638">
        <w:rPr>
          <w:rFonts w:ascii="Times New Roman" w:eastAsia="Times New Roman" w:hAnsi="Times New Roman"/>
          <w:b/>
          <w:bCs/>
          <w:iCs/>
          <w:lang w:eastAsia="pl-PL"/>
        </w:rPr>
        <w:t>Roboty remontowe nawierzchni z wielkoformatowych płyt betonowych w zamach zadania: Rekultywacja terenów zielonych, remont boisk sportowych, ciągów komunikacyjnych, parkingów oraz elementów małej architektury na terenie Osiedla Studenckiego Politechniki Krakowskiej przy ul. Skarżyńskiego w Krakowie – w formule „zaprojektuj i wykonaj”</w:t>
      </w:r>
      <w:bookmarkStart w:id="1" w:name="_GoBack"/>
      <w:bookmarkEnd w:id="1"/>
    </w:p>
    <w:p w14:paraId="50D8CF02" w14:textId="77777777" w:rsidR="00502638" w:rsidRPr="00502638" w:rsidRDefault="00502638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i/>
          <w:lang w:eastAsia="pl-PL"/>
        </w:rPr>
      </w:pPr>
    </w:p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1C395378" w14:textId="77777777"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5E43E979" w14:textId="77777777"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6AB98" w14:textId="77777777" w:rsidR="002D5EBD" w:rsidRDefault="002D5EBD" w:rsidP="00025386">
      <w:pPr>
        <w:spacing w:after="0" w:line="240" w:lineRule="auto"/>
      </w:pPr>
      <w:r>
        <w:separator/>
      </w:r>
    </w:p>
  </w:endnote>
  <w:endnote w:type="continuationSeparator" w:id="0">
    <w:p w14:paraId="36CDB66E" w14:textId="77777777" w:rsidR="002D5EBD" w:rsidRDefault="002D5E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B6252" w14:textId="77777777" w:rsidR="002D5EBD" w:rsidRDefault="002D5EBD" w:rsidP="00025386">
      <w:pPr>
        <w:spacing w:after="0" w:line="240" w:lineRule="auto"/>
      </w:pPr>
      <w:r>
        <w:separator/>
      </w:r>
    </w:p>
  </w:footnote>
  <w:footnote w:type="continuationSeparator" w:id="0">
    <w:p w14:paraId="133938B5" w14:textId="77777777" w:rsidR="002D5EBD" w:rsidRDefault="002D5E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16158F"/>
    <w:rsid w:val="001C2314"/>
    <w:rsid w:val="001F15C3"/>
    <w:rsid w:val="00200664"/>
    <w:rsid w:val="00213980"/>
    <w:rsid w:val="00235AB4"/>
    <w:rsid w:val="002A488F"/>
    <w:rsid w:val="002C69ED"/>
    <w:rsid w:val="002C6A9A"/>
    <w:rsid w:val="002D5EBD"/>
    <w:rsid w:val="00361381"/>
    <w:rsid w:val="0036643B"/>
    <w:rsid w:val="00393D01"/>
    <w:rsid w:val="004374F2"/>
    <w:rsid w:val="00460705"/>
    <w:rsid w:val="004748D6"/>
    <w:rsid w:val="00485239"/>
    <w:rsid w:val="004923CC"/>
    <w:rsid w:val="004E27D7"/>
    <w:rsid w:val="00502638"/>
    <w:rsid w:val="0055145C"/>
    <w:rsid w:val="00555D82"/>
    <w:rsid w:val="0056175D"/>
    <w:rsid w:val="005624D8"/>
    <w:rsid w:val="00566FF5"/>
    <w:rsid w:val="00620476"/>
    <w:rsid w:val="00657A47"/>
    <w:rsid w:val="00697D58"/>
    <w:rsid w:val="006F100E"/>
    <w:rsid w:val="00737651"/>
    <w:rsid w:val="00745A44"/>
    <w:rsid w:val="007666D6"/>
    <w:rsid w:val="007C3897"/>
    <w:rsid w:val="00824D73"/>
    <w:rsid w:val="00830970"/>
    <w:rsid w:val="008B797E"/>
    <w:rsid w:val="008F2498"/>
    <w:rsid w:val="00913FFC"/>
    <w:rsid w:val="0093388F"/>
    <w:rsid w:val="0093600A"/>
    <w:rsid w:val="00960763"/>
    <w:rsid w:val="009C7CF3"/>
    <w:rsid w:val="009D4D02"/>
    <w:rsid w:val="00A56A6F"/>
    <w:rsid w:val="00A65464"/>
    <w:rsid w:val="00A87380"/>
    <w:rsid w:val="00AF7375"/>
    <w:rsid w:val="00B744EB"/>
    <w:rsid w:val="00B77707"/>
    <w:rsid w:val="00B8229D"/>
    <w:rsid w:val="00BC76CD"/>
    <w:rsid w:val="00BE3BCE"/>
    <w:rsid w:val="00C62EFA"/>
    <w:rsid w:val="00C77CA7"/>
    <w:rsid w:val="00CB29AC"/>
    <w:rsid w:val="00CD5258"/>
    <w:rsid w:val="00D21A66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E76D2"/>
    <w:rsid w:val="00EF3368"/>
    <w:rsid w:val="00F22285"/>
    <w:rsid w:val="00F334B4"/>
    <w:rsid w:val="00F45FD0"/>
    <w:rsid w:val="00F84D70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35</cp:revision>
  <cp:lastPrinted>2022-01-21T07:22:00Z</cp:lastPrinted>
  <dcterms:created xsi:type="dcterms:W3CDTF">2022-05-06T09:48:00Z</dcterms:created>
  <dcterms:modified xsi:type="dcterms:W3CDTF">2023-07-27T08:33:00Z</dcterms:modified>
</cp:coreProperties>
</file>