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CCCD4" w14:textId="77777777" w:rsidR="00E60836" w:rsidRPr="005D6490" w:rsidRDefault="00E60836" w:rsidP="00D10602">
      <w:pPr>
        <w:ind w:left="4956" w:firstLine="70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14:paraId="7AB85BFE" w14:textId="2E7BA085" w:rsidR="005D6490" w:rsidRPr="005D6490" w:rsidRDefault="005D6490" w:rsidP="007C2B6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AA7763">
        <w:rPr>
          <w:rFonts w:ascii="Times New Roman" w:hAnsi="Times New Roman" w:cs="Times New Roman"/>
          <w:b/>
          <w:bCs/>
          <w:sz w:val="24"/>
          <w:szCs w:val="24"/>
        </w:rPr>
        <w:t>74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D10602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C2B69" w14:paraId="48834250" w14:textId="77777777" w:rsidTr="00857DC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F2D96C" w14:textId="77777777" w:rsidR="007C2B69" w:rsidRDefault="007C2B69" w:rsidP="00857DCD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98BC9D7" w14:textId="77777777" w:rsidR="007C2B69" w:rsidRPr="00053927" w:rsidRDefault="007C2B69" w:rsidP="00857DCD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2CB337F" w14:textId="77777777" w:rsidR="007C2B69" w:rsidRPr="00053927" w:rsidRDefault="007C2B69" w:rsidP="00857DCD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07A158E1" w14:textId="77777777" w:rsidR="003315BF" w:rsidRDefault="003315BF" w:rsidP="003315BF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Działając w imieniu Wykonawców wspólnie ubiegających się o udzielenie zamówienia w 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315BF" w:rsidRPr="0087706D" w14:paraId="6703496F" w14:textId="77777777" w:rsidTr="00857DCD">
        <w:tc>
          <w:tcPr>
            <w:tcW w:w="550" w:type="dxa"/>
            <w:shd w:val="clear" w:color="auto" w:fill="auto"/>
            <w:vAlign w:val="center"/>
          </w:tcPr>
          <w:p w14:paraId="1CC9DB55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06F00414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 xml:space="preserve">Nazwa Wykonawcy </w:t>
            </w:r>
            <w:r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40D92F95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315BF" w:rsidRPr="0087706D" w14:paraId="511F31DD" w14:textId="77777777" w:rsidTr="001151E7">
        <w:trPr>
          <w:trHeight w:val="418"/>
        </w:trPr>
        <w:tc>
          <w:tcPr>
            <w:tcW w:w="550" w:type="dxa"/>
            <w:shd w:val="clear" w:color="auto" w:fill="auto"/>
            <w:vAlign w:val="center"/>
          </w:tcPr>
          <w:p w14:paraId="04250D28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1C76653D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0516A75C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315BF" w:rsidRPr="0087706D" w14:paraId="55214F8C" w14:textId="77777777" w:rsidTr="001151E7">
        <w:trPr>
          <w:trHeight w:val="214"/>
        </w:trPr>
        <w:tc>
          <w:tcPr>
            <w:tcW w:w="550" w:type="dxa"/>
            <w:shd w:val="clear" w:color="auto" w:fill="auto"/>
            <w:vAlign w:val="center"/>
          </w:tcPr>
          <w:p w14:paraId="34C8C307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14EEB1EC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42C5E10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4FF37EAD" w14:textId="11A9E9E1" w:rsidR="00AA7763" w:rsidRDefault="003315BF" w:rsidP="001151E7">
      <w:pPr>
        <w:widowControl w:val="0"/>
        <w:suppressAutoHyphens/>
        <w:autoSpaceDE w:val="0"/>
        <w:autoSpaceDN w:val="0"/>
        <w:adjustRightInd w:val="0"/>
        <w:spacing w:before="360" w:after="120" w:line="24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oświadczam,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</w:t>
      </w:r>
      <w:r w:rsidR="00696110">
        <w:rPr>
          <w:rFonts w:ascii="Arial" w:hAnsi="Arial" w:cs="Arial"/>
          <w:sz w:val="24"/>
          <w:szCs w:val="24"/>
        </w:rPr>
        <w:t xml:space="preserve"> </w:t>
      </w:r>
      <w:r w:rsidRPr="00053927">
        <w:rPr>
          <w:rFonts w:ascii="Arial" w:hAnsi="Arial" w:cs="Arial"/>
          <w:sz w:val="24"/>
          <w:szCs w:val="24"/>
        </w:rPr>
        <w:t xml:space="preserve">r. Prawo zamówień publicznych </w:t>
      </w:r>
      <w:r w:rsidRPr="00A31FED">
        <w:rPr>
          <w:rFonts w:ascii="Arial" w:hAnsi="Arial" w:cs="Arial"/>
          <w:sz w:val="24"/>
          <w:szCs w:val="24"/>
        </w:rPr>
        <w:t>(</w:t>
      </w:r>
      <w:proofErr w:type="spellStart"/>
      <w:r w:rsidRPr="00A31FED">
        <w:rPr>
          <w:rFonts w:ascii="Arial" w:hAnsi="Arial" w:cs="Arial"/>
          <w:sz w:val="24"/>
          <w:szCs w:val="24"/>
        </w:rPr>
        <w:t>t.j</w:t>
      </w:r>
      <w:proofErr w:type="spellEnd"/>
      <w:r w:rsidRPr="00A31FED">
        <w:rPr>
          <w:rFonts w:ascii="Arial" w:hAnsi="Arial" w:cs="Arial"/>
          <w:sz w:val="24"/>
          <w:szCs w:val="24"/>
        </w:rPr>
        <w:t>. Dz. U. z 2022</w:t>
      </w:r>
      <w:r>
        <w:rPr>
          <w:rFonts w:ascii="Arial" w:hAnsi="Arial" w:cs="Arial"/>
          <w:sz w:val="24"/>
          <w:szCs w:val="24"/>
        </w:rPr>
        <w:t xml:space="preserve"> </w:t>
      </w:r>
      <w:r w:rsidRPr="00A31FED">
        <w:rPr>
          <w:rFonts w:ascii="Arial" w:hAnsi="Arial" w:cs="Arial"/>
          <w:sz w:val="24"/>
          <w:szCs w:val="24"/>
        </w:rPr>
        <w:t>r. poz. 1710</w:t>
      </w:r>
      <w:r>
        <w:rPr>
          <w:rFonts w:ascii="Arial" w:hAnsi="Arial" w:cs="Arial"/>
          <w:sz w:val="24"/>
          <w:szCs w:val="24"/>
        </w:rPr>
        <w:t xml:space="preserve"> ze zm.</w:t>
      </w:r>
      <w:r w:rsidRPr="00A31FE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                             że w ramach zamówienia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  <w:r w:rsidR="00B1315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A7763" w:rsidRPr="00AA7763">
        <w:rPr>
          <w:rFonts w:ascii="Arial" w:hAnsi="Arial" w:cs="Arial"/>
          <w:b/>
          <w:bCs/>
          <w:iCs/>
          <w:sz w:val="24"/>
          <w:szCs w:val="24"/>
        </w:rPr>
        <w:t xml:space="preserve">Roboty remontowe nawierzchni </w:t>
      </w:r>
      <w:r w:rsidR="00941138">
        <w:rPr>
          <w:rFonts w:ascii="Arial" w:hAnsi="Arial" w:cs="Arial"/>
          <w:b/>
          <w:bCs/>
          <w:iCs/>
          <w:sz w:val="24"/>
          <w:szCs w:val="24"/>
        </w:rPr>
        <w:t xml:space="preserve">                                                    </w:t>
      </w:r>
      <w:r w:rsidR="00AA7763" w:rsidRPr="00AA7763">
        <w:rPr>
          <w:rFonts w:ascii="Arial" w:hAnsi="Arial" w:cs="Arial"/>
          <w:b/>
          <w:bCs/>
          <w:iCs/>
          <w:sz w:val="24"/>
          <w:szCs w:val="24"/>
        </w:rPr>
        <w:t xml:space="preserve">z wielkoformatowych płyt betonowych w zamach zadania: Rekultywacja terenów zielonych, remont boisk sportowych, ciągów komunikacyjnych, parkingów oraz elementów małej architektury na terenie Osiedla Studenckiego Politechniki Krakowskiej przy ul. Skarżyńskiego w Krakowie – w formule „zaprojektuj </w:t>
      </w:r>
      <w:r w:rsidR="00941138">
        <w:rPr>
          <w:rFonts w:ascii="Arial" w:hAnsi="Arial" w:cs="Arial"/>
          <w:b/>
          <w:bCs/>
          <w:iCs/>
          <w:sz w:val="24"/>
          <w:szCs w:val="24"/>
        </w:rPr>
        <w:t xml:space="preserve">                         </w:t>
      </w:r>
      <w:r w:rsidR="00AA7763" w:rsidRPr="00AA7763">
        <w:rPr>
          <w:rFonts w:ascii="Arial" w:hAnsi="Arial" w:cs="Arial"/>
          <w:b/>
          <w:bCs/>
          <w:iCs/>
          <w:sz w:val="24"/>
          <w:szCs w:val="24"/>
        </w:rPr>
        <w:t>i wykonaj”</w:t>
      </w:r>
      <w:bookmarkStart w:id="0" w:name="_GoBack"/>
      <w:bookmarkEnd w:id="0"/>
    </w:p>
    <w:p w14:paraId="2F864929" w14:textId="3DF35B80" w:rsidR="00E5533A" w:rsidRDefault="00E5533A" w:rsidP="001151E7">
      <w:pPr>
        <w:widowControl w:val="0"/>
        <w:suppressAutoHyphens/>
        <w:autoSpaceDE w:val="0"/>
        <w:autoSpaceDN w:val="0"/>
        <w:adjustRightInd w:val="0"/>
        <w:spacing w:before="360"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A31FED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AA7763">
        <w:rPr>
          <w:rFonts w:ascii="Arial" w:eastAsia="Times New Roman" w:hAnsi="Arial" w:cs="Arial"/>
          <w:b/>
          <w:sz w:val="24"/>
          <w:szCs w:val="24"/>
          <w:lang w:eastAsia="pl-PL"/>
        </w:rPr>
        <w:t>74</w:t>
      </w:r>
      <w:r w:rsidRPr="00A31FED">
        <w:rPr>
          <w:rFonts w:ascii="Arial" w:eastAsia="Times New Roman" w:hAnsi="Arial" w:cs="Arial"/>
          <w:b/>
          <w:sz w:val="24"/>
          <w:szCs w:val="24"/>
          <w:lang w:eastAsia="pl-PL"/>
        </w:rPr>
        <w:t>/2023</w:t>
      </w:r>
    </w:p>
    <w:p w14:paraId="66466958" w14:textId="77777777" w:rsidR="00E5533A" w:rsidRDefault="00E5533A" w:rsidP="00E5533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udzielenie zamówienia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E5533A" w:rsidRPr="0087706D" w14:paraId="55B687D5" w14:textId="77777777" w:rsidTr="00857DCD">
        <w:tc>
          <w:tcPr>
            <w:tcW w:w="617" w:type="dxa"/>
            <w:shd w:val="clear" w:color="auto" w:fill="auto"/>
            <w:vAlign w:val="center"/>
          </w:tcPr>
          <w:p w14:paraId="6836703E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0B7CD677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4F3C41D6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E5533A" w:rsidRPr="0087706D" w14:paraId="1E2559A8" w14:textId="77777777" w:rsidTr="00857DCD">
        <w:tc>
          <w:tcPr>
            <w:tcW w:w="617" w:type="dxa"/>
            <w:shd w:val="clear" w:color="auto" w:fill="auto"/>
            <w:vAlign w:val="center"/>
          </w:tcPr>
          <w:p w14:paraId="5685CF18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666A7F4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B462C7C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E5533A" w:rsidRPr="0087706D" w14:paraId="6C406827" w14:textId="77777777" w:rsidTr="00857DCD">
        <w:tc>
          <w:tcPr>
            <w:tcW w:w="617" w:type="dxa"/>
            <w:shd w:val="clear" w:color="auto" w:fill="auto"/>
            <w:vAlign w:val="center"/>
          </w:tcPr>
          <w:p w14:paraId="19ED35E2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C38ED41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EF29B65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28069E1" w14:textId="77777777" w:rsidR="00E5533A" w:rsidRDefault="00E5533A" w:rsidP="00E5533A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E5533A" w:rsidRPr="008833CF" w14:paraId="51ED6DA1" w14:textId="77777777" w:rsidTr="00857DCD">
        <w:trPr>
          <w:trHeight w:val="519"/>
        </w:trPr>
        <w:tc>
          <w:tcPr>
            <w:tcW w:w="4361" w:type="dxa"/>
            <w:shd w:val="clear" w:color="auto" w:fill="auto"/>
          </w:tcPr>
          <w:p w14:paraId="77C9C840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13142BD3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07E1F8C6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03118379" w14:textId="77777777" w:rsidR="00E5533A" w:rsidRPr="008833CF" w:rsidRDefault="00E5533A" w:rsidP="00857DCD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</w:tbl>
    <w:p w14:paraId="5A237481" w14:textId="77777777" w:rsidR="00E5533A" w:rsidRDefault="00E5533A" w:rsidP="004D6E78">
      <w:pPr>
        <w:widowControl w:val="0"/>
        <w:suppressAutoHyphens/>
        <w:autoSpaceDE w:val="0"/>
        <w:autoSpaceDN w:val="0"/>
        <w:adjustRightInd w:val="0"/>
        <w:spacing w:after="24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3597880" w14:textId="16F633E6" w:rsidR="00E60836" w:rsidRPr="001151E7" w:rsidRDefault="00E5533A" w:rsidP="001151E7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p w14:paraId="3884BE0C" w14:textId="77777777" w:rsidR="005145A2" w:rsidRDefault="005145A2" w:rsidP="0057075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14:paraId="2A70B7CB" w14:textId="43DF00AE" w:rsidR="00512454" w:rsidRPr="005145A2" w:rsidRDefault="005145A2" w:rsidP="0057075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Calibri" w:hAnsi="Calibri"/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512454" w:rsidRPr="005145A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3F6E29" w14:textId="77777777" w:rsidR="00E86B97" w:rsidRDefault="00E86B97" w:rsidP="00E60836">
      <w:pPr>
        <w:spacing w:after="0" w:line="240" w:lineRule="auto"/>
      </w:pPr>
      <w:r>
        <w:separator/>
      </w:r>
    </w:p>
  </w:endnote>
  <w:endnote w:type="continuationSeparator" w:id="0">
    <w:p w14:paraId="1A37ED7F" w14:textId="77777777" w:rsidR="00E86B97" w:rsidRDefault="00E86B97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11623C" w14:textId="77777777" w:rsidR="00E60836" w:rsidRDefault="00E60836">
    <w:pPr>
      <w:pStyle w:val="Stopka"/>
    </w:pPr>
  </w:p>
  <w:p w14:paraId="3556B13A" w14:textId="77777777" w:rsidR="00D108F6" w:rsidRDefault="00E86B97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0C427F" w14:textId="77777777" w:rsidR="00E86B97" w:rsidRDefault="00E86B97" w:rsidP="00E60836">
      <w:pPr>
        <w:spacing w:after="0" w:line="240" w:lineRule="auto"/>
      </w:pPr>
      <w:r>
        <w:separator/>
      </w:r>
    </w:p>
  </w:footnote>
  <w:footnote w:type="continuationSeparator" w:id="0">
    <w:p w14:paraId="0B029D72" w14:textId="77777777" w:rsidR="00E86B97" w:rsidRDefault="00E86B97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16273"/>
    <w:rsid w:val="00035F7F"/>
    <w:rsid w:val="000C07ED"/>
    <w:rsid w:val="001151E7"/>
    <w:rsid w:val="001B152E"/>
    <w:rsid w:val="0023483D"/>
    <w:rsid w:val="00295FE3"/>
    <w:rsid w:val="003315BF"/>
    <w:rsid w:val="00370B09"/>
    <w:rsid w:val="003D29AC"/>
    <w:rsid w:val="003E75D9"/>
    <w:rsid w:val="003F4DE2"/>
    <w:rsid w:val="004061A6"/>
    <w:rsid w:val="00426297"/>
    <w:rsid w:val="00471922"/>
    <w:rsid w:val="004D6E78"/>
    <w:rsid w:val="004E0F77"/>
    <w:rsid w:val="00512454"/>
    <w:rsid w:val="005145A2"/>
    <w:rsid w:val="00570754"/>
    <w:rsid w:val="005A5887"/>
    <w:rsid w:val="005D6490"/>
    <w:rsid w:val="00696110"/>
    <w:rsid w:val="0071665D"/>
    <w:rsid w:val="00734997"/>
    <w:rsid w:val="007C2B69"/>
    <w:rsid w:val="00880404"/>
    <w:rsid w:val="00941138"/>
    <w:rsid w:val="009662E9"/>
    <w:rsid w:val="00A127D3"/>
    <w:rsid w:val="00A57E4A"/>
    <w:rsid w:val="00AA3E7E"/>
    <w:rsid w:val="00AA7763"/>
    <w:rsid w:val="00AC5AE6"/>
    <w:rsid w:val="00B13153"/>
    <w:rsid w:val="00BB56EE"/>
    <w:rsid w:val="00C21431"/>
    <w:rsid w:val="00D10602"/>
    <w:rsid w:val="00DA6548"/>
    <w:rsid w:val="00E5533A"/>
    <w:rsid w:val="00E564BA"/>
    <w:rsid w:val="00E60836"/>
    <w:rsid w:val="00E86B97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46870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54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20</cp:revision>
  <dcterms:created xsi:type="dcterms:W3CDTF">2022-05-17T07:38:00Z</dcterms:created>
  <dcterms:modified xsi:type="dcterms:W3CDTF">2023-07-27T08:35:00Z</dcterms:modified>
</cp:coreProperties>
</file>