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788EF" w14:textId="51922F7C" w:rsidR="00B04206" w:rsidRPr="007070BC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7070BC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KA-2/</w:t>
      </w:r>
      <w:r w:rsidR="002F0B2F" w:rsidRPr="007070BC">
        <w:rPr>
          <w:rFonts w:ascii="Arial" w:hAnsi="Arial" w:cs="Arial"/>
          <w:b/>
          <w:bCs/>
          <w:sz w:val="24"/>
          <w:szCs w:val="24"/>
        </w:rPr>
        <w:t>0</w:t>
      </w:r>
      <w:r w:rsidR="00636868">
        <w:rPr>
          <w:rFonts w:ascii="Arial" w:hAnsi="Arial" w:cs="Arial"/>
          <w:b/>
          <w:bCs/>
          <w:sz w:val="24"/>
          <w:szCs w:val="24"/>
        </w:rPr>
        <w:t>74</w:t>
      </w:r>
      <w:r w:rsidR="00B24DE4" w:rsidRPr="007070BC">
        <w:rPr>
          <w:rFonts w:ascii="Arial" w:hAnsi="Arial" w:cs="Arial"/>
          <w:b/>
          <w:bCs/>
          <w:sz w:val="24"/>
          <w:szCs w:val="24"/>
        </w:rPr>
        <w:t>/202</w:t>
      </w:r>
      <w:r w:rsidR="00626805">
        <w:rPr>
          <w:rFonts w:ascii="Arial" w:hAnsi="Arial" w:cs="Arial"/>
          <w:b/>
          <w:bCs/>
          <w:sz w:val="24"/>
          <w:szCs w:val="24"/>
        </w:rPr>
        <w:t>3</w:t>
      </w:r>
    </w:p>
    <w:p w14:paraId="5DCD0B8B" w14:textId="77777777" w:rsidR="00B639E0" w:rsidRPr="007070BC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1E40C1B8" w14:textId="77777777" w:rsidR="00B639E0" w:rsidRPr="007070BC" w:rsidRDefault="003C0D4C" w:rsidP="003C0D4C">
      <w:pPr>
        <w:pStyle w:val="Nagwek4"/>
        <w:tabs>
          <w:tab w:val="left" w:pos="795"/>
          <w:tab w:val="right" w:pos="9070"/>
        </w:tabs>
        <w:jc w:val="left"/>
        <w:rPr>
          <w:rFonts w:ascii="Arial" w:hAnsi="Arial" w:cs="Arial"/>
          <w:b/>
          <w:bCs/>
          <w:i w:val="0"/>
          <w:szCs w:val="24"/>
        </w:rPr>
      </w:pPr>
      <w:r w:rsidRPr="007070BC">
        <w:rPr>
          <w:rFonts w:ascii="Arial" w:hAnsi="Arial" w:cs="Arial"/>
          <w:b/>
          <w:bCs/>
          <w:i w:val="0"/>
          <w:szCs w:val="24"/>
        </w:rPr>
        <w:tab/>
      </w:r>
      <w:r w:rsidRPr="007070BC">
        <w:rPr>
          <w:rFonts w:ascii="Arial" w:hAnsi="Arial" w:cs="Arial"/>
          <w:b/>
          <w:bCs/>
          <w:i w:val="0"/>
          <w:szCs w:val="24"/>
        </w:rPr>
        <w:tab/>
      </w:r>
      <w:r w:rsidR="00B639E0" w:rsidRPr="007070B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491A84" w:rsidRPr="007070BC">
        <w:rPr>
          <w:rFonts w:ascii="Arial" w:hAnsi="Arial" w:cs="Arial"/>
          <w:b/>
          <w:bCs/>
          <w:i w:val="0"/>
          <w:szCs w:val="24"/>
        </w:rPr>
        <w:t xml:space="preserve">2 </w:t>
      </w:r>
      <w:r w:rsidR="00B639E0" w:rsidRPr="007070BC">
        <w:rPr>
          <w:rFonts w:ascii="Arial" w:hAnsi="Arial" w:cs="Arial"/>
          <w:b/>
          <w:bCs/>
          <w:i w:val="0"/>
          <w:szCs w:val="24"/>
        </w:rPr>
        <w:t>do SWZ</w:t>
      </w:r>
    </w:p>
    <w:p w14:paraId="35546ABD" w14:textId="77777777" w:rsidR="00E616D4" w:rsidRPr="007070BC" w:rsidRDefault="00E616D4" w:rsidP="003B310D">
      <w:pPr>
        <w:pStyle w:val="Nagwek2"/>
        <w:ind w:left="0"/>
        <w:rPr>
          <w:sz w:val="24"/>
        </w:rPr>
      </w:pPr>
    </w:p>
    <w:p w14:paraId="028FA5A9" w14:textId="77777777" w:rsidR="00EF47EE" w:rsidRPr="007070BC" w:rsidRDefault="003B310D" w:rsidP="003B310D">
      <w:pPr>
        <w:pStyle w:val="Nagwek2"/>
        <w:ind w:left="0"/>
        <w:rPr>
          <w:sz w:val="24"/>
        </w:rPr>
      </w:pPr>
      <w:r w:rsidRPr="007070BC">
        <w:rPr>
          <w:sz w:val="24"/>
        </w:rPr>
        <w:t>OFERTA</w:t>
      </w:r>
    </w:p>
    <w:p w14:paraId="5BD3056E" w14:textId="77777777" w:rsidR="00EF47EE" w:rsidRPr="007070BC" w:rsidRDefault="00EF47EE" w:rsidP="00EF47EE"/>
    <w:p w14:paraId="49844047" w14:textId="77777777" w:rsidR="00902B46" w:rsidRPr="007070BC" w:rsidRDefault="00902B46" w:rsidP="00C32B78">
      <w:pPr>
        <w:ind w:hanging="28"/>
      </w:pPr>
      <w:r w:rsidRPr="007070BC">
        <w:t>Nazwa</w:t>
      </w:r>
      <w:r w:rsidR="00D24480" w:rsidRPr="007070BC">
        <w:t>:</w:t>
      </w:r>
      <w:r w:rsidRPr="007070BC">
        <w:t xml:space="preserve"> </w:t>
      </w:r>
      <w:r w:rsidR="00D24480" w:rsidRPr="007070BC">
        <w:t>(</w:t>
      </w:r>
      <w:r w:rsidRPr="007070BC">
        <w:t>Wykonawcy lub Wykonawców w przypadku oferty wspólnej</w:t>
      </w:r>
      <w:r w:rsidR="00D24480" w:rsidRPr="007070BC">
        <w:t>)</w:t>
      </w:r>
      <w:r w:rsidR="00815C90" w:rsidRPr="007070BC">
        <w:rPr>
          <w:rStyle w:val="Odwoanieprzypisudolnego"/>
        </w:rPr>
        <w:footnoteReference w:id="1"/>
      </w:r>
      <w:r w:rsidRPr="007070BC">
        <w:t>:</w:t>
      </w:r>
    </w:p>
    <w:p w14:paraId="71A2C32D" w14:textId="77777777" w:rsidR="00902B46" w:rsidRPr="007070BC" w:rsidRDefault="00902B46" w:rsidP="007070BC">
      <w:pPr>
        <w:spacing w:line="276" w:lineRule="auto"/>
        <w:ind w:hanging="28"/>
      </w:pPr>
      <w:r w:rsidRPr="007070BC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2677F5" w14:textId="4A8BD784" w:rsidR="00B639E0" w:rsidRPr="007070BC" w:rsidRDefault="00902B46" w:rsidP="007070BC">
      <w:pPr>
        <w:spacing w:line="276" w:lineRule="auto"/>
        <w:ind w:hanging="28"/>
      </w:pPr>
      <w:r w:rsidRPr="007070BC">
        <w:t>Adres: ul. .....................</w:t>
      </w:r>
      <w:r w:rsidR="00B639E0" w:rsidRPr="007070BC">
        <w:t>...............</w:t>
      </w:r>
      <w:r w:rsidRPr="007070BC">
        <w:t xml:space="preserve">.................... </w:t>
      </w:r>
      <w:r w:rsidR="00B639E0" w:rsidRPr="007070BC">
        <w:t xml:space="preserve">       </w:t>
      </w:r>
      <w:r w:rsidRPr="007070BC">
        <w:t>kod pocztowy</w:t>
      </w:r>
      <w:r w:rsidR="00A23458" w:rsidRPr="007070BC">
        <w:t>:</w:t>
      </w:r>
      <w:r w:rsidR="00B639E0" w:rsidRPr="007070BC">
        <w:t>……….………</w:t>
      </w:r>
      <w:r w:rsidR="00A04FF8">
        <w:t>………</w:t>
      </w:r>
    </w:p>
    <w:p w14:paraId="3AD4A6FB" w14:textId="4008CD25" w:rsidR="00902B46" w:rsidRPr="007070BC" w:rsidRDefault="00B639E0" w:rsidP="007070BC">
      <w:pPr>
        <w:spacing w:line="276" w:lineRule="auto"/>
        <w:ind w:hanging="28"/>
      </w:pPr>
      <w:r w:rsidRPr="007070BC">
        <w:t>m</w:t>
      </w:r>
      <w:r w:rsidR="00902B46" w:rsidRPr="007070BC">
        <w:t>iasto</w:t>
      </w:r>
      <w:r w:rsidRPr="007070BC">
        <w:t xml:space="preserve">:     .............................................        </w:t>
      </w:r>
      <w:r w:rsidR="00902B46" w:rsidRPr="007070BC">
        <w:t>województwo: ……………………..………</w:t>
      </w:r>
      <w:r w:rsidR="00A04FF8">
        <w:t>.</w:t>
      </w:r>
    </w:p>
    <w:p w14:paraId="0B16AEC6" w14:textId="77777777" w:rsidR="00B12D3B" w:rsidRPr="007070BC" w:rsidRDefault="00902B46" w:rsidP="007070BC">
      <w:pPr>
        <w:spacing w:line="276" w:lineRule="auto"/>
        <w:ind w:hanging="27"/>
        <w:jc w:val="both"/>
      </w:pPr>
      <w:r w:rsidRPr="007070BC">
        <w:t>tel.</w:t>
      </w:r>
      <w:r w:rsidR="00B639E0" w:rsidRPr="007070BC">
        <w:t>:</w:t>
      </w:r>
      <w:r w:rsidRPr="007070BC">
        <w:t xml:space="preserve"> ...</w:t>
      </w:r>
      <w:r w:rsidR="00B639E0" w:rsidRPr="007070BC">
        <w:t>..</w:t>
      </w:r>
      <w:r w:rsidRPr="007070BC">
        <w:t>.</w:t>
      </w:r>
      <w:r w:rsidR="00B639E0" w:rsidRPr="007070BC">
        <w:t>.....</w:t>
      </w:r>
      <w:r w:rsidR="00B12D3B" w:rsidRPr="007070BC">
        <w:t>.....</w:t>
      </w:r>
      <w:r w:rsidR="00B639E0" w:rsidRPr="007070BC">
        <w:t>.</w:t>
      </w:r>
      <w:r w:rsidRPr="007070BC">
        <w:t>..</w:t>
      </w:r>
      <w:r w:rsidR="00B12D3B" w:rsidRPr="007070BC">
        <w:t>.............................</w:t>
      </w:r>
      <w:r w:rsidRPr="007070BC">
        <w:t>.........</w:t>
      </w:r>
      <w:r w:rsidR="00B639E0" w:rsidRPr="007070BC">
        <w:t>..</w:t>
      </w:r>
      <w:r w:rsidRPr="007070BC">
        <w:t>....</w:t>
      </w:r>
      <w:r w:rsidR="00B12D3B" w:rsidRPr="007070BC">
        <w:t xml:space="preserve">        </w:t>
      </w:r>
    </w:p>
    <w:p w14:paraId="003B8F44" w14:textId="77777777" w:rsidR="00902B46" w:rsidRPr="007070BC" w:rsidRDefault="00B639E0" w:rsidP="007070BC">
      <w:pPr>
        <w:spacing w:line="276" w:lineRule="auto"/>
        <w:ind w:hanging="27"/>
        <w:jc w:val="both"/>
      </w:pPr>
      <w:r w:rsidRPr="007070BC">
        <w:t>e-mail: ...........</w:t>
      </w:r>
      <w:r w:rsidR="00B12D3B" w:rsidRPr="007070BC">
        <w:t>.......</w:t>
      </w:r>
      <w:r w:rsidRPr="007070BC">
        <w:t>.....................................</w:t>
      </w:r>
      <w:r w:rsidR="00902B46" w:rsidRPr="007070BC">
        <w:t>na który zamawiający ma przesyłać korespondencję</w:t>
      </w:r>
    </w:p>
    <w:p w14:paraId="07F3D310" w14:textId="3FABE1F8" w:rsidR="00902B46" w:rsidRPr="007070BC" w:rsidRDefault="00902B46" w:rsidP="007070BC">
      <w:pPr>
        <w:spacing w:line="276" w:lineRule="auto"/>
        <w:rPr>
          <w:rFonts w:eastAsia="MS Mincho"/>
        </w:rPr>
      </w:pPr>
      <w:r w:rsidRPr="007070BC">
        <w:rPr>
          <w:rFonts w:eastAsia="MS Mincho"/>
        </w:rPr>
        <w:t>NIP: ........................................, REGON: .....................................................</w:t>
      </w:r>
      <w:r w:rsidR="00A04FF8">
        <w:rPr>
          <w:rFonts w:eastAsia="MS Mincho"/>
        </w:rPr>
        <w:t>.................</w:t>
      </w:r>
    </w:p>
    <w:p w14:paraId="2FF4B880" w14:textId="77777777" w:rsidR="00B639E0" w:rsidRPr="007070BC" w:rsidRDefault="00B639E0" w:rsidP="007070BC">
      <w:pPr>
        <w:spacing w:line="276" w:lineRule="auto"/>
        <w:ind w:left="567"/>
        <w:jc w:val="both"/>
      </w:pPr>
    </w:p>
    <w:p w14:paraId="5A56C461" w14:textId="32D2F317" w:rsidR="00B04206" w:rsidRPr="007070BC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7070BC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7070BC">
        <w:rPr>
          <w:rFonts w:ascii="Arial" w:hAnsi="Arial" w:cs="Arial"/>
          <w:sz w:val="24"/>
          <w:szCs w:val="24"/>
        </w:rPr>
        <w:t xml:space="preserve">do postępowania prowadzonego </w:t>
      </w:r>
      <w:r w:rsidR="00B639E0" w:rsidRPr="007070BC">
        <w:rPr>
          <w:rFonts w:ascii="Arial" w:hAnsi="Arial" w:cs="Arial"/>
          <w:sz w:val="24"/>
          <w:szCs w:val="24"/>
        </w:rPr>
        <w:t>pn.</w:t>
      </w:r>
      <w:r w:rsidR="00B04206" w:rsidRPr="007070BC">
        <w:rPr>
          <w:rFonts w:ascii="Arial" w:hAnsi="Arial" w:cs="Arial"/>
          <w:sz w:val="24"/>
          <w:szCs w:val="24"/>
        </w:rPr>
        <w:t>:</w:t>
      </w:r>
      <w:r w:rsidR="00E60230" w:rsidRPr="007070BC">
        <w:rPr>
          <w:rFonts w:ascii="Arial" w:hAnsi="Arial" w:cs="Arial"/>
          <w:sz w:val="24"/>
          <w:szCs w:val="24"/>
        </w:rPr>
        <w:t xml:space="preserve"> </w:t>
      </w:r>
      <w:r w:rsidR="00BF5418">
        <w:rPr>
          <w:rFonts w:ascii="Arial" w:hAnsi="Arial" w:cs="Arial"/>
          <w:sz w:val="24"/>
          <w:szCs w:val="24"/>
        </w:rPr>
        <w:t xml:space="preserve"> </w:t>
      </w:r>
      <w:r w:rsidR="0023552C" w:rsidRPr="0023552C">
        <w:rPr>
          <w:rFonts w:ascii="Arial" w:hAnsi="Arial" w:cs="Arial"/>
          <w:b/>
          <w:bCs/>
          <w:iCs/>
          <w:sz w:val="24"/>
          <w:szCs w:val="24"/>
        </w:rPr>
        <w:t>Roboty remontowe nawierzchni z wielkoformatowych płyt betonowych w zamach zadania: Rekultywacja terenów zielonych, remont boisk sportowych, ciągów komunikacyjnych, parkingów oraz elementów małej architektury na terenie Osiedla Studenckiego Politechniki Krakowskiej przy ul. Skarżyńskiego w Krakowie – w formule „zaprojektuj i wykonaj”</w:t>
      </w:r>
      <w:r w:rsidR="004B2FEA" w:rsidRPr="007070BC">
        <w:rPr>
          <w:rFonts w:ascii="Arial" w:hAnsi="Arial" w:cs="Arial"/>
          <w:b/>
          <w:sz w:val="24"/>
          <w:szCs w:val="24"/>
        </w:rPr>
        <w:t xml:space="preserve">, </w:t>
      </w:r>
      <w:r w:rsidRPr="007070BC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7070BC">
        <w:rPr>
          <w:rFonts w:ascii="Arial" w:hAnsi="Arial" w:cs="Arial"/>
          <w:sz w:val="24"/>
          <w:szCs w:val="24"/>
        </w:rPr>
        <w:t>godnie</w:t>
      </w:r>
      <w:r w:rsidR="00C70E06" w:rsidRPr="007070BC">
        <w:rPr>
          <w:rFonts w:ascii="Arial" w:hAnsi="Arial" w:cs="Arial"/>
          <w:sz w:val="24"/>
          <w:szCs w:val="24"/>
        </w:rPr>
        <w:t xml:space="preserve"> z wymogami określonymi w SWZ </w:t>
      </w:r>
      <w:r w:rsidRPr="007070BC">
        <w:rPr>
          <w:rFonts w:ascii="Arial" w:hAnsi="Arial" w:cs="Arial"/>
          <w:sz w:val="24"/>
          <w:szCs w:val="24"/>
        </w:rPr>
        <w:t>za cenę</w:t>
      </w:r>
      <w:r w:rsidR="00C70E06" w:rsidRPr="007070BC">
        <w:rPr>
          <w:rFonts w:ascii="Arial" w:hAnsi="Arial" w:cs="Arial"/>
          <w:sz w:val="24"/>
          <w:szCs w:val="24"/>
        </w:rPr>
        <w:t>:</w:t>
      </w:r>
    </w:p>
    <w:p w14:paraId="4DB8AF8A" w14:textId="77777777" w:rsidR="00C32B78" w:rsidRPr="007070BC" w:rsidRDefault="00C32B78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2"/>
        <w:gridCol w:w="2635"/>
        <w:gridCol w:w="991"/>
        <w:gridCol w:w="3532"/>
      </w:tblGrid>
      <w:tr w:rsidR="005C6CDC" w:rsidRPr="00F70A77" w14:paraId="2CA76970" w14:textId="77777777" w:rsidTr="005C6CDC">
        <w:trPr>
          <w:trHeight w:val="1064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1467" w14:textId="77777777" w:rsidR="006D7BC1" w:rsidRPr="00F70A77" w:rsidRDefault="006D7BC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31AD" w14:textId="2862A31B" w:rsidR="006D7BC1" w:rsidRPr="00F70A77" w:rsidRDefault="006D7BC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64058CF1" w14:textId="77777777" w:rsidR="006D7BC1" w:rsidRPr="00F70A77" w:rsidRDefault="006D7BC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F70A77">
              <w:rPr>
                <w:b/>
                <w:bCs/>
                <w:sz w:val="20"/>
                <w:szCs w:val="20"/>
              </w:rPr>
              <w:t>Cena  netto</w:t>
            </w:r>
          </w:p>
          <w:p w14:paraId="43FCE440" w14:textId="77777777" w:rsidR="006D7BC1" w:rsidRPr="00F70A77" w:rsidRDefault="006D7BC1">
            <w:pPr>
              <w:spacing w:line="276" w:lineRule="auto"/>
              <w:jc w:val="center"/>
              <w:rPr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37E7" w14:textId="77777777" w:rsidR="006D7BC1" w:rsidRPr="00F70A77" w:rsidRDefault="006D7BC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F70A77">
              <w:rPr>
                <w:b/>
                <w:bCs/>
                <w:sz w:val="20"/>
                <w:szCs w:val="20"/>
              </w:rPr>
              <w:t>stawka</w:t>
            </w:r>
          </w:p>
          <w:p w14:paraId="76E66BC9" w14:textId="77777777" w:rsidR="006D7BC1" w:rsidRPr="00F70A77" w:rsidRDefault="006D7BC1" w:rsidP="00C32B78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F70A77"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1FA2E" w14:textId="77777777" w:rsidR="006D7BC1" w:rsidRPr="00F70A77" w:rsidRDefault="006D7BC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F70A77">
              <w:rPr>
                <w:b/>
                <w:bCs/>
                <w:sz w:val="20"/>
                <w:szCs w:val="20"/>
              </w:rPr>
              <w:t>Cena  brutto wraz z podatkiem VAT</w:t>
            </w:r>
          </w:p>
        </w:tc>
      </w:tr>
      <w:tr w:rsidR="005C6CDC" w:rsidRPr="00F70A77" w14:paraId="7E21FB43" w14:textId="77777777" w:rsidTr="005C6CDC">
        <w:trPr>
          <w:trHeight w:val="1539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EEFD" w14:textId="77777777" w:rsidR="006D7BC1" w:rsidRPr="00F70A77" w:rsidRDefault="006D7BC1" w:rsidP="008C409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bookmarkStart w:id="0" w:name="_Hlk140701433"/>
          </w:p>
          <w:p w14:paraId="38848145" w14:textId="77777777" w:rsidR="006D7BC1" w:rsidRPr="00F70A77" w:rsidRDefault="006D7BC1" w:rsidP="008C409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7482193C" w14:textId="6CEF6F0F" w:rsidR="006D7BC1" w:rsidRPr="00F70A77" w:rsidRDefault="006D7BC1" w:rsidP="008C409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F70A77">
              <w:rPr>
                <w:b/>
                <w:sz w:val="20"/>
                <w:szCs w:val="20"/>
              </w:rPr>
              <w:t>Temat 1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C668" w14:textId="15D3AC35" w:rsidR="006D7BC1" w:rsidRPr="00F70A77" w:rsidRDefault="006D7BC1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26B5E8A9" w14:textId="77777777" w:rsidR="006D7BC1" w:rsidRPr="00F70A77" w:rsidRDefault="006D7BC1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2E7EE827" w14:textId="37304EF2" w:rsidR="006D7BC1" w:rsidRPr="00F70A77" w:rsidRDefault="006D7BC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70A77">
              <w:rPr>
                <w:b/>
                <w:sz w:val="20"/>
                <w:szCs w:val="20"/>
              </w:rPr>
              <w:t xml:space="preserve">  cyfrą : ……………….</w:t>
            </w:r>
            <w:r w:rsidRPr="00F70A77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CDEBB" w14:textId="77777777" w:rsidR="006D7BC1" w:rsidRPr="003176F1" w:rsidRDefault="006D7BC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7E199F78" w14:textId="77777777" w:rsidR="006D7BC1" w:rsidRPr="003176F1" w:rsidRDefault="006D7BC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3807C23E" w14:textId="77777777" w:rsidR="006D7BC1" w:rsidRPr="003176F1" w:rsidRDefault="006D7BC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1CB3A3E9" w14:textId="4CC30C77" w:rsidR="006D7BC1" w:rsidRPr="003176F1" w:rsidRDefault="003176F1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3176F1">
              <w:rPr>
                <w:b/>
                <w:bCs/>
                <w:sz w:val="20"/>
                <w:szCs w:val="20"/>
              </w:rPr>
              <w:t>……</w:t>
            </w:r>
            <w:r w:rsidR="006D7BC1" w:rsidRPr="003176F1">
              <w:rPr>
                <w:b/>
                <w:bCs/>
                <w:sz w:val="20"/>
                <w:szCs w:val="20"/>
              </w:rPr>
              <w:t>%</w:t>
            </w:r>
          </w:p>
          <w:p w14:paraId="32A3DDE3" w14:textId="77777777" w:rsidR="006D7BC1" w:rsidRPr="003176F1" w:rsidRDefault="006D7BC1">
            <w:pPr>
              <w:spacing w:line="276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28CD" w14:textId="77777777" w:rsidR="006D7BC1" w:rsidRPr="00F70A77" w:rsidRDefault="006D7BC1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101E2A6D" w14:textId="25367768" w:rsidR="006D7BC1" w:rsidRPr="00F70A77" w:rsidRDefault="00A82F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70A77">
              <w:rPr>
                <w:b/>
                <w:bCs/>
                <w:sz w:val="20"/>
                <w:szCs w:val="20"/>
              </w:rPr>
              <w:t xml:space="preserve"> </w:t>
            </w:r>
            <w:r w:rsidR="006D7BC1" w:rsidRPr="00F70A77">
              <w:rPr>
                <w:b/>
                <w:bCs/>
                <w:sz w:val="20"/>
                <w:szCs w:val="20"/>
              </w:rPr>
              <w:t>cyfrą : ………………………………….. zł</w:t>
            </w:r>
          </w:p>
          <w:p w14:paraId="704E44ED" w14:textId="77777777" w:rsidR="006D7BC1" w:rsidRPr="00F70A77" w:rsidRDefault="006D7BC1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64CF41F3" w14:textId="0FB935A7" w:rsidR="006D7BC1" w:rsidRPr="00F70A77" w:rsidRDefault="006D7BC1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70A77">
              <w:rPr>
                <w:b/>
                <w:bCs/>
                <w:sz w:val="20"/>
                <w:szCs w:val="20"/>
              </w:rPr>
              <w:t>słownie</w:t>
            </w:r>
            <w:r w:rsidR="00A82FF8" w:rsidRPr="00F70A77">
              <w:rPr>
                <w:b/>
                <w:bCs/>
                <w:sz w:val="20"/>
                <w:szCs w:val="20"/>
              </w:rPr>
              <w:t xml:space="preserve">: </w:t>
            </w:r>
            <w:r w:rsidRPr="00F70A77">
              <w:rPr>
                <w:b/>
                <w:bCs/>
                <w:sz w:val="20"/>
                <w:szCs w:val="20"/>
              </w:rPr>
              <w:t>……………………………………</w:t>
            </w:r>
          </w:p>
        </w:tc>
      </w:tr>
      <w:bookmarkEnd w:id="0"/>
      <w:tr w:rsidR="00F70A77" w:rsidRPr="00F70A77" w14:paraId="2E339354" w14:textId="77777777" w:rsidTr="005C6CDC">
        <w:trPr>
          <w:trHeight w:val="1113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91757" w14:textId="77777777" w:rsidR="00F70A77" w:rsidRPr="00F70A77" w:rsidRDefault="00F70A77" w:rsidP="008C409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02313741" w14:textId="77777777" w:rsidR="00F70A77" w:rsidRPr="00F70A77" w:rsidRDefault="00F70A77" w:rsidP="008C409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35217981" w14:textId="3E03D201" w:rsidR="00F70A77" w:rsidRPr="00F70A77" w:rsidRDefault="00F70A77" w:rsidP="008C409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F70A77">
              <w:rPr>
                <w:b/>
                <w:sz w:val="20"/>
                <w:szCs w:val="20"/>
              </w:rPr>
              <w:t xml:space="preserve">Temat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F08E1" w14:textId="77777777" w:rsidR="00F70A77" w:rsidRPr="00F70A77" w:rsidRDefault="00F70A77" w:rsidP="00647230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6D44875D" w14:textId="77777777" w:rsidR="00F70A77" w:rsidRPr="00F70A77" w:rsidRDefault="00F70A77" w:rsidP="00647230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7909DCA3" w14:textId="77777777" w:rsidR="00F70A77" w:rsidRPr="00F70A77" w:rsidRDefault="00F70A77" w:rsidP="0064723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70A77">
              <w:rPr>
                <w:b/>
                <w:sz w:val="20"/>
                <w:szCs w:val="20"/>
              </w:rPr>
              <w:t xml:space="preserve">  cyfrą : ……………….</w:t>
            </w:r>
            <w:r w:rsidRPr="00F70A77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621D" w14:textId="77777777" w:rsidR="00F70A77" w:rsidRPr="003176F1" w:rsidRDefault="00F70A77" w:rsidP="00647230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7B5AA09D" w14:textId="77777777" w:rsidR="00F70A77" w:rsidRPr="003176F1" w:rsidRDefault="00F70A77" w:rsidP="00647230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5ED09C12" w14:textId="77777777" w:rsidR="00F70A77" w:rsidRPr="003176F1" w:rsidRDefault="00F70A77" w:rsidP="00647230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04005441" w14:textId="2E4DD351" w:rsidR="00F70A77" w:rsidRPr="003176F1" w:rsidRDefault="003176F1" w:rsidP="00647230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3176F1">
              <w:rPr>
                <w:b/>
                <w:bCs/>
                <w:sz w:val="20"/>
                <w:szCs w:val="20"/>
              </w:rPr>
              <w:t>……</w:t>
            </w:r>
            <w:r w:rsidR="00F70A77" w:rsidRPr="003176F1">
              <w:rPr>
                <w:b/>
                <w:bCs/>
                <w:sz w:val="20"/>
                <w:szCs w:val="20"/>
              </w:rPr>
              <w:t>%</w:t>
            </w:r>
          </w:p>
          <w:p w14:paraId="1BAD02CE" w14:textId="77777777" w:rsidR="00F70A77" w:rsidRPr="003176F1" w:rsidRDefault="00F70A77" w:rsidP="00647230">
            <w:pPr>
              <w:spacing w:line="276" w:lineRule="auto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4D5C" w14:textId="77777777" w:rsidR="00F70A77" w:rsidRPr="00F70A77" w:rsidRDefault="00F70A77" w:rsidP="00647230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6511A8EC" w14:textId="77777777" w:rsidR="00F70A77" w:rsidRPr="00F70A77" w:rsidRDefault="00F70A77" w:rsidP="0064723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70A77">
              <w:rPr>
                <w:b/>
                <w:bCs/>
                <w:sz w:val="20"/>
                <w:szCs w:val="20"/>
              </w:rPr>
              <w:t xml:space="preserve"> cyfrą : ………………………………….. zł</w:t>
            </w:r>
          </w:p>
          <w:p w14:paraId="718A5227" w14:textId="77777777" w:rsidR="00F70A77" w:rsidRPr="00F70A77" w:rsidRDefault="00F70A77" w:rsidP="00647230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627E9C00" w14:textId="77777777" w:rsidR="00F70A77" w:rsidRPr="00F70A77" w:rsidRDefault="00F70A77" w:rsidP="0064723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70A77">
              <w:rPr>
                <w:b/>
                <w:bCs/>
                <w:sz w:val="20"/>
                <w:szCs w:val="20"/>
              </w:rPr>
              <w:t>słownie: ……………………………………</w:t>
            </w:r>
          </w:p>
        </w:tc>
      </w:tr>
      <w:tr w:rsidR="005C6CDC" w:rsidRPr="00F70A77" w14:paraId="76E649F8" w14:textId="77777777" w:rsidTr="005C6CDC">
        <w:trPr>
          <w:trHeight w:val="1113"/>
        </w:trPr>
        <w:tc>
          <w:tcPr>
            <w:tcW w:w="1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618EB" w14:textId="77777777" w:rsidR="005C6CDC" w:rsidRPr="00F70A77" w:rsidRDefault="005C6CDC" w:rsidP="008C409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  <w:p w14:paraId="0FDD2F5B" w14:textId="3A504F64" w:rsidR="005C6CDC" w:rsidRDefault="005C6CDC" w:rsidP="008C409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Razem:</w:t>
            </w:r>
          </w:p>
          <w:p w14:paraId="38EE265D" w14:textId="2ABD7A73" w:rsidR="005C6CDC" w:rsidRPr="00F70A77" w:rsidRDefault="005C6CDC" w:rsidP="008C409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(suma Temat 1 i 2)</w:t>
            </w:r>
          </w:p>
          <w:p w14:paraId="553AE4EC" w14:textId="763D5972" w:rsidR="005C6CDC" w:rsidRPr="00F70A77" w:rsidRDefault="005C6CDC" w:rsidP="008C409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037B" w14:textId="77777777" w:rsidR="005C6CDC" w:rsidRPr="00F70A77" w:rsidRDefault="005C6CDC" w:rsidP="00647230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242B660B" w14:textId="77777777" w:rsidR="005C6CDC" w:rsidRPr="00F70A77" w:rsidRDefault="005C6CDC" w:rsidP="00647230">
            <w:pPr>
              <w:spacing w:line="276" w:lineRule="auto"/>
              <w:rPr>
                <w:b/>
                <w:sz w:val="20"/>
                <w:szCs w:val="20"/>
              </w:rPr>
            </w:pPr>
          </w:p>
          <w:p w14:paraId="2FF67E1A" w14:textId="77777777" w:rsidR="005C6CDC" w:rsidRPr="00F70A77" w:rsidRDefault="005C6CDC" w:rsidP="0064723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70A77">
              <w:rPr>
                <w:b/>
                <w:sz w:val="20"/>
                <w:szCs w:val="20"/>
              </w:rPr>
              <w:t xml:space="preserve">  cyfrą : ……………….</w:t>
            </w:r>
            <w:r w:rsidRPr="00F70A77">
              <w:rPr>
                <w:b/>
                <w:bCs/>
                <w:sz w:val="20"/>
                <w:szCs w:val="20"/>
              </w:rPr>
              <w:t xml:space="preserve"> zł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07793" w14:textId="77777777" w:rsidR="005C6CDC" w:rsidRPr="003176F1" w:rsidRDefault="005C6CDC" w:rsidP="00647230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10080ADC" w14:textId="77777777" w:rsidR="005C6CDC" w:rsidRPr="003176F1" w:rsidRDefault="005C6CDC" w:rsidP="00647230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1F956634" w14:textId="77777777" w:rsidR="005C6CDC" w:rsidRPr="003176F1" w:rsidRDefault="005C6CDC" w:rsidP="00647230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417E88EB" w14:textId="78D2A619" w:rsidR="005C6CDC" w:rsidRPr="003176F1" w:rsidRDefault="003176F1" w:rsidP="00647230">
            <w:pPr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3176F1">
              <w:rPr>
                <w:b/>
                <w:bCs/>
                <w:sz w:val="20"/>
                <w:szCs w:val="20"/>
              </w:rPr>
              <w:t>……</w:t>
            </w:r>
            <w:r w:rsidR="005C6CDC" w:rsidRPr="003176F1">
              <w:rPr>
                <w:b/>
                <w:bCs/>
                <w:sz w:val="20"/>
                <w:szCs w:val="20"/>
              </w:rPr>
              <w:t>%</w:t>
            </w:r>
          </w:p>
          <w:p w14:paraId="2E5789C5" w14:textId="77777777" w:rsidR="005C6CDC" w:rsidRPr="003176F1" w:rsidRDefault="005C6CDC" w:rsidP="00647230">
            <w:pPr>
              <w:spacing w:line="276" w:lineRule="auto"/>
              <w:jc w:val="right"/>
              <w:rPr>
                <w:b/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D21B5" w14:textId="77777777" w:rsidR="005C6CDC" w:rsidRPr="00F70A77" w:rsidRDefault="005C6CDC" w:rsidP="00647230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7D13001B" w14:textId="77777777" w:rsidR="005C6CDC" w:rsidRPr="00F70A77" w:rsidRDefault="005C6CDC" w:rsidP="0064723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70A77">
              <w:rPr>
                <w:b/>
                <w:bCs/>
                <w:sz w:val="20"/>
                <w:szCs w:val="20"/>
              </w:rPr>
              <w:t xml:space="preserve"> cyfrą : ………………………………….. zł</w:t>
            </w:r>
          </w:p>
          <w:p w14:paraId="5CF8069D" w14:textId="77777777" w:rsidR="005C6CDC" w:rsidRPr="00F70A77" w:rsidRDefault="005C6CDC" w:rsidP="00647230">
            <w:pPr>
              <w:spacing w:line="276" w:lineRule="auto"/>
              <w:rPr>
                <w:b/>
                <w:bCs/>
                <w:sz w:val="20"/>
                <w:szCs w:val="20"/>
              </w:rPr>
            </w:pPr>
          </w:p>
          <w:p w14:paraId="3222AA26" w14:textId="77777777" w:rsidR="005C6CDC" w:rsidRPr="00F70A77" w:rsidRDefault="005C6CDC" w:rsidP="0064723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70A77">
              <w:rPr>
                <w:b/>
                <w:bCs/>
                <w:sz w:val="20"/>
                <w:szCs w:val="20"/>
              </w:rPr>
              <w:t>słownie: ……………………………………</w:t>
            </w:r>
          </w:p>
        </w:tc>
      </w:tr>
    </w:tbl>
    <w:p w14:paraId="78B1406F" w14:textId="77777777" w:rsidR="003C0D4C" w:rsidRPr="007070BC" w:rsidRDefault="003C0D4C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p w14:paraId="2C0658B0" w14:textId="77777777" w:rsidR="00472460" w:rsidRDefault="00472460" w:rsidP="00491A84">
      <w:pPr>
        <w:widowControl w:val="0"/>
        <w:ind w:right="1"/>
        <w:jc w:val="both"/>
        <w:rPr>
          <w:b/>
          <w:lang w:eastAsia="zh-CN"/>
        </w:rPr>
      </w:pPr>
    </w:p>
    <w:p w14:paraId="4301CF58" w14:textId="0E058C37" w:rsidR="00AC76F9" w:rsidRPr="004C4268" w:rsidRDefault="00491A84" w:rsidP="00491A84">
      <w:pPr>
        <w:widowControl w:val="0"/>
        <w:ind w:right="1"/>
        <w:jc w:val="both"/>
        <w:rPr>
          <w:b/>
          <w:lang w:eastAsia="zh-CN"/>
        </w:rPr>
      </w:pPr>
      <w:r w:rsidRPr="007070BC">
        <w:rPr>
          <w:b/>
          <w:lang w:eastAsia="zh-CN"/>
        </w:rPr>
        <w:t xml:space="preserve">Okres udzielonej rękojmi na roboty budowlane  wynosi </w:t>
      </w:r>
      <w:r w:rsidRPr="004C4268">
        <w:rPr>
          <w:b/>
          <w:lang w:eastAsia="zh-CN"/>
        </w:rPr>
        <w:t>: …</w:t>
      </w:r>
      <w:r w:rsidR="00AC76F9" w:rsidRPr="004C4268">
        <w:rPr>
          <w:b/>
          <w:lang w:eastAsia="zh-CN"/>
        </w:rPr>
        <w:t>…..</w:t>
      </w:r>
      <w:r w:rsidRPr="004C4268">
        <w:rPr>
          <w:b/>
          <w:lang w:eastAsia="zh-CN"/>
        </w:rPr>
        <w:t xml:space="preserve">.. lat </w:t>
      </w:r>
    </w:p>
    <w:p w14:paraId="377C47E6" w14:textId="77777777" w:rsidR="00491A84" w:rsidRPr="007070BC" w:rsidRDefault="00491A84" w:rsidP="00AC76F9">
      <w:pPr>
        <w:widowControl w:val="0"/>
        <w:ind w:left="4956" w:right="1" w:firstLine="708"/>
        <w:jc w:val="both"/>
        <w:rPr>
          <w:i/>
          <w:lang w:eastAsia="zh-CN"/>
        </w:rPr>
      </w:pPr>
      <w:r w:rsidRPr="007070BC">
        <w:rPr>
          <w:i/>
          <w:lang w:eastAsia="zh-CN"/>
        </w:rPr>
        <w:t>(kryterium oceny ofert)</w:t>
      </w:r>
    </w:p>
    <w:p w14:paraId="35DF0FBB" w14:textId="77777777" w:rsidR="00C32B78" w:rsidRPr="007070BC" w:rsidRDefault="00C32B78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14:paraId="5EE79911" w14:textId="77777777" w:rsidR="00FF1CB7" w:rsidRDefault="00FF1CB7" w:rsidP="00491A84">
      <w:pPr>
        <w:suppressAutoHyphens/>
        <w:rPr>
          <w:b/>
          <w:sz w:val="23"/>
          <w:szCs w:val="23"/>
          <w:u w:val="single"/>
          <w:lang w:eastAsia="zh-CN"/>
        </w:rPr>
      </w:pPr>
    </w:p>
    <w:p w14:paraId="35D781A7" w14:textId="3DBB8B9B" w:rsidR="002F0B2F" w:rsidRPr="007F33AF" w:rsidRDefault="00491A84" w:rsidP="00491A84">
      <w:pPr>
        <w:suppressAutoHyphens/>
        <w:rPr>
          <w:b/>
          <w:sz w:val="23"/>
          <w:szCs w:val="23"/>
          <w:u w:val="single"/>
          <w:lang w:eastAsia="zh-CN"/>
        </w:rPr>
      </w:pPr>
      <w:r w:rsidRPr="007070BC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2795BF4F" w14:textId="5DB4E54A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Przedmiot zamówienia zostanie wykonany </w:t>
      </w:r>
      <w:r w:rsidRPr="007070BC">
        <w:rPr>
          <w:b/>
          <w:sz w:val="23"/>
          <w:szCs w:val="23"/>
          <w:lang w:eastAsia="zh-CN"/>
        </w:rPr>
        <w:t>w terminie zgodnym z SWZ</w:t>
      </w:r>
      <w:r w:rsidR="004D736D">
        <w:rPr>
          <w:b/>
          <w:sz w:val="23"/>
          <w:szCs w:val="23"/>
          <w:lang w:eastAsia="zh-CN"/>
        </w:rPr>
        <w:t>.</w:t>
      </w:r>
    </w:p>
    <w:p w14:paraId="36D8F2CC" w14:textId="3E1D90FC" w:rsidR="00491A84" w:rsidRPr="007070BC" w:rsidRDefault="00491A84" w:rsidP="00491A84">
      <w:pPr>
        <w:numPr>
          <w:ilvl w:val="0"/>
          <w:numId w:val="19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SWZ.</w:t>
      </w:r>
      <w:r w:rsidRPr="007070BC">
        <w:rPr>
          <w:sz w:val="23"/>
          <w:szCs w:val="23"/>
          <w:lang w:eastAsia="zh-CN"/>
        </w:rPr>
        <w:t xml:space="preserve"> </w:t>
      </w:r>
    </w:p>
    <w:p w14:paraId="3BE73F52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7070BC">
        <w:rPr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7070BC">
        <w:rPr>
          <w:sz w:val="23"/>
          <w:szCs w:val="23"/>
          <w:lang w:eastAsia="ar-SA"/>
        </w:rPr>
        <w:t>zamawiającego</w:t>
      </w:r>
      <w:r w:rsidRPr="007070BC">
        <w:rPr>
          <w:sz w:val="23"/>
          <w:szCs w:val="23"/>
          <w:lang w:eastAsia="zh-CN"/>
        </w:rPr>
        <w:t xml:space="preserve"> i nie wnosimy do nich żadnych zastrzeżeń.</w:t>
      </w:r>
    </w:p>
    <w:p w14:paraId="31750402" w14:textId="77777777" w:rsidR="00491A84" w:rsidRPr="007070BC" w:rsidRDefault="00491A84" w:rsidP="00491A84">
      <w:pPr>
        <w:numPr>
          <w:ilvl w:val="0"/>
          <w:numId w:val="19"/>
        </w:numPr>
        <w:jc w:val="both"/>
        <w:rPr>
          <w:sz w:val="23"/>
          <w:szCs w:val="23"/>
        </w:rPr>
      </w:pPr>
      <w:r w:rsidRPr="007070BC">
        <w:rPr>
          <w:sz w:val="23"/>
          <w:szCs w:val="23"/>
        </w:rPr>
        <w:t>Zobowiązujemy się do niezwłocznego poinformowania zamawiającego, jeżeli w trakcie prowadzenia postępowania nastąpi zmiana w zakresie aktualności dokumentów  i oświadczeń.</w:t>
      </w:r>
    </w:p>
    <w:p w14:paraId="712784AF" w14:textId="77777777" w:rsidR="00491A84" w:rsidRPr="007070BC" w:rsidRDefault="00491A84" w:rsidP="00491A84">
      <w:pPr>
        <w:numPr>
          <w:ilvl w:val="0"/>
          <w:numId w:val="19"/>
        </w:numPr>
        <w:tabs>
          <w:tab w:val="left" w:pos="2520"/>
          <w:tab w:val="left" w:pos="2586"/>
        </w:tabs>
        <w:suppressAutoHyphens/>
        <w:ind w:left="357" w:hanging="357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Oświadczamy, </w:t>
      </w:r>
      <w:r w:rsidR="0087404D" w:rsidRPr="007070BC">
        <w:rPr>
          <w:sz w:val="23"/>
          <w:szCs w:val="23"/>
          <w:lang w:eastAsia="zh-CN"/>
        </w:rPr>
        <w:t>ż</w:t>
      </w:r>
      <w:r w:rsidRPr="007070BC">
        <w:rPr>
          <w:sz w:val="23"/>
          <w:szCs w:val="23"/>
          <w:lang w:eastAsia="zh-CN"/>
        </w:rPr>
        <w:t xml:space="preserve">e jesteśmy mikro / małym / średnim / dużym przedsiębiorstwem </w:t>
      </w:r>
      <w:r w:rsidRPr="007070BC">
        <w:rPr>
          <w:b/>
          <w:sz w:val="23"/>
          <w:szCs w:val="23"/>
          <w:vertAlign w:val="superscript"/>
          <w:lang w:eastAsia="zh-CN"/>
        </w:rPr>
        <w:footnoteReference w:id="2"/>
      </w:r>
    </w:p>
    <w:p w14:paraId="141A241D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sz w:val="23"/>
          <w:szCs w:val="23"/>
        </w:rPr>
      </w:pPr>
    </w:p>
    <w:p w14:paraId="49E82DCC" w14:textId="77777777" w:rsidR="00491A84" w:rsidRPr="007070BC" w:rsidRDefault="00491A84" w:rsidP="00491A84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7070BC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7070BC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7070BC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7070BC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7070BC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7070BC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6B31CCF7" w14:textId="77777777" w:rsidR="00491A84" w:rsidRPr="007070BC" w:rsidRDefault="00491A84" w:rsidP="00491A84">
      <w:pPr>
        <w:tabs>
          <w:tab w:val="left" w:pos="2520"/>
          <w:tab w:val="left" w:pos="2586"/>
        </w:tabs>
        <w:suppressAutoHyphens/>
        <w:ind w:left="357"/>
        <w:rPr>
          <w:lang w:eastAsia="zh-CN"/>
        </w:rPr>
      </w:pPr>
    </w:p>
    <w:p w14:paraId="060AD90C" w14:textId="39A686A8" w:rsidR="00491A84" w:rsidRPr="00DD4CA9" w:rsidRDefault="00491A84" w:rsidP="00DD4CA9">
      <w:pPr>
        <w:numPr>
          <w:ilvl w:val="0"/>
          <w:numId w:val="21"/>
        </w:numPr>
        <w:ind w:left="426" w:hanging="426"/>
        <w:jc w:val="both"/>
        <w:rPr>
          <w:sz w:val="23"/>
          <w:szCs w:val="23"/>
          <w:lang w:eastAsia="zh-CN"/>
        </w:rPr>
      </w:pPr>
      <w:r w:rsidRPr="007070BC">
        <w:rPr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7070BC">
        <w:rPr>
          <w:sz w:val="23"/>
          <w:szCs w:val="23"/>
          <w:lang w:eastAsia="zh-CN"/>
        </w:rPr>
        <w:t>*</w:t>
      </w:r>
      <w:r w:rsidRPr="007070BC">
        <w:rPr>
          <w:color w:val="000000"/>
          <w:sz w:val="23"/>
          <w:szCs w:val="23"/>
          <w:lang w:eastAsia="zh-CN"/>
        </w:rPr>
        <w:t xml:space="preserve"> wobec osób fizycznych, </w:t>
      </w:r>
      <w:r w:rsidRPr="007070BC">
        <w:rPr>
          <w:sz w:val="23"/>
          <w:szCs w:val="23"/>
          <w:lang w:eastAsia="zh-CN"/>
        </w:rPr>
        <w:t>od których dane osobowe bezpośrednio lub pośrednio pozyskałem</w:t>
      </w:r>
      <w:r w:rsidRPr="007070BC">
        <w:rPr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7070BC">
        <w:rPr>
          <w:sz w:val="23"/>
          <w:szCs w:val="23"/>
          <w:lang w:eastAsia="zh-CN"/>
        </w:rPr>
        <w:t xml:space="preserve">.* * </w:t>
      </w:r>
    </w:p>
    <w:p w14:paraId="693551FC" w14:textId="77777777" w:rsidR="00491A84" w:rsidRPr="007070BC" w:rsidRDefault="00491A84" w:rsidP="00491A84">
      <w:pPr>
        <w:suppressAutoHyphens/>
        <w:jc w:val="both"/>
        <w:rPr>
          <w:sz w:val="18"/>
          <w:szCs w:val="18"/>
          <w:lang w:eastAsia="zh-CN"/>
        </w:rPr>
      </w:pPr>
      <w:r w:rsidRPr="007070BC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8C6F0D" w14:textId="217C8758" w:rsidR="00491A84" w:rsidRPr="00DD4CA9" w:rsidRDefault="00491A84" w:rsidP="00DD4CA9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7070BC">
        <w:rPr>
          <w:rFonts w:eastAsia="Calibri"/>
          <w:sz w:val="18"/>
          <w:szCs w:val="18"/>
          <w:lang w:eastAsia="zh-CN"/>
        </w:rPr>
        <w:t>**</w:t>
      </w:r>
      <w:r w:rsidRPr="007070BC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7070BC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58D2C14" w14:textId="26451840" w:rsidR="00491A84" w:rsidRPr="001873C5" w:rsidRDefault="0087404D" w:rsidP="001873C5">
      <w:pPr>
        <w:numPr>
          <w:ilvl w:val="0"/>
          <w:numId w:val="21"/>
        </w:numPr>
        <w:tabs>
          <w:tab w:val="left" w:pos="284"/>
        </w:tabs>
        <w:spacing w:before="120"/>
        <w:ind w:left="426" w:hanging="426"/>
        <w:jc w:val="both"/>
      </w:pPr>
      <w:r w:rsidRPr="007070BC">
        <w:rPr>
          <w:lang w:eastAsia="zh-CN"/>
        </w:rPr>
        <w:t xml:space="preserve">Oświadczam/y, że warunki udziału w postępowaniu określone w pkt. </w:t>
      </w:r>
      <w:r w:rsidR="00223951">
        <w:rPr>
          <w:lang w:eastAsia="zh-CN"/>
        </w:rPr>
        <w:t>8</w:t>
      </w:r>
      <w:r w:rsidRPr="007070BC">
        <w:rPr>
          <w:lang w:eastAsia="zh-CN"/>
        </w:rPr>
        <w:t xml:space="preserve"> SWZ spełniamy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osobiście</w:t>
      </w:r>
      <w:r w:rsidRPr="007070BC">
        <w:rPr>
          <w:b/>
          <w:sz w:val="32"/>
          <w:szCs w:val="32"/>
          <w:lang w:eastAsia="zh-CN"/>
        </w:rPr>
        <w:t>/</w:t>
      </w:r>
      <w:r w:rsidRPr="007070BC">
        <w:rPr>
          <w:lang w:eastAsia="zh-CN"/>
        </w:rPr>
        <w:t>powołujemy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się</w:t>
      </w:r>
      <w:r w:rsidR="003C0D4C" w:rsidRPr="007070BC">
        <w:rPr>
          <w:b/>
          <w:vertAlign w:val="superscript"/>
          <w:lang w:eastAsia="zh-CN"/>
        </w:rPr>
        <w:t>3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na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zasoby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podmiotu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>trzeciego</w:t>
      </w:r>
      <w:r w:rsidR="003C0D4C" w:rsidRPr="007070BC">
        <w:rPr>
          <w:lang w:eastAsia="zh-CN"/>
        </w:rPr>
        <w:t xml:space="preserve"> </w:t>
      </w:r>
      <w:r w:rsidRPr="007070BC">
        <w:rPr>
          <w:lang w:eastAsia="zh-CN"/>
        </w:rPr>
        <w:t xml:space="preserve">..……………………………….……………………………………………… </w:t>
      </w:r>
      <w:r w:rsidRPr="007070BC">
        <w:rPr>
          <w:i/>
          <w:sz w:val="20"/>
          <w:szCs w:val="20"/>
          <w:lang w:eastAsia="zh-CN"/>
        </w:rPr>
        <w:t>(podać nazwę i siedzibę)</w:t>
      </w:r>
      <w:r w:rsidRPr="007070BC">
        <w:rPr>
          <w:lang w:eastAsia="zh-CN"/>
        </w:rPr>
        <w:t xml:space="preserve"> w następującym</w:t>
      </w:r>
      <w:r w:rsidR="00BF5418">
        <w:rPr>
          <w:lang w:eastAsia="zh-CN"/>
        </w:rPr>
        <w:t xml:space="preserve"> </w:t>
      </w:r>
      <w:r w:rsidRPr="007070BC">
        <w:rPr>
          <w:lang w:eastAsia="zh-CN"/>
        </w:rPr>
        <w:t>zakresie</w:t>
      </w:r>
      <w:r w:rsidR="00BF5418">
        <w:rPr>
          <w:lang w:eastAsia="zh-CN"/>
        </w:rPr>
        <w:t>:</w:t>
      </w:r>
      <w:r w:rsidRPr="007070BC">
        <w:rPr>
          <w:lang w:eastAsia="zh-CN"/>
        </w:rPr>
        <w:t xml:space="preserve"> </w:t>
      </w:r>
      <w:r w:rsidRPr="001873C5">
        <w:rPr>
          <w:b/>
          <w:lang w:eastAsia="zh-CN"/>
        </w:rPr>
        <w:t xml:space="preserve"> </w:t>
      </w:r>
      <w:r w:rsidRPr="001873C5">
        <w:rPr>
          <w:i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13E0B38A" w14:textId="77777777" w:rsidR="00491A84" w:rsidRPr="007070BC" w:rsidRDefault="00491A84" w:rsidP="00491A84">
      <w:pPr>
        <w:numPr>
          <w:ilvl w:val="0"/>
          <w:numId w:val="21"/>
        </w:numPr>
        <w:tabs>
          <w:tab w:val="left" w:pos="0"/>
        </w:tabs>
        <w:suppressAutoHyphens/>
        <w:ind w:left="426" w:right="1" w:hanging="426"/>
        <w:rPr>
          <w:b/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 xml:space="preserve">Oświadczam/y, że zamierzam/y / nie zamierzam/y powierzyć realizację następujących części zamówienia podwykonawcom </w:t>
      </w:r>
      <w:r w:rsidRPr="007070BC">
        <w:rPr>
          <w:b/>
          <w:sz w:val="23"/>
          <w:szCs w:val="23"/>
          <w:vertAlign w:val="superscript"/>
          <w:lang w:eastAsia="zh-CN"/>
        </w:rPr>
        <w:t>4</w:t>
      </w:r>
      <w:r w:rsidRPr="007070BC">
        <w:rPr>
          <w:sz w:val="23"/>
          <w:szCs w:val="23"/>
          <w:lang w:eastAsia="zh-CN"/>
        </w:rPr>
        <w:t>:</w:t>
      </w:r>
    </w:p>
    <w:p w14:paraId="2E54786B" w14:textId="77777777" w:rsidR="00491A84" w:rsidRPr="007070BC" w:rsidRDefault="00491A84" w:rsidP="00491A84">
      <w:pPr>
        <w:tabs>
          <w:tab w:val="left" w:pos="0"/>
        </w:tabs>
        <w:suppressAutoHyphens/>
        <w:ind w:right="1"/>
        <w:rPr>
          <w:b/>
          <w:sz w:val="23"/>
          <w:szCs w:val="23"/>
          <w:lang w:eastAsia="zh-CN"/>
        </w:rPr>
      </w:pPr>
    </w:p>
    <w:tbl>
      <w:tblPr>
        <w:tblW w:w="922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2459"/>
      </w:tblGrid>
      <w:tr w:rsidR="00491A84" w:rsidRPr="007070BC" w14:paraId="20A482D6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99C7F0E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C3224B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7007416E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5FCEA" w14:textId="77777777" w:rsidR="00491A84" w:rsidRPr="007070BC" w:rsidRDefault="00491A84" w:rsidP="00AB67CD">
            <w:pPr>
              <w:suppressAutoHyphens/>
              <w:autoSpaceDE w:val="0"/>
              <w:jc w:val="center"/>
              <w:rPr>
                <w:sz w:val="23"/>
                <w:szCs w:val="23"/>
                <w:lang w:eastAsia="zh-CN"/>
              </w:rPr>
            </w:pPr>
            <w:r w:rsidRPr="007070BC">
              <w:rPr>
                <w:sz w:val="23"/>
                <w:szCs w:val="23"/>
                <w:lang w:eastAsia="zh-CN"/>
              </w:rPr>
              <w:t xml:space="preserve">Nazwa podwykonawcy                </w:t>
            </w:r>
            <w:r w:rsidRPr="007070BC">
              <w:rPr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491A84" w:rsidRPr="007070BC" w14:paraId="7D4D28ED" w14:textId="77777777" w:rsidTr="002F0B2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3C1FCF" w14:textId="77777777" w:rsidR="00491A84" w:rsidRPr="007070BC" w:rsidRDefault="00491A84" w:rsidP="00AB67CD">
            <w:pPr>
              <w:suppressAutoHyphens/>
              <w:autoSpaceDE w:val="0"/>
              <w:snapToGrid w:val="0"/>
              <w:jc w:val="both"/>
              <w:rPr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79D40C2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  <w:p w14:paraId="26CA3648" w14:textId="77777777" w:rsidR="003C0D4C" w:rsidRPr="007070BC" w:rsidRDefault="003C0D4C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  <w:tc>
          <w:tcPr>
            <w:tcW w:w="24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13FE6" w14:textId="77777777" w:rsidR="00491A84" w:rsidRPr="007070BC" w:rsidRDefault="00491A84" w:rsidP="00AB67CD">
            <w:pPr>
              <w:suppressAutoHyphens/>
              <w:autoSpaceDE w:val="0"/>
              <w:snapToGrid w:val="0"/>
              <w:rPr>
                <w:sz w:val="23"/>
                <w:szCs w:val="23"/>
                <w:lang w:eastAsia="zh-CN"/>
              </w:rPr>
            </w:pPr>
          </w:p>
        </w:tc>
      </w:tr>
    </w:tbl>
    <w:p w14:paraId="14280C27" w14:textId="77777777" w:rsidR="00491A84" w:rsidRPr="007070BC" w:rsidRDefault="00491A84" w:rsidP="00491A84">
      <w:pPr>
        <w:tabs>
          <w:tab w:val="left" w:pos="0"/>
        </w:tabs>
        <w:suppressAutoHyphens/>
        <w:ind w:right="1"/>
        <w:jc w:val="both"/>
        <w:rPr>
          <w:b/>
          <w:sz w:val="23"/>
          <w:szCs w:val="23"/>
          <w:lang w:eastAsia="zh-CN"/>
        </w:rPr>
      </w:pPr>
    </w:p>
    <w:p w14:paraId="5F66F7FA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Wykaz osób uprawnionych do podpisywania dokumentów  i podejmowania zobowiązań w imieniu Wykonawcy:</w:t>
      </w:r>
    </w:p>
    <w:p w14:paraId="0C441A6C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2BB66A97" w14:textId="77777777" w:rsidR="00491A84" w:rsidRPr="00571E80" w:rsidRDefault="00491A84" w:rsidP="00491A84">
      <w:pPr>
        <w:suppressAutoHyphens/>
        <w:ind w:left="720"/>
        <w:rPr>
          <w:b/>
          <w:sz w:val="23"/>
          <w:szCs w:val="23"/>
          <w:lang w:eastAsia="zh-CN"/>
        </w:rPr>
      </w:pPr>
      <w:r w:rsidRPr="00571E80">
        <w:rPr>
          <w:b/>
          <w:sz w:val="23"/>
          <w:szCs w:val="23"/>
          <w:lang w:eastAsia="zh-CN"/>
        </w:rPr>
        <w:t>Imię i</w:t>
      </w:r>
      <w:r w:rsidR="00571E80" w:rsidRPr="00571E80">
        <w:rPr>
          <w:b/>
          <w:sz w:val="23"/>
          <w:szCs w:val="23"/>
          <w:lang w:eastAsia="zh-CN"/>
        </w:rPr>
        <w:t xml:space="preserve"> </w:t>
      </w:r>
      <w:r w:rsidRPr="00571E80">
        <w:rPr>
          <w:b/>
          <w:sz w:val="23"/>
          <w:szCs w:val="23"/>
          <w:lang w:eastAsia="zh-CN"/>
        </w:rPr>
        <w:t>nazwisko .....................................................................................................</w:t>
      </w:r>
    </w:p>
    <w:p w14:paraId="1023F607" w14:textId="77777777" w:rsidR="00491A84" w:rsidRPr="007070BC" w:rsidRDefault="00491A84" w:rsidP="00491A84">
      <w:pPr>
        <w:suppressAutoHyphens/>
        <w:ind w:left="720"/>
        <w:jc w:val="both"/>
        <w:rPr>
          <w:sz w:val="23"/>
          <w:szCs w:val="23"/>
          <w:lang w:eastAsia="zh-CN"/>
        </w:rPr>
      </w:pPr>
    </w:p>
    <w:p w14:paraId="4EA235D8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lastRenderedPageBreak/>
        <w:t>Upoważnienie dla powyżej wskazanych osób wynika z następującego (</w:t>
      </w:r>
      <w:proofErr w:type="spellStart"/>
      <w:r w:rsidRPr="007070BC">
        <w:rPr>
          <w:sz w:val="23"/>
          <w:szCs w:val="23"/>
          <w:lang w:eastAsia="zh-CN"/>
        </w:rPr>
        <w:t>ych</w:t>
      </w:r>
      <w:proofErr w:type="spellEnd"/>
      <w:r w:rsidRPr="007070BC">
        <w:rPr>
          <w:sz w:val="23"/>
          <w:szCs w:val="23"/>
          <w:lang w:eastAsia="zh-CN"/>
        </w:rPr>
        <w:t>) dokumentu(ów) …………………………………………………...........................…… które dołączamy do oferty.</w:t>
      </w:r>
    </w:p>
    <w:p w14:paraId="3FF88E5D" w14:textId="77777777" w:rsidR="00491A84" w:rsidRPr="007070BC" w:rsidRDefault="00491A84" w:rsidP="00C32B78">
      <w:pPr>
        <w:suppressAutoHyphens/>
        <w:jc w:val="both"/>
        <w:rPr>
          <w:sz w:val="23"/>
          <w:szCs w:val="23"/>
          <w:lang w:eastAsia="zh-CN"/>
        </w:rPr>
      </w:pPr>
    </w:p>
    <w:p w14:paraId="3D7A5908" w14:textId="77777777" w:rsidR="00491A84" w:rsidRPr="007070BC" w:rsidRDefault="00491A84" w:rsidP="00491A84">
      <w:pPr>
        <w:numPr>
          <w:ilvl w:val="0"/>
          <w:numId w:val="21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Załącznikami do niniejszej oferty są:</w:t>
      </w:r>
    </w:p>
    <w:p w14:paraId="19B65A2E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………………………………………………………………………………………….</w:t>
      </w:r>
    </w:p>
    <w:p w14:paraId="03AE5B20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……………………………………………..……………………………………………</w:t>
      </w:r>
    </w:p>
    <w:p w14:paraId="52EA87E2" w14:textId="77777777" w:rsidR="00491A84" w:rsidRPr="007070BC" w:rsidRDefault="00491A84" w:rsidP="00491A84">
      <w:pPr>
        <w:numPr>
          <w:ilvl w:val="1"/>
          <w:numId w:val="20"/>
        </w:numPr>
        <w:suppressAutoHyphens/>
        <w:jc w:val="both"/>
        <w:rPr>
          <w:sz w:val="23"/>
          <w:szCs w:val="23"/>
          <w:lang w:eastAsia="zh-CN"/>
        </w:rPr>
      </w:pPr>
      <w:r w:rsidRPr="007070BC">
        <w:rPr>
          <w:sz w:val="23"/>
          <w:szCs w:val="23"/>
          <w:lang w:eastAsia="zh-CN"/>
        </w:rPr>
        <w:t>...............................................................................</w:t>
      </w:r>
    </w:p>
    <w:p w14:paraId="0A6BB7DB" w14:textId="77777777" w:rsidR="00491A84" w:rsidRPr="007070BC" w:rsidRDefault="00491A84" w:rsidP="00491A84">
      <w:pPr>
        <w:ind w:left="2124" w:firstLine="708"/>
        <w:jc w:val="right"/>
        <w:rPr>
          <w:sz w:val="22"/>
          <w:szCs w:val="22"/>
        </w:rPr>
      </w:pPr>
    </w:p>
    <w:p w14:paraId="6178FC5C" w14:textId="77777777" w:rsidR="00491A84" w:rsidRPr="007070BC" w:rsidRDefault="00491A84" w:rsidP="00491A84">
      <w:pPr>
        <w:ind w:left="2124" w:firstLine="708"/>
        <w:jc w:val="right"/>
        <w:rPr>
          <w:sz w:val="23"/>
          <w:szCs w:val="23"/>
        </w:rPr>
      </w:pPr>
      <w:r w:rsidRPr="007070BC">
        <w:rPr>
          <w:sz w:val="22"/>
          <w:szCs w:val="22"/>
        </w:rPr>
        <w:t>.................................. , dnia ............................................</w:t>
      </w:r>
    </w:p>
    <w:p w14:paraId="79765146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</w:p>
    <w:p w14:paraId="4B18F44C" w14:textId="77777777" w:rsidR="003C0D4C" w:rsidRPr="007070BC" w:rsidRDefault="003C0D4C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14:paraId="1760E9D8" w14:textId="77777777" w:rsidR="00491A84" w:rsidRPr="007070BC" w:rsidRDefault="00491A84" w:rsidP="00491A8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7BF7BBF6" w14:textId="77777777" w:rsidR="00491A84" w:rsidRPr="007070BC" w:rsidRDefault="00491A84" w:rsidP="00CD1224">
      <w:pPr>
        <w:tabs>
          <w:tab w:val="left" w:pos="0"/>
        </w:tabs>
        <w:suppressAutoHyphens/>
        <w:ind w:left="720" w:right="1"/>
        <w:contextualSpacing/>
        <w:jc w:val="center"/>
      </w:pPr>
      <w:r w:rsidRPr="007070BC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491A84" w:rsidRPr="007070BC" w:rsidSect="0069283F">
      <w:footerReference w:type="even" r:id="rId8"/>
      <w:headerReference w:type="first" r:id="rId9"/>
      <w:pgSz w:w="11906" w:h="16838"/>
      <w:pgMar w:top="851" w:right="1418" w:bottom="1135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87B488" w14:textId="77777777" w:rsidR="00CE3D16" w:rsidRDefault="00CE3D16">
      <w:r>
        <w:separator/>
      </w:r>
    </w:p>
  </w:endnote>
  <w:endnote w:type="continuationSeparator" w:id="0">
    <w:p w14:paraId="3413AB53" w14:textId="77777777" w:rsidR="00CE3D16" w:rsidRDefault="00CE3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E899D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623B4E" w14:textId="77777777" w:rsidR="008F273D" w:rsidRDefault="008F273D" w:rsidP="008F273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572FA5" w14:textId="77777777" w:rsidR="00CE3D16" w:rsidRDefault="00CE3D16">
      <w:r>
        <w:separator/>
      </w:r>
    </w:p>
  </w:footnote>
  <w:footnote w:type="continuationSeparator" w:id="0">
    <w:p w14:paraId="7CA25CAA" w14:textId="77777777" w:rsidR="00CE3D16" w:rsidRDefault="00CE3D16">
      <w:r>
        <w:continuationSeparator/>
      </w:r>
    </w:p>
  </w:footnote>
  <w:footnote w:id="1">
    <w:p w14:paraId="3B2969F2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14:paraId="3ED22CB9" w14:textId="77777777" w:rsidR="00491A84" w:rsidRPr="008C33FB" w:rsidRDefault="00491A84" w:rsidP="00491A84">
      <w:pPr>
        <w:pStyle w:val="Tekstprzypisudolnego"/>
        <w:rPr>
          <w:rFonts w:ascii="Times New Roman" w:hAnsi="Times New Roman" w:cs="Times New Roman"/>
          <w:lang w:eastAsia="zh-CN"/>
        </w:rPr>
      </w:pPr>
      <w:r w:rsidRPr="008C33FB">
        <w:rPr>
          <w:rStyle w:val="Odwoanieprzypisudolnego"/>
          <w:rFonts w:ascii="Times New Roman" w:hAnsi="Times New Roman" w:cs="Times New Roman"/>
        </w:rPr>
        <w:footnoteRef/>
      </w:r>
      <w:r w:rsidR="003C0D4C">
        <w:rPr>
          <w:rFonts w:ascii="Times New Roman" w:hAnsi="Times New Roman" w:cs="Times New Roman"/>
          <w:vertAlign w:val="superscript"/>
        </w:rPr>
        <w:t xml:space="preserve">,3,4  </w:t>
      </w:r>
      <w:r w:rsidR="003C0D4C">
        <w:rPr>
          <w:rFonts w:ascii="Times New Roman" w:hAnsi="Times New Roman" w:cs="Times New Roman"/>
        </w:rPr>
        <w:t xml:space="preserve"> </w:t>
      </w:r>
      <w:r w:rsidRPr="008C33FB">
        <w:rPr>
          <w:rFonts w:ascii="Times New Roman" w:hAnsi="Times New Roman" w:cs="Times New Roman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A7D65A" w14:textId="77777777" w:rsidR="0069283F" w:rsidRPr="0069283F" w:rsidRDefault="0069283F" w:rsidP="0069283F">
    <w:pPr>
      <w:pStyle w:val="Nagwek"/>
    </w:pPr>
  </w:p>
  <w:p w14:paraId="6AD6FCDB" w14:textId="77777777" w:rsidR="0069283F" w:rsidRDefault="00692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D946F83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1685799"/>
    <w:multiLevelType w:val="hybridMultilevel"/>
    <w:tmpl w:val="C34248E0"/>
    <w:lvl w:ilvl="0" w:tplc="2256A836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3"/>
    <w:rsid w:val="0002404E"/>
    <w:rsid w:val="0003050D"/>
    <w:rsid w:val="00040674"/>
    <w:rsid w:val="000C6163"/>
    <w:rsid w:val="000D401E"/>
    <w:rsid w:val="000F42F4"/>
    <w:rsid w:val="000F7132"/>
    <w:rsid w:val="00124B57"/>
    <w:rsid w:val="00142716"/>
    <w:rsid w:val="001873C5"/>
    <w:rsid w:val="0019679F"/>
    <w:rsid w:val="001A30F2"/>
    <w:rsid w:val="001A7714"/>
    <w:rsid w:val="001C18B2"/>
    <w:rsid w:val="001C6B7C"/>
    <w:rsid w:val="0020004E"/>
    <w:rsid w:val="00223951"/>
    <w:rsid w:val="0023552C"/>
    <w:rsid w:val="002447A0"/>
    <w:rsid w:val="00257D3C"/>
    <w:rsid w:val="002855DD"/>
    <w:rsid w:val="002C5543"/>
    <w:rsid w:val="002D4A6C"/>
    <w:rsid w:val="002D6B17"/>
    <w:rsid w:val="002F0B2F"/>
    <w:rsid w:val="003176F1"/>
    <w:rsid w:val="0033695E"/>
    <w:rsid w:val="0035159A"/>
    <w:rsid w:val="00363F21"/>
    <w:rsid w:val="00381BDC"/>
    <w:rsid w:val="00382993"/>
    <w:rsid w:val="00394D2A"/>
    <w:rsid w:val="003B208A"/>
    <w:rsid w:val="003B310D"/>
    <w:rsid w:val="003C0D4C"/>
    <w:rsid w:val="003D05D2"/>
    <w:rsid w:val="00417B4B"/>
    <w:rsid w:val="00472460"/>
    <w:rsid w:val="00491A84"/>
    <w:rsid w:val="004B2FEA"/>
    <w:rsid w:val="004B79AC"/>
    <w:rsid w:val="004C4268"/>
    <w:rsid w:val="004D6E45"/>
    <w:rsid w:val="004D736D"/>
    <w:rsid w:val="00504246"/>
    <w:rsid w:val="0051633B"/>
    <w:rsid w:val="005175CD"/>
    <w:rsid w:val="00523D48"/>
    <w:rsid w:val="00530684"/>
    <w:rsid w:val="005506CC"/>
    <w:rsid w:val="00565A94"/>
    <w:rsid w:val="00571A2F"/>
    <w:rsid w:val="00571E80"/>
    <w:rsid w:val="0057285E"/>
    <w:rsid w:val="00586B94"/>
    <w:rsid w:val="005A0177"/>
    <w:rsid w:val="005C6CDC"/>
    <w:rsid w:val="006063C6"/>
    <w:rsid w:val="006249FA"/>
    <w:rsid w:val="00626805"/>
    <w:rsid w:val="00627918"/>
    <w:rsid w:val="00633EDB"/>
    <w:rsid w:val="00634A8D"/>
    <w:rsid w:val="00636868"/>
    <w:rsid w:val="00641579"/>
    <w:rsid w:val="00647A8A"/>
    <w:rsid w:val="00687135"/>
    <w:rsid w:val="0069283F"/>
    <w:rsid w:val="006B221B"/>
    <w:rsid w:val="006C1736"/>
    <w:rsid w:val="006D7BC1"/>
    <w:rsid w:val="006F4EB2"/>
    <w:rsid w:val="006F5077"/>
    <w:rsid w:val="006F6AF9"/>
    <w:rsid w:val="0070052D"/>
    <w:rsid w:val="007070BC"/>
    <w:rsid w:val="0071586B"/>
    <w:rsid w:val="00721B5F"/>
    <w:rsid w:val="00732B3A"/>
    <w:rsid w:val="00735215"/>
    <w:rsid w:val="007728BA"/>
    <w:rsid w:val="0079153E"/>
    <w:rsid w:val="00791AF5"/>
    <w:rsid w:val="00792229"/>
    <w:rsid w:val="007A17F4"/>
    <w:rsid w:val="007B060B"/>
    <w:rsid w:val="007F1354"/>
    <w:rsid w:val="007F29DD"/>
    <w:rsid w:val="007F2CF3"/>
    <w:rsid w:val="007F33AF"/>
    <w:rsid w:val="00815C90"/>
    <w:rsid w:val="00847ABF"/>
    <w:rsid w:val="0087404D"/>
    <w:rsid w:val="008878EE"/>
    <w:rsid w:val="0089429C"/>
    <w:rsid w:val="008A569F"/>
    <w:rsid w:val="008C36D8"/>
    <w:rsid w:val="008C4098"/>
    <w:rsid w:val="008D6126"/>
    <w:rsid w:val="008F273D"/>
    <w:rsid w:val="00900441"/>
    <w:rsid w:val="00902B46"/>
    <w:rsid w:val="00910B76"/>
    <w:rsid w:val="0092106E"/>
    <w:rsid w:val="009268D8"/>
    <w:rsid w:val="00930F5C"/>
    <w:rsid w:val="009A3137"/>
    <w:rsid w:val="009B2A5A"/>
    <w:rsid w:val="009B5029"/>
    <w:rsid w:val="009B51E3"/>
    <w:rsid w:val="009C2BDB"/>
    <w:rsid w:val="009D5C1C"/>
    <w:rsid w:val="00A04FF8"/>
    <w:rsid w:val="00A23458"/>
    <w:rsid w:val="00A718FE"/>
    <w:rsid w:val="00A82FF8"/>
    <w:rsid w:val="00AA5E6D"/>
    <w:rsid w:val="00AC76F9"/>
    <w:rsid w:val="00AD5E04"/>
    <w:rsid w:val="00AE61AA"/>
    <w:rsid w:val="00B04206"/>
    <w:rsid w:val="00B11E95"/>
    <w:rsid w:val="00B12D3B"/>
    <w:rsid w:val="00B24DE4"/>
    <w:rsid w:val="00B616B8"/>
    <w:rsid w:val="00B639E0"/>
    <w:rsid w:val="00B90706"/>
    <w:rsid w:val="00B9752F"/>
    <w:rsid w:val="00BC1E84"/>
    <w:rsid w:val="00BE2535"/>
    <w:rsid w:val="00BE36F1"/>
    <w:rsid w:val="00BE751B"/>
    <w:rsid w:val="00BF5418"/>
    <w:rsid w:val="00BF78F2"/>
    <w:rsid w:val="00C016FA"/>
    <w:rsid w:val="00C32B78"/>
    <w:rsid w:val="00C70E06"/>
    <w:rsid w:val="00CA56B7"/>
    <w:rsid w:val="00CA6A4D"/>
    <w:rsid w:val="00CB41B2"/>
    <w:rsid w:val="00CB7259"/>
    <w:rsid w:val="00CB7BDD"/>
    <w:rsid w:val="00CD1224"/>
    <w:rsid w:val="00CE3D16"/>
    <w:rsid w:val="00D24480"/>
    <w:rsid w:val="00D31A71"/>
    <w:rsid w:val="00D32490"/>
    <w:rsid w:val="00D43FB1"/>
    <w:rsid w:val="00DC034D"/>
    <w:rsid w:val="00DD4CA9"/>
    <w:rsid w:val="00DF26B7"/>
    <w:rsid w:val="00E10C05"/>
    <w:rsid w:val="00E26FD6"/>
    <w:rsid w:val="00E42716"/>
    <w:rsid w:val="00E45581"/>
    <w:rsid w:val="00E60230"/>
    <w:rsid w:val="00E607EA"/>
    <w:rsid w:val="00E616D4"/>
    <w:rsid w:val="00EC0743"/>
    <w:rsid w:val="00EF363E"/>
    <w:rsid w:val="00EF47EE"/>
    <w:rsid w:val="00EF6C48"/>
    <w:rsid w:val="00F15130"/>
    <w:rsid w:val="00F22C71"/>
    <w:rsid w:val="00F25932"/>
    <w:rsid w:val="00F46E39"/>
    <w:rsid w:val="00F53FFB"/>
    <w:rsid w:val="00F56087"/>
    <w:rsid w:val="00F70A77"/>
    <w:rsid w:val="00FB2FB5"/>
    <w:rsid w:val="00FE5D4B"/>
    <w:rsid w:val="00FF1CB7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DE35C2"/>
  <w15:chartTrackingRefBased/>
  <w15:docId w15:val="{BDBD85B1-0AD4-42A7-8539-9B5A57422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TekstpodstawowywcityZnak">
    <w:name w:val="Tekst podstawowy wcięty Znak"/>
    <w:link w:val="Tekstpodstawowywcity"/>
    <w:rsid w:val="00491A8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EAB34C-B48E-468F-A1CF-1EFC55604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3</Pages>
  <Words>792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Alicja Dudzińska</cp:lastModifiedBy>
  <cp:revision>53</cp:revision>
  <cp:lastPrinted>2014-06-05T14:00:00Z</cp:lastPrinted>
  <dcterms:created xsi:type="dcterms:W3CDTF">2022-05-06T09:45:00Z</dcterms:created>
  <dcterms:modified xsi:type="dcterms:W3CDTF">2023-07-27T08:29:00Z</dcterms:modified>
</cp:coreProperties>
</file>