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5B94A" w14:textId="77777777" w:rsidR="00FB7F50" w:rsidRPr="002245BE" w:rsidRDefault="00F54D1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54D1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54D1C">
        <w:rPr>
          <w:sz w:val="22"/>
          <w:szCs w:val="22"/>
        </w:rPr>
        <w:t>2023-07-28</w:t>
      </w:r>
    </w:p>
    <w:p w14:paraId="1EB20DF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FCEC4E0" w14:textId="77777777" w:rsidR="00F54D1C" w:rsidRPr="00F54D1C" w:rsidRDefault="00F54D1C" w:rsidP="00FB7F50">
      <w:pPr>
        <w:spacing w:after="40"/>
        <w:rPr>
          <w:b/>
          <w:bCs/>
          <w:sz w:val="22"/>
          <w:szCs w:val="22"/>
        </w:rPr>
      </w:pPr>
      <w:r w:rsidRPr="00F54D1C">
        <w:rPr>
          <w:b/>
          <w:bCs/>
          <w:sz w:val="22"/>
          <w:szCs w:val="22"/>
        </w:rPr>
        <w:t>Akademia Górniczo - Hutnicza</w:t>
      </w:r>
    </w:p>
    <w:p w14:paraId="2A63A0CA" w14:textId="77777777" w:rsidR="00F54D1C" w:rsidRPr="00F54D1C" w:rsidRDefault="00F54D1C" w:rsidP="00FB7F50">
      <w:pPr>
        <w:spacing w:after="40"/>
        <w:rPr>
          <w:b/>
          <w:bCs/>
          <w:sz w:val="22"/>
          <w:szCs w:val="22"/>
        </w:rPr>
      </w:pPr>
      <w:r w:rsidRPr="00F54D1C">
        <w:rPr>
          <w:b/>
          <w:bCs/>
          <w:sz w:val="22"/>
          <w:szCs w:val="22"/>
        </w:rPr>
        <w:t>im. Stanisława Staszica w Krakowie</w:t>
      </w:r>
    </w:p>
    <w:p w14:paraId="4B1C2FF0" w14:textId="77777777" w:rsidR="00FB7F50" w:rsidRPr="002245BE" w:rsidRDefault="00F54D1C" w:rsidP="00FB7F50">
      <w:pPr>
        <w:spacing w:after="40"/>
        <w:rPr>
          <w:b/>
          <w:bCs/>
          <w:sz w:val="22"/>
          <w:szCs w:val="22"/>
        </w:rPr>
      </w:pPr>
      <w:r w:rsidRPr="00F54D1C">
        <w:rPr>
          <w:b/>
          <w:bCs/>
          <w:sz w:val="22"/>
          <w:szCs w:val="22"/>
        </w:rPr>
        <w:t>Dział Zamówień Publicznych</w:t>
      </w:r>
    </w:p>
    <w:p w14:paraId="1367D9C4" w14:textId="77777777" w:rsidR="00FB7F50" w:rsidRPr="002245BE" w:rsidRDefault="00F54D1C" w:rsidP="00FB7F50">
      <w:pPr>
        <w:rPr>
          <w:sz w:val="22"/>
          <w:szCs w:val="22"/>
        </w:rPr>
      </w:pPr>
      <w:r w:rsidRPr="00F54D1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54D1C">
        <w:rPr>
          <w:sz w:val="22"/>
          <w:szCs w:val="22"/>
        </w:rPr>
        <w:t>30</w:t>
      </w:r>
    </w:p>
    <w:p w14:paraId="1219E3F0" w14:textId="77777777" w:rsidR="00FB7F50" w:rsidRPr="002245BE" w:rsidRDefault="00F54D1C" w:rsidP="00FB7F50">
      <w:pPr>
        <w:rPr>
          <w:sz w:val="22"/>
          <w:szCs w:val="22"/>
        </w:rPr>
      </w:pPr>
      <w:r w:rsidRPr="00F54D1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54D1C">
        <w:rPr>
          <w:sz w:val="22"/>
          <w:szCs w:val="22"/>
        </w:rPr>
        <w:t>Kraków</w:t>
      </w:r>
    </w:p>
    <w:p w14:paraId="064A165A" w14:textId="10BD1B0B" w:rsidR="008642B3" w:rsidRDefault="00BC7963">
      <w:pPr>
        <w:pStyle w:val="Nagwek1"/>
        <w:spacing w:before="600"/>
        <w:rPr>
          <w:sz w:val="28"/>
        </w:rPr>
      </w:pPr>
      <w:r w:rsidRPr="00BC7963">
        <w:rPr>
          <w:sz w:val="28"/>
        </w:rPr>
        <w:t>INFORMACJA</w:t>
      </w:r>
    </w:p>
    <w:p w14:paraId="63483BF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54D1C" w:rsidRPr="00607F9B" w14:paraId="27C627C5" w14:textId="77777777" w:rsidTr="00AF1F49">
        <w:trPr>
          <w:trHeight w:val="638"/>
        </w:trPr>
        <w:tc>
          <w:tcPr>
            <w:tcW w:w="959" w:type="dxa"/>
            <w:shd w:val="clear" w:color="auto" w:fill="auto"/>
          </w:tcPr>
          <w:p w14:paraId="653107DC" w14:textId="77777777" w:rsidR="00F54D1C" w:rsidRPr="00607F9B" w:rsidRDefault="00F54D1C" w:rsidP="00AF1F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07654E" w14:textId="77777777" w:rsidR="00F54D1C" w:rsidRPr="00607F9B" w:rsidRDefault="00F54D1C" w:rsidP="00AF1F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54D1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54D1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4D1C">
              <w:rPr>
                <w:b/>
                <w:bCs/>
                <w:sz w:val="22"/>
                <w:szCs w:val="22"/>
              </w:rPr>
              <w:t xml:space="preserve">Wyjazdy krajowe i zagraniczne w ramach zajęć terenowych dla studentów </w:t>
            </w:r>
            <w:proofErr w:type="spellStart"/>
            <w:r w:rsidRPr="00F54D1C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F54D1C">
              <w:rPr>
                <w:b/>
                <w:bCs/>
                <w:sz w:val="22"/>
                <w:szCs w:val="22"/>
              </w:rPr>
              <w:t xml:space="preserve"> oraz wycieczek konferencyjnych w roku 2023 (dot. autobusów) - KC-zp.272-401/23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4D1C">
              <w:rPr>
                <w:b/>
                <w:sz w:val="22"/>
                <w:szCs w:val="22"/>
              </w:rPr>
              <w:t>KC-zp.272-401/23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F0808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54D1C" w14:paraId="2418FBE7" w14:textId="77777777" w:rsidTr="00AF1F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07F1A86" w14:textId="77777777" w:rsidR="00F54D1C" w:rsidRPr="00D26ED6" w:rsidRDefault="00F54D1C" w:rsidP="00AF1F4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54D1C">
              <w:rPr>
                <w:b/>
                <w:sz w:val="22"/>
                <w:szCs w:val="22"/>
              </w:rPr>
              <w:t xml:space="preserve">MARKPOL Transport </w:t>
            </w:r>
            <w:proofErr w:type="spellStart"/>
            <w:r w:rsidRPr="00F54D1C">
              <w:rPr>
                <w:b/>
                <w:sz w:val="22"/>
                <w:szCs w:val="22"/>
              </w:rPr>
              <w:t>krajowy-zagraniczny</w:t>
            </w:r>
            <w:proofErr w:type="spellEnd"/>
            <w:r w:rsidRPr="00F54D1C">
              <w:rPr>
                <w:b/>
                <w:sz w:val="22"/>
                <w:szCs w:val="22"/>
              </w:rPr>
              <w:t xml:space="preserve"> Marek Rzeźnik</w:t>
            </w:r>
          </w:p>
          <w:p w14:paraId="0729671E" w14:textId="6377F78E" w:rsidR="00F54D1C" w:rsidRPr="009F0E5C" w:rsidRDefault="00BC7963" w:rsidP="00AF1F4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F54D1C" w:rsidRPr="00F54D1C">
              <w:rPr>
                <w:bCs/>
                <w:sz w:val="22"/>
                <w:szCs w:val="22"/>
              </w:rPr>
              <w:t>Cyranowska</w:t>
            </w:r>
            <w:proofErr w:type="spellEnd"/>
            <w:r w:rsidR="00F54D1C" w:rsidRPr="009F0E5C">
              <w:rPr>
                <w:bCs/>
                <w:sz w:val="22"/>
                <w:szCs w:val="22"/>
              </w:rPr>
              <w:t xml:space="preserve"> </w:t>
            </w:r>
            <w:r w:rsidR="00F54D1C" w:rsidRPr="00F54D1C">
              <w:rPr>
                <w:bCs/>
                <w:sz w:val="22"/>
                <w:szCs w:val="22"/>
              </w:rPr>
              <w:t>129</w:t>
            </w:r>
            <w:r w:rsidR="00F54D1C">
              <w:rPr>
                <w:bCs/>
                <w:sz w:val="22"/>
                <w:szCs w:val="22"/>
              </w:rPr>
              <w:t xml:space="preserve"> </w:t>
            </w:r>
          </w:p>
          <w:p w14:paraId="5A65949B" w14:textId="77777777" w:rsidR="00F54D1C" w:rsidRPr="009F0E5C" w:rsidRDefault="00F54D1C" w:rsidP="00AF1F49">
            <w:pPr>
              <w:jc w:val="both"/>
              <w:rPr>
                <w:bCs/>
                <w:sz w:val="22"/>
                <w:szCs w:val="22"/>
              </w:rPr>
            </w:pPr>
            <w:r w:rsidRPr="00F54D1C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4D1C">
              <w:rPr>
                <w:bCs/>
                <w:sz w:val="22"/>
                <w:szCs w:val="22"/>
              </w:rPr>
              <w:t>Mielec</w:t>
            </w:r>
          </w:p>
          <w:p w14:paraId="0602ECAF" w14:textId="77777777" w:rsidR="00F54D1C" w:rsidRPr="00D26ED6" w:rsidRDefault="00F54D1C" w:rsidP="00AF1F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3E980B" w14:textId="77777777" w:rsidR="00F54D1C" w:rsidRPr="00D26ED6" w:rsidRDefault="00F54D1C" w:rsidP="00AF1F4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54D1C">
              <w:rPr>
                <w:sz w:val="22"/>
                <w:szCs w:val="22"/>
              </w:rPr>
              <w:t xml:space="preserve">Wyjazdy krajowe i zagraniczne w ramach zajęć terenowych dla studentów </w:t>
            </w:r>
            <w:proofErr w:type="spellStart"/>
            <w:r w:rsidRPr="00F54D1C">
              <w:rPr>
                <w:sz w:val="22"/>
                <w:szCs w:val="22"/>
              </w:rPr>
              <w:t>WGGiOŚ</w:t>
            </w:r>
            <w:proofErr w:type="spellEnd"/>
            <w:r w:rsidRPr="00F54D1C">
              <w:rPr>
                <w:sz w:val="22"/>
                <w:szCs w:val="22"/>
              </w:rPr>
              <w:t xml:space="preserve"> oraz wycieczek konferencyjnych w roku 2023 (dot. autobusów) - KC-zp.272-401/23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54D1C">
              <w:rPr>
                <w:b/>
                <w:sz w:val="22"/>
                <w:szCs w:val="22"/>
              </w:rPr>
              <w:t>12 353.04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15BA6C1" w14:textId="57CA4651" w:rsidR="00F54D1C" w:rsidRDefault="00F54D1C" w:rsidP="00AF1F4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BC7963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6D8492D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BC7963" w:rsidRPr="008567C7" w14:paraId="04B82E8F" w14:textId="77777777" w:rsidTr="00BC7963">
        <w:trPr>
          <w:trHeight w:val="510"/>
        </w:trPr>
        <w:tc>
          <w:tcPr>
            <w:tcW w:w="709" w:type="dxa"/>
            <w:vAlign w:val="center"/>
          </w:tcPr>
          <w:p w14:paraId="1201948D" w14:textId="77777777" w:rsidR="00BC7963" w:rsidRPr="008567C7" w:rsidRDefault="00BC79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1ACAE47" w14:textId="77777777" w:rsidR="00BC7963" w:rsidRPr="008567C7" w:rsidRDefault="00BC79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8A6B774" w14:textId="77777777" w:rsidR="00BC7963" w:rsidRPr="008567C7" w:rsidRDefault="00BC79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4D1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ED8B8ED" w14:textId="77777777" w:rsidR="00BC7963" w:rsidRPr="008567C7" w:rsidRDefault="00BC79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4D1C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</w:t>
            </w:r>
          </w:p>
        </w:tc>
        <w:tc>
          <w:tcPr>
            <w:tcW w:w="851" w:type="dxa"/>
            <w:vAlign w:val="center"/>
          </w:tcPr>
          <w:p w14:paraId="16603AB0" w14:textId="77777777" w:rsidR="00BC7963" w:rsidRPr="008567C7" w:rsidRDefault="00BC79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C7963" w:rsidRPr="008567C7" w14:paraId="70A1E989" w14:textId="77777777" w:rsidTr="00BC7963">
        <w:tc>
          <w:tcPr>
            <w:tcW w:w="709" w:type="dxa"/>
            <w:vAlign w:val="center"/>
          </w:tcPr>
          <w:p w14:paraId="28DED567" w14:textId="77777777" w:rsidR="00BC7963" w:rsidRPr="008567C7" w:rsidRDefault="00BC7963" w:rsidP="00AF1F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4D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7ADA5C4" w14:textId="77777777" w:rsidR="00BC7963" w:rsidRPr="002B6761" w:rsidRDefault="00BC7963" w:rsidP="00AF1F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54D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F54D1C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F54D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14:paraId="2BBCFF69" w14:textId="6B97FD5D" w:rsidR="00BC7963" w:rsidRPr="008567C7" w:rsidRDefault="00BC7963" w:rsidP="00AF1F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F54D1C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4D1C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C9F2342" w14:textId="77777777" w:rsidR="00BC7963" w:rsidRPr="001B7815" w:rsidRDefault="00BC7963" w:rsidP="00AF1F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4D1C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4D1C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134" w:type="dxa"/>
            <w:vAlign w:val="center"/>
          </w:tcPr>
          <w:p w14:paraId="501852B9" w14:textId="77777777" w:rsidR="00BC7963" w:rsidRPr="008567C7" w:rsidRDefault="00BC7963" w:rsidP="00AF1F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4D1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02A6271" w14:textId="77777777" w:rsidR="00BC7963" w:rsidRPr="008567C7" w:rsidRDefault="00BC7963" w:rsidP="00AF1F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4D1C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51" w:type="dxa"/>
            <w:vAlign w:val="center"/>
          </w:tcPr>
          <w:p w14:paraId="57D3BA60" w14:textId="77777777" w:rsidR="00BC7963" w:rsidRPr="008567C7" w:rsidRDefault="00BC7963" w:rsidP="00AF1F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4D1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14:paraId="0E8925D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E7E0A6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46265C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FAE3F" w14:textId="77777777" w:rsidR="00D14E49" w:rsidRDefault="00D14E49">
      <w:r>
        <w:separator/>
      </w:r>
    </w:p>
  </w:endnote>
  <w:endnote w:type="continuationSeparator" w:id="0">
    <w:p w14:paraId="58A25DD8" w14:textId="77777777" w:rsidR="00D14E49" w:rsidRDefault="00D14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F752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52E8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479FD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CB623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844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F2680" w14:textId="77777777" w:rsidR="00D14E49" w:rsidRDefault="00D14E49">
      <w:r>
        <w:separator/>
      </w:r>
    </w:p>
  </w:footnote>
  <w:footnote w:type="continuationSeparator" w:id="0">
    <w:p w14:paraId="14E7E3C6" w14:textId="77777777" w:rsidR="00D14E49" w:rsidRDefault="00D14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20DA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EED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822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E4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7963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14E49"/>
    <w:rsid w:val="00D26ED6"/>
    <w:rsid w:val="00D42C90"/>
    <w:rsid w:val="00D8427E"/>
    <w:rsid w:val="00DE4BF6"/>
    <w:rsid w:val="00E30B2D"/>
    <w:rsid w:val="00E62859"/>
    <w:rsid w:val="00E85D70"/>
    <w:rsid w:val="00F33C66"/>
    <w:rsid w:val="00F54D1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419F6"/>
  <w15:chartTrackingRefBased/>
  <w15:docId w15:val="{FA8EF084-AE22-4745-A5B9-F0ADC4B2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2023-07-28T06:07:00Z</cp:lastPrinted>
  <dcterms:created xsi:type="dcterms:W3CDTF">2023-07-28T06:07:00Z</dcterms:created>
  <dcterms:modified xsi:type="dcterms:W3CDTF">2023-07-28T06:07:00Z</dcterms:modified>
</cp:coreProperties>
</file>