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94380" w:rsidRPr="00694380">
        <w:rPr>
          <w:b/>
        </w:rPr>
        <w:t>NZ/44/D/P/AC/2023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94380" w:rsidRPr="00694380">
        <w:rPr>
          <w:rFonts w:ascii="Arial Narrow" w:hAnsi="Arial Narrow"/>
          <w:b/>
        </w:rPr>
        <w:t>Dostawy różnych artykułów ujęte w dziewięciu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8C2" w:rsidRDefault="00CA68C2" w:rsidP="0038231F">
      <w:pPr>
        <w:spacing w:after="0" w:line="240" w:lineRule="auto"/>
      </w:pPr>
      <w:r>
        <w:separator/>
      </w:r>
    </w:p>
  </w:endnote>
  <w:endnote w:type="continuationSeparator" w:id="0">
    <w:p w:rsidR="00CA68C2" w:rsidRDefault="00CA68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380" w:rsidRDefault="006943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438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438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380" w:rsidRDefault="006943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8C2" w:rsidRDefault="00CA68C2" w:rsidP="0038231F">
      <w:pPr>
        <w:spacing w:after="0" w:line="240" w:lineRule="auto"/>
      </w:pPr>
      <w:r>
        <w:separator/>
      </w:r>
    </w:p>
  </w:footnote>
  <w:footnote w:type="continuationSeparator" w:id="0">
    <w:p w:rsidR="00CA68C2" w:rsidRDefault="00CA68C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380" w:rsidRDefault="006943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380" w:rsidRDefault="006943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380" w:rsidRDefault="006943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68C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94380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A68C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1C7959-28A4-4E20-AD0A-D4D41DE7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0FB31-6DE9-44DA-AD6F-1FC1791C0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2023-07-26T11:41:00Z</dcterms:created>
  <dcterms:modified xsi:type="dcterms:W3CDTF">2023-07-26T11:41:00Z</dcterms:modified>
</cp:coreProperties>
</file>