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D79F0" w:rsidRPr="00ED79F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D79F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D79F0">
        <w:rPr>
          <w:rFonts w:ascii="Arial" w:hAnsi="Arial" w:cs="Arial"/>
        </w:rPr>
        <w:t>Szpital Powiatowy w Limanowej Imienia Miłosierdzia Bożego</w:t>
      </w:r>
    </w:p>
    <w:p w:rsidR="006676AE" w:rsidRPr="0012157F" w:rsidRDefault="00ED79F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D79F0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ED79F0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D79F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D79F0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ED79F0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79F0" w:rsidRPr="0012157F" w:rsidTr="00CC380B">
        <w:tc>
          <w:tcPr>
            <w:tcW w:w="9104" w:type="dxa"/>
            <w:shd w:val="clear" w:color="auto" w:fill="D9D9D9"/>
          </w:tcPr>
          <w:p w:rsidR="00ED79F0" w:rsidRPr="0012157F" w:rsidRDefault="00ED79F0" w:rsidP="00CC380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D79F0" w:rsidRPr="00094F76" w:rsidRDefault="00ED79F0" w:rsidP="00CC380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D79F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D79F0" w:rsidRPr="004B5FB1" w:rsidRDefault="00ED79F0" w:rsidP="00CC380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D79F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D79F0">
        <w:rPr>
          <w:rFonts w:ascii="Arial" w:hAnsi="Arial" w:cs="Arial"/>
          <w:b/>
          <w:sz w:val="24"/>
          <w:szCs w:val="24"/>
        </w:rPr>
        <w:t>Dostawy różnych artykułów ujęte w dziewięciu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D79F0" w:rsidRPr="00ED79F0">
        <w:rPr>
          <w:rFonts w:ascii="Arial" w:hAnsi="Arial" w:cs="Arial"/>
          <w:b/>
          <w:sz w:val="24"/>
          <w:szCs w:val="24"/>
        </w:rPr>
        <w:t>NZ/44/D/P/AC/2023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79F0" w:rsidRPr="00ED79F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CE16E1" w:rsidRPr="004A1EC5" w:rsidRDefault="00CE16E1" w:rsidP="00CE16E1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CE16E1" w:rsidRPr="004A1EC5" w:rsidRDefault="00CE16E1" w:rsidP="00CE16E1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146" w:rsidRDefault="00F01146" w:rsidP="0038231F">
      <w:pPr>
        <w:spacing w:after="0" w:line="240" w:lineRule="auto"/>
      </w:pPr>
      <w:r>
        <w:separator/>
      </w:r>
    </w:p>
  </w:endnote>
  <w:endnote w:type="continuationSeparator" w:id="0">
    <w:p w:rsidR="00F01146" w:rsidRDefault="00F011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9F0" w:rsidRDefault="00ED79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16E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16E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9F0" w:rsidRDefault="00ED79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146" w:rsidRDefault="00F01146" w:rsidP="0038231F">
      <w:pPr>
        <w:spacing w:after="0" w:line="240" w:lineRule="auto"/>
      </w:pPr>
      <w:r>
        <w:separator/>
      </w:r>
    </w:p>
  </w:footnote>
  <w:footnote w:type="continuationSeparator" w:id="0">
    <w:p w:rsidR="00F01146" w:rsidRDefault="00F011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9F0" w:rsidRDefault="00ED79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9F0" w:rsidRDefault="00ED79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9F0" w:rsidRDefault="00ED79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14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16E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F0"/>
    <w:rsid w:val="00EE1FBF"/>
    <w:rsid w:val="00EE40F5"/>
    <w:rsid w:val="00EF74CA"/>
    <w:rsid w:val="00F01146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EEC6E3C-C3CE-4C20-9866-0ECCE3B6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B7A9F-F0D7-4CED-B050-386FA1C4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2023-07-26T11:42:00Z</dcterms:created>
  <dcterms:modified xsi:type="dcterms:W3CDTF">2023-07-26T11:43:00Z</dcterms:modified>
</cp:coreProperties>
</file>