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8629D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629D6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8629D6">
        <w:rPr>
          <w:sz w:val="22"/>
          <w:szCs w:val="22"/>
        </w:rPr>
        <w:t>2023-07-28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8629D6" w:rsidP="00FB7F50">
      <w:pPr>
        <w:spacing w:after="40"/>
        <w:rPr>
          <w:b/>
          <w:bCs/>
          <w:sz w:val="22"/>
          <w:szCs w:val="22"/>
        </w:rPr>
      </w:pPr>
      <w:r w:rsidRPr="008629D6">
        <w:rPr>
          <w:b/>
          <w:bCs/>
          <w:sz w:val="22"/>
          <w:szCs w:val="22"/>
        </w:rPr>
        <w:t>10WSzKzP SPZOZ</w:t>
      </w:r>
    </w:p>
    <w:p w:rsidR="00FB7F50" w:rsidRPr="002245BE" w:rsidRDefault="008629D6" w:rsidP="00FB7F50">
      <w:pPr>
        <w:rPr>
          <w:sz w:val="22"/>
          <w:szCs w:val="22"/>
        </w:rPr>
      </w:pPr>
      <w:r w:rsidRPr="008629D6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8629D6">
        <w:rPr>
          <w:sz w:val="22"/>
          <w:szCs w:val="22"/>
        </w:rPr>
        <w:t>5</w:t>
      </w:r>
    </w:p>
    <w:p w:rsidR="00FB7F50" w:rsidRPr="002245BE" w:rsidRDefault="008629D6" w:rsidP="00FB7F50">
      <w:pPr>
        <w:rPr>
          <w:sz w:val="22"/>
          <w:szCs w:val="22"/>
        </w:rPr>
      </w:pPr>
      <w:r w:rsidRPr="008629D6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8629D6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8629D6" w:rsidRPr="00607F9B" w:rsidTr="00891577">
        <w:trPr>
          <w:trHeight w:val="638"/>
        </w:trPr>
        <w:tc>
          <w:tcPr>
            <w:tcW w:w="959" w:type="dxa"/>
            <w:shd w:val="clear" w:color="auto" w:fill="auto"/>
          </w:tcPr>
          <w:p w:rsidR="008629D6" w:rsidRPr="00607F9B" w:rsidRDefault="008629D6" w:rsidP="008915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629D6" w:rsidRPr="00607F9B" w:rsidRDefault="008629D6" w:rsidP="008915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8629D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629D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629D6">
              <w:rPr>
                <w:b/>
                <w:bCs/>
                <w:sz w:val="22"/>
                <w:szCs w:val="22"/>
              </w:rPr>
              <w:t>Dostawy sukcesywne materiałów biurowych i etykiet samoprzylepnych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629D6">
              <w:rPr>
                <w:b/>
                <w:sz w:val="22"/>
                <w:szCs w:val="22"/>
              </w:rPr>
              <w:t>75/2023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629D6" w:rsidRPr="008629D6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629D6" w:rsidRPr="008629D6">
        <w:rPr>
          <w:sz w:val="22"/>
          <w:szCs w:val="22"/>
        </w:rPr>
        <w:t>(</w:t>
      </w:r>
      <w:proofErr w:type="spellStart"/>
      <w:r w:rsidR="008629D6" w:rsidRPr="008629D6">
        <w:rPr>
          <w:sz w:val="22"/>
          <w:szCs w:val="22"/>
        </w:rPr>
        <w:t>t.j</w:t>
      </w:r>
      <w:proofErr w:type="spellEnd"/>
      <w:r w:rsidR="008629D6" w:rsidRPr="008629D6">
        <w:rPr>
          <w:sz w:val="22"/>
          <w:szCs w:val="22"/>
        </w:rPr>
        <w:t xml:space="preserve">. Dz. U. </w:t>
      </w:r>
      <w:proofErr w:type="gramStart"/>
      <w:r w:rsidR="008629D6" w:rsidRPr="008629D6">
        <w:rPr>
          <w:sz w:val="22"/>
          <w:szCs w:val="22"/>
        </w:rPr>
        <w:t>z</w:t>
      </w:r>
      <w:proofErr w:type="gramEnd"/>
      <w:r w:rsidR="008629D6" w:rsidRPr="008629D6">
        <w:rPr>
          <w:sz w:val="22"/>
          <w:szCs w:val="22"/>
        </w:rPr>
        <w:t xml:space="preserve">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629D6" w:rsidTr="008915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629D6" w:rsidRPr="00D26ED6" w:rsidRDefault="008629D6" w:rsidP="0089157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629D6">
              <w:rPr>
                <w:b/>
                <w:sz w:val="22"/>
                <w:szCs w:val="22"/>
              </w:rPr>
              <w:t xml:space="preserve">LIBELI Janusz </w:t>
            </w:r>
            <w:proofErr w:type="spellStart"/>
            <w:r w:rsidRPr="008629D6">
              <w:rPr>
                <w:b/>
                <w:sz w:val="22"/>
                <w:szCs w:val="22"/>
              </w:rPr>
              <w:t>Biś</w:t>
            </w:r>
            <w:proofErr w:type="spellEnd"/>
          </w:p>
          <w:p w:rsidR="008629D6" w:rsidRPr="009F0E5C" w:rsidRDefault="008629D6" w:rsidP="00891577">
            <w:pPr>
              <w:jc w:val="both"/>
              <w:rPr>
                <w:bCs/>
                <w:sz w:val="22"/>
                <w:szCs w:val="22"/>
              </w:rPr>
            </w:pPr>
            <w:r w:rsidRPr="008629D6">
              <w:rPr>
                <w:bCs/>
                <w:sz w:val="22"/>
                <w:szCs w:val="22"/>
              </w:rPr>
              <w:t>Nasienna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629D6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629D6" w:rsidRPr="009F0E5C" w:rsidRDefault="008629D6" w:rsidP="00891577">
            <w:pPr>
              <w:jc w:val="both"/>
              <w:rPr>
                <w:bCs/>
                <w:sz w:val="22"/>
                <w:szCs w:val="22"/>
              </w:rPr>
            </w:pPr>
            <w:r w:rsidRPr="008629D6">
              <w:rPr>
                <w:bCs/>
                <w:sz w:val="22"/>
                <w:szCs w:val="22"/>
              </w:rPr>
              <w:t>44-120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629D6">
              <w:rPr>
                <w:bCs/>
                <w:sz w:val="22"/>
                <w:szCs w:val="22"/>
              </w:rPr>
              <w:t>Pyskowice</w:t>
            </w:r>
          </w:p>
          <w:p w:rsidR="008629D6" w:rsidRDefault="008629D6" w:rsidP="0089157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8629D6" w:rsidRPr="00211A34" w:rsidRDefault="008629D6" w:rsidP="0089157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629D6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629D6">
              <w:rPr>
                <w:sz w:val="22"/>
                <w:szCs w:val="22"/>
              </w:rPr>
              <w:t>Etykiety samoprzylepne do znakowania materiału laboratoryjnego.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629D6">
              <w:rPr>
                <w:b/>
                <w:sz w:val="22"/>
                <w:szCs w:val="22"/>
              </w:rPr>
              <w:t xml:space="preserve">35 468.28 </w:t>
            </w:r>
            <w:proofErr w:type="gramStart"/>
            <w:r w:rsidRPr="008629D6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8629D6" w:rsidRPr="00D26ED6" w:rsidRDefault="008629D6" w:rsidP="0089157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629D6" w:rsidRDefault="008629D6" w:rsidP="0089157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629D6">
              <w:t>Wybrana oferta nie podlega wykluczeniu oraz spełnia wszystkie warunki określone w SWZ i zgodnie z określonymi w niej kryteriami jest ofertą najkorzystniejszą,</w:t>
            </w:r>
          </w:p>
        </w:tc>
      </w:tr>
      <w:tr w:rsidR="008629D6" w:rsidTr="008915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629D6" w:rsidRPr="00D26ED6" w:rsidRDefault="008629D6" w:rsidP="0089157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629D6">
              <w:rPr>
                <w:b/>
                <w:sz w:val="22"/>
                <w:szCs w:val="22"/>
              </w:rPr>
              <w:t>Enter</w:t>
            </w:r>
            <w:proofErr w:type="spellEnd"/>
            <w:r w:rsidRPr="008629D6">
              <w:rPr>
                <w:b/>
                <w:sz w:val="22"/>
                <w:szCs w:val="22"/>
              </w:rPr>
              <w:t xml:space="preserve"> P.H.U. Ewa </w:t>
            </w:r>
            <w:proofErr w:type="spellStart"/>
            <w:r w:rsidRPr="008629D6">
              <w:rPr>
                <w:b/>
                <w:sz w:val="22"/>
                <w:szCs w:val="22"/>
              </w:rPr>
              <w:t>Taranto</w:t>
            </w:r>
            <w:proofErr w:type="spellEnd"/>
          </w:p>
          <w:p w:rsidR="008629D6" w:rsidRPr="009F0E5C" w:rsidRDefault="008629D6" w:rsidP="00891577">
            <w:pPr>
              <w:jc w:val="both"/>
              <w:rPr>
                <w:bCs/>
                <w:sz w:val="22"/>
                <w:szCs w:val="22"/>
              </w:rPr>
            </w:pPr>
            <w:r w:rsidRPr="008629D6">
              <w:rPr>
                <w:bCs/>
                <w:sz w:val="22"/>
                <w:szCs w:val="22"/>
              </w:rPr>
              <w:t>Biwakowa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629D6">
              <w:rPr>
                <w:bCs/>
                <w:sz w:val="22"/>
                <w:szCs w:val="22"/>
              </w:rPr>
              <w:t>26A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629D6" w:rsidRPr="009F0E5C" w:rsidRDefault="008629D6" w:rsidP="00891577">
            <w:pPr>
              <w:jc w:val="both"/>
              <w:rPr>
                <w:bCs/>
                <w:sz w:val="22"/>
                <w:szCs w:val="22"/>
              </w:rPr>
            </w:pPr>
            <w:r w:rsidRPr="008629D6">
              <w:rPr>
                <w:bCs/>
                <w:sz w:val="22"/>
                <w:szCs w:val="22"/>
              </w:rPr>
              <w:t>93-469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629D6">
              <w:rPr>
                <w:bCs/>
                <w:sz w:val="22"/>
                <w:szCs w:val="22"/>
              </w:rPr>
              <w:t>Łódź</w:t>
            </w:r>
          </w:p>
          <w:p w:rsidR="008629D6" w:rsidRDefault="008629D6" w:rsidP="0089157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8629D6" w:rsidRPr="00211A34" w:rsidRDefault="008629D6" w:rsidP="0089157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629D6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629D6">
              <w:rPr>
                <w:sz w:val="22"/>
                <w:szCs w:val="22"/>
              </w:rPr>
              <w:t>Etykiety samoprzylepne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629D6">
              <w:rPr>
                <w:b/>
                <w:sz w:val="22"/>
                <w:szCs w:val="22"/>
              </w:rPr>
              <w:t xml:space="preserve">20 238.30 </w:t>
            </w:r>
            <w:proofErr w:type="gramStart"/>
            <w:r w:rsidRPr="008629D6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8629D6" w:rsidRPr="00D26ED6" w:rsidRDefault="008629D6" w:rsidP="0089157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629D6" w:rsidRDefault="008629D6" w:rsidP="0089157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629D6">
              <w:t>Wybrana oferta nie podlega wykluczeniu oraz spełnia wszystkie warunki określone w SWZ i zgodnie z określonymi w niej kryteriami jest ofertą najkorzystniejszą,</w:t>
            </w:r>
          </w:p>
        </w:tc>
      </w:tr>
      <w:tr w:rsidR="008629D6" w:rsidTr="008915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629D6" w:rsidRPr="00D26ED6" w:rsidRDefault="008629D6" w:rsidP="0089157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629D6">
              <w:rPr>
                <w:b/>
                <w:sz w:val="22"/>
                <w:szCs w:val="22"/>
              </w:rPr>
              <w:lastRenderedPageBreak/>
              <w:t>DATAMobi</w:t>
            </w:r>
            <w:proofErr w:type="spellEnd"/>
            <w:r w:rsidRPr="008629D6">
              <w:rPr>
                <w:b/>
                <w:sz w:val="22"/>
                <w:szCs w:val="22"/>
              </w:rPr>
              <w:t xml:space="preserve"> Sp. z o. </w:t>
            </w:r>
            <w:proofErr w:type="gramStart"/>
            <w:r w:rsidRPr="008629D6">
              <w:rPr>
                <w:b/>
                <w:sz w:val="22"/>
                <w:szCs w:val="22"/>
              </w:rPr>
              <w:t>o</w:t>
            </w:r>
            <w:proofErr w:type="gramEnd"/>
            <w:r w:rsidRPr="008629D6">
              <w:rPr>
                <w:b/>
                <w:sz w:val="22"/>
                <w:szCs w:val="22"/>
              </w:rPr>
              <w:t>.</w:t>
            </w:r>
          </w:p>
          <w:p w:rsidR="008629D6" w:rsidRPr="009F0E5C" w:rsidRDefault="008629D6" w:rsidP="00891577">
            <w:pPr>
              <w:jc w:val="both"/>
              <w:rPr>
                <w:bCs/>
                <w:sz w:val="22"/>
                <w:szCs w:val="22"/>
              </w:rPr>
            </w:pPr>
            <w:r w:rsidRPr="008629D6">
              <w:rPr>
                <w:bCs/>
                <w:sz w:val="22"/>
                <w:szCs w:val="22"/>
              </w:rPr>
              <w:t>Al. Waszyngtona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629D6">
              <w:rPr>
                <w:bCs/>
                <w:sz w:val="22"/>
                <w:szCs w:val="22"/>
              </w:rPr>
              <w:t>146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629D6">
              <w:rPr>
                <w:bCs/>
                <w:sz w:val="22"/>
                <w:szCs w:val="22"/>
              </w:rPr>
              <w:t>/107</w:t>
            </w:r>
          </w:p>
          <w:p w:rsidR="008629D6" w:rsidRPr="009F0E5C" w:rsidRDefault="008629D6" w:rsidP="00891577">
            <w:pPr>
              <w:jc w:val="both"/>
              <w:rPr>
                <w:bCs/>
                <w:sz w:val="22"/>
                <w:szCs w:val="22"/>
              </w:rPr>
            </w:pPr>
            <w:r w:rsidRPr="008629D6">
              <w:rPr>
                <w:bCs/>
                <w:sz w:val="22"/>
                <w:szCs w:val="22"/>
              </w:rPr>
              <w:t>04-076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629D6">
              <w:rPr>
                <w:bCs/>
                <w:sz w:val="22"/>
                <w:szCs w:val="22"/>
              </w:rPr>
              <w:t>Warszawa</w:t>
            </w:r>
          </w:p>
          <w:p w:rsidR="008629D6" w:rsidRDefault="008629D6" w:rsidP="0089157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8629D6" w:rsidRPr="00211A34" w:rsidRDefault="008629D6" w:rsidP="0089157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629D6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629D6">
              <w:rPr>
                <w:sz w:val="22"/>
                <w:szCs w:val="22"/>
              </w:rPr>
              <w:t>Opaski ZEBRA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629D6">
              <w:rPr>
                <w:b/>
                <w:sz w:val="22"/>
                <w:szCs w:val="22"/>
              </w:rPr>
              <w:t xml:space="preserve">29 224.25 </w:t>
            </w:r>
            <w:proofErr w:type="gramStart"/>
            <w:r w:rsidRPr="008629D6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8629D6" w:rsidRPr="00D26ED6" w:rsidRDefault="008629D6" w:rsidP="0089157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629D6" w:rsidRDefault="008629D6" w:rsidP="0089157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629D6">
              <w:t>Wybrana oferta nie podlega wykluczeniu oraz spełnia wszystkie warunki określone w SWZ i zgodnie z określonymi w niej kryteriami jest ofertą najkorzystniejszą,</w:t>
            </w:r>
          </w:p>
        </w:tc>
      </w:tr>
      <w:tr w:rsidR="008629D6" w:rsidTr="008915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629D6" w:rsidRPr="00D26ED6" w:rsidRDefault="008629D6" w:rsidP="0089157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629D6">
              <w:rPr>
                <w:b/>
                <w:sz w:val="22"/>
                <w:szCs w:val="22"/>
              </w:rPr>
              <w:t>PARTNER PIK SP. Z O.O.</w:t>
            </w:r>
          </w:p>
          <w:p w:rsidR="008629D6" w:rsidRPr="009F0E5C" w:rsidRDefault="008629D6" w:rsidP="00891577">
            <w:pPr>
              <w:jc w:val="both"/>
              <w:rPr>
                <w:bCs/>
                <w:sz w:val="22"/>
                <w:szCs w:val="22"/>
              </w:rPr>
            </w:pPr>
            <w:r w:rsidRPr="008629D6">
              <w:rPr>
                <w:bCs/>
                <w:sz w:val="22"/>
                <w:szCs w:val="22"/>
              </w:rPr>
              <w:t>FORDOŃSKA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629D6">
              <w:rPr>
                <w:bCs/>
                <w:sz w:val="22"/>
                <w:szCs w:val="22"/>
              </w:rPr>
              <w:t>246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629D6" w:rsidRPr="009F0E5C" w:rsidRDefault="008629D6" w:rsidP="00891577">
            <w:pPr>
              <w:jc w:val="both"/>
              <w:rPr>
                <w:bCs/>
                <w:sz w:val="22"/>
                <w:szCs w:val="22"/>
              </w:rPr>
            </w:pPr>
            <w:r w:rsidRPr="008629D6">
              <w:rPr>
                <w:bCs/>
                <w:sz w:val="22"/>
                <w:szCs w:val="22"/>
              </w:rPr>
              <w:t>85-766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629D6">
              <w:rPr>
                <w:bCs/>
                <w:sz w:val="22"/>
                <w:szCs w:val="22"/>
              </w:rPr>
              <w:t>BYDGOSZCZ</w:t>
            </w:r>
          </w:p>
          <w:p w:rsidR="008629D6" w:rsidRDefault="008629D6" w:rsidP="0089157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8629D6" w:rsidRPr="00211A34" w:rsidRDefault="008629D6" w:rsidP="0089157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629D6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629D6">
              <w:rPr>
                <w:sz w:val="22"/>
                <w:szCs w:val="22"/>
              </w:rPr>
              <w:t>Artykuły różne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629D6">
              <w:rPr>
                <w:b/>
                <w:sz w:val="22"/>
                <w:szCs w:val="22"/>
              </w:rPr>
              <w:t xml:space="preserve">7 644.45 </w:t>
            </w:r>
            <w:proofErr w:type="gramStart"/>
            <w:r w:rsidRPr="008629D6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8629D6" w:rsidRPr="00D26ED6" w:rsidRDefault="008629D6" w:rsidP="0089157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629D6" w:rsidRDefault="008629D6" w:rsidP="0089157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629D6">
              <w:t>Wybrana oferta nie podlega wykluczeniu oraz spełnia wszystkie warunki określone w SWZ i zgodnie z określonymi w niej kryteriami jest ofertą najkorzystniejszą,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629D6" w:rsidRPr="00834EF4" w:rsidTr="00891577">
        <w:tc>
          <w:tcPr>
            <w:tcW w:w="2169" w:type="dxa"/>
            <w:shd w:val="clear" w:color="auto" w:fill="auto"/>
          </w:tcPr>
          <w:p w:rsidR="008629D6" w:rsidRPr="00211A34" w:rsidRDefault="008629D6" w:rsidP="008915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29D6">
              <w:rPr>
                <w:sz w:val="20"/>
                <w:szCs w:val="20"/>
              </w:rPr>
              <w:t>Etykiety samoprzylepne do znakowania materiału laboratoryjnego.</w:t>
            </w:r>
          </w:p>
        </w:tc>
        <w:tc>
          <w:tcPr>
            <w:tcW w:w="2793" w:type="dxa"/>
            <w:shd w:val="clear" w:color="auto" w:fill="auto"/>
          </w:tcPr>
          <w:p w:rsidR="008629D6" w:rsidRPr="00211A34" w:rsidRDefault="008629D6" w:rsidP="0089157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29D6">
              <w:rPr>
                <w:b/>
                <w:bCs/>
                <w:sz w:val="20"/>
                <w:szCs w:val="20"/>
              </w:rPr>
              <w:t xml:space="preserve">LIBELI Janusz </w:t>
            </w:r>
            <w:proofErr w:type="spellStart"/>
            <w:r w:rsidRPr="008629D6">
              <w:rPr>
                <w:b/>
                <w:bCs/>
                <w:sz w:val="20"/>
                <w:szCs w:val="20"/>
              </w:rPr>
              <w:t>Biś</w:t>
            </w:r>
            <w:proofErr w:type="spellEnd"/>
          </w:p>
          <w:p w:rsidR="008629D6" w:rsidRPr="00211A34" w:rsidRDefault="008629D6" w:rsidP="00891577">
            <w:pPr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Nasienna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29D6">
              <w:rPr>
                <w:sz w:val="20"/>
                <w:szCs w:val="20"/>
              </w:rPr>
              <w:t>3</w:t>
            </w:r>
          </w:p>
          <w:p w:rsidR="008629D6" w:rsidRPr="00211A34" w:rsidRDefault="008629D6" w:rsidP="00891577">
            <w:pPr>
              <w:spacing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44-120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29D6">
              <w:rPr>
                <w:sz w:val="20"/>
                <w:szCs w:val="20"/>
              </w:rPr>
              <w:t>Pyskowice</w:t>
            </w:r>
          </w:p>
        </w:tc>
        <w:tc>
          <w:tcPr>
            <w:tcW w:w="2976" w:type="dxa"/>
            <w:shd w:val="clear" w:color="auto" w:fill="auto"/>
          </w:tcPr>
          <w:p w:rsidR="008629D6" w:rsidRPr="008629D6" w:rsidRDefault="008629D6" w:rsidP="00891577">
            <w:pPr>
              <w:spacing w:before="40" w:after="40"/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1 - Cena - 60.00</w:t>
            </w:r>
          </w:p>
          <w:p w:rsidR="008629D6" w:rsidRPr="008629D6" w:rsidRDefault="008629D6" w:rsidP="00891577">
            <w:pPr>
              <w:spacing w:before="40" w:after="40"/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2 - Termin dostawy - 25.00</w:t>
            </w:r>
          </w:p>
          <w:p w:rsidR="008629D6" w:rsidRPr="00211A34" w:rsidRDefault="008629D6" w:rsidP="008915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3 - Okres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629D6" w:rsidRPr="00211A34" w:rsidRDefault="008629D6" w:rsidP="00891577">
            <w:pPr>
              <w:jc w:val="center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 xml:space="preserve">  100,00</w:t>
            </w:r>
          </w:p>
        </w:tc>
      </w:tr>
      <w:tr w:rsidR="008629D6" w:rsidRPr="00834EF4" w:rsidTr="00891577">
        <w:tc>
          <w:tcPr>
            <w:tcW w:w="2169" w:type="dxa"/>
            <w:shd w:val="clear" w:color="auto" w:fill="auto"/>
          </w:tcPr>
          <w:p w:rsidR="008629D6" w:rsidRPr="00211A34" w:rsidRDefault="008629D6" w:rsidP="008915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29D6">
              <w:rPr>
                <w:sz w:val="20"/>
                <w:szCs w:val="20"/>
              </w:rPr>
              <w:t>Etykiety samoprzylepne do znakowania materiału laboratoryjnego.</w:t>
            </w:r>
          </w:p>
        </w:tc>
        <w:tc>
          <w:tcPr>
            <w:tcW w:w="2793" w:type="dxa"/>
            <w:shd w:val="clear" w:color="auto" w:fill="auto"/>
          </w:tcPr>
          <w:p w:rsidR="008629D6" w:rsidRPr="00211A34" w:rsidRDefault="008629D6" w:rsidP="0089157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29D6">
              <w:rPr>
                <w:b/>
                <w:bCs/>
                <w:sz w:val="20"/>
                <w:szCs w:val="20"/>
              </w:rPr>
              <w:t>PHU UNITED SEBASTIAN NEUMAN</w:t>
            </w:r>
          </w:p>
          <w:p w:rsidR="008629D6" w:rsidRPr="00211A34" w:rsidRDefault="008629D6" w:rsidP="00891577">
            <w:pPr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KUSOCIŃSKIEGO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29D6">
              <w:rPr>
                <w:sz w:val="20"/>
                <w:szCs w:val="20"/>
              </w:rPr>
              <w:t>3</w:t>
            </w:r>
          </w:p>
          <w:p w:rsidR="008629D6" w:rsidRPr="00211A34" w:rsidRDefault="008629D6" w:rsidP="00891577">
            <w:pPr>
              <w:spacing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29D6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8629D6" w:rsidRPr="008629D6" w:rsidRDefault="008629D6" w:rsidP="00891577">
            <w:pPr>
              <w:spacing w:before="40" w:after="40"/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1 - Cena - 0.00</w:t>
            </w:r>
          </w:p>
          <w:p w:rsidR="008629D6" w:rsidRPr="008629D6" w:rsidRDefault="008629D6" w:rsidP="00891577">
            <w:pPr>
              <w:spacing w:before="40" w:after="40"/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2 - Termin dostawy - 0.00</w:t>
            </w:r>
          </w:p>
          <w:p w:rsidR="008629D6" w:rsidRPr="00211A34" w:rsidRDefault="008629D6" w:rsidP="008915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3 - Okres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629D6" w:rsidRPr="00211A34" w:rsidRDefault="008629D6" w:rsidP="00891577">
            <w:pPr>
              <w:jc w:val="center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 xml:space="preserve">  0,00</w:t>
            </w:r>
          </w:p>
        </w:tc>
      </w:tr>
      <w:tr w:rsidR="008629D6" w:rsidRPr="00834EF4" w:rsidTr="00891577">
        <w:tc>
          <w:tcPr>
            <w:tcW w:w="2169" w:type="dxa"/>
            <w:shd w:val="clear" w:color="auto" w:fill="auto"/>
          </w:tcPr>
          <w:p w:rsidR="008629D6" w:rsidRPr="00211A34" w:rsidRDefault="008629D6" w:rsidP="008915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29D6">
              <w:rPr>
                <w:sz w:val="20"/>
                <w:szCs w:val="20"/>
              </w:rPr>
              <w:t>Etykiety samoprzylepne</w:t>
            </w:r>
          </w:p>
        </w:tc>
        <w:tc>
          <w:tcPr>
            <w:tcW w:w="2793" w:type="dxa"/>
            <w:shd w:val="clear" w:color="auto" w:fill="auto"/>
          </w:tcPr>
          <w:p w:rsidR="008629D6" w:rsidRPr="00211A34" w:rsidRDefault="008629D6" w:rsidP="0089157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629D6">
              <w:rPr>
                <w:b/>
                <w:bCs/>
                <w:sz w:val="20"/>
                <w:szCs w:val="20"/>
              </w:rPr>
              <w:t>Enter</w:t>
            </w:r>
            <w:proofErr w:type="spellEnd"/>
            <w:r w:rsidRPr="008629D6">
              <w:rPr>
                <w:b/>
                <w:bCs/>
                <w:sz w:val="20"/>
                <w:szCs w:val="20"/>
              </w:rPr>
              <w:t xml:space="preserve"> P.H.U. Ewa </w:t>
            </w:r>
            <w:proofErr w:type="spellStart"/>
            <w:r w:rsidRPr="008629D6">
              <w:rPr>
                <w:b/>
                <w:bCs/>
                <w:sz w:val="20"/>
                <w:szCs w:val="20"/>
              </w:rPr>
              <w:t>Taranto</w:t>
            </w:r>
            <w:proofErr w:type="spellEnd"/>
          </w:p>
          <w:p w:rsidR="008629D6" w:rsidRPr="00211A34" w:rsidRDefault="008629D6" w:rsidP="00891577">
            <w:pPr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Biwakowa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29D6">
              <w:rPr>
                <w:sz w:val="20"/>
                <w:szCs w:val="20"/>
              </w:rPr>
              <w:t>26A</w:t>
            </w:r>
          </w:p>
          <w:p w:rsidR="008629D6" w:rsidRPr="00211A34" w:rsidRDefault="008629D6" w:rsidP="00891577">
            <w:pPr>
              <w:spacing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93-469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29D6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8629D6" w:rsidRPr="008629D6" w:rsidRDefault="008629D6" w:rsidP="00891577">
            <w:pPr>
              <w:spacing w:before="40" w:after="40"/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1 - Cena - 60.00</w:t>
            </w:r>
          </w:p>
          <w:p w:rsidR="008629D6" w:rsidRPr="008629D6" w:rsidRDefault="008629D6" w:rsidP="00891577">
            <w:pPr>
              <w:spacing w:before="40" w:after="40"/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2 - Termin dostawy - 25.00</w:t>
            </w:r>
          </w:p>
          <w:p w:rsidR="008629D6" w:rsidRPr="00211A34" w:rsidRDefault="008629D6" w:rsidP="008915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3 - Okres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629D6" w:rsidRPr="00211A34" w:rsidRDefault="008629D6" w:rsidP="00891577">
            <w:pPr>
              <w:jc w:val="center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 xml:space="preserve">  100,00</w:t>
            </w:r>
          </w:p>
        </w:tc>
      </w:tr>
      <w:tr w:rsidR="008629D6" w:rsidRPr="00834EF4" w:rsidTr="00891577">
        <w:tc>
          <w:tcPr>
            <w:tcW w:w="2169" w:type="dxa"/>
            <w:shd w:val="clear" w:color="auto" w:fill="auto"/>
          </w:tcPr>
          <w:p w:rsidR="008629D6" w:rsidRPr="00211A34" w:rsidRDefault="008629D6" w:rsidP="008915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29D6">
              <w:rPr>
                <w:sz w:val="20"/>
                <w:szCs w:val="20"/>
              </w:rPr>
              <w:t>Opaski ZEBRA</w:t>
            </w:r>
          </w:p>
        </w:tc>
        <w:tc>
          <w:tcPr>
            <w:tcW w:w="2793" w:type="dxa"/>
            <w:shd w:val="clear" w:color="auto" w:fill="auto"/>
          </w:tcPr>
          <w:p w:rsidR="008629D6" w:rsidRPr="00211A34" w:rsidRDefault="008629D6" w:rsidP="0089157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629D6">
              <w:rPr>
                <w:b/>
                <w:bCs/>
                <w:sz w:val="20"/>
                <w:szCs w:val="20"/>
              </w:rPr>
              <w:t>DATAMobi</w:t>
            </w:r>
            <w:proofErr w:type="spellEnd"/>
            <w:r w:rsidRPr="008629D6">
              <w:rPr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8629D6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8629D6">
              <w:rPr>
                <w:b/>
                <w:bCs/>
                <w:sz w:val="20"/>
                <w:szCs w:val="20"/>
              </w:rPr>
              <w:t>.</w:t>
            </w:r>
          </w:p>
          <w:p w:rsidR="008629D6" w:rsidRPr="00211A34" w:rsidRDefault="008629D6" w:rsidP="00891577">
            <w:pPr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Al. Waszyngtona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29D6">
              <w:rPr>
                <w:sz w:val="20"/>
                <w:szCs w:val="20"/>
              </w:rPr>
              <w:t>146/107</w:t>
            </w:r>
          </w:p>
          <w:p w:rsidR="008629D6" w:rsidRPr="00211A34" w:rsidRDefault="008629D6" w:rsidP="00891577">
            <w:pPr>
              <w:spacing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04-076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29D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629D6" w:rsidRPr="008629D6" w:rsidRDefault="008629D6" w:rsidP="00891577">
            <w:pPr>
              <w:spacing w:before="40" w:after="40"/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1 - Cena - 60.00</w:t>
            </w:r>
          </w:p>
          <w:p w:rsidR="008629D6" w:rsidRPr="008629D6" w:rsidRDefault="008629D6" w:rsidP="00891577">
            <w:pPr>
              <w:spacing w:before="40" w:after="40"/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2 - Termin dostawy - 25.00</w:t>
            </w:r>
          </w:p>
          <w:p w:rsidR="008629D6" w:rsidRPr="00211A34" w:rsidRDefault="008629D6" w:rsidP="008915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3 - Okres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629D6" w:rsidRPr="00211A34" w:rsidRDefault="008629D6" w:rsidP="00891577">
            <w:pPr>
              <w:jc w:val="center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 xml:space="preserve">  100,00</w:t>
            </w:r>
          </w:p>
        </w:tc>
      </w:tr>
      <w:tr w:rsidR="008629D6" w:rsidRPr="00834EF4" w:rsidTr="00891577">
        <w:tc>
          <w:tcPr>
            <w:tcW w:w="2169" w:type="dxa"/>
            <w:shd w:val="clear" w:color="auto" w:fill="auto"/>
          </w:tcPr>
          <w:p w:rsidR="008629D6" w:rsidRPr="00211A34" w:rsidRDefault="008629D6" w:rsidP="008915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29D6">
              <w:rPr>
                <w:sz w:val="20"/>
                <w:szCs w:val="20"/>
              </w:rPr>
              <w:t>Opaski ZEBRA</w:t>
            </w:r>
          </w:p>
        </w:tc>
        <w:tc>
          <w:tcPr>
            <w:tcW w:w="2793" w:type="dxa"/>
            <w:shd w:val="clear" w:color="auto" w:fill="auto"/>
          </w:tcPr>
          <w:p w:rsidR="008629D6" w:rsidRPr="00211A34" w:rsidRDefault="008629D6" w:rsidP="0089157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29D6">
              <w:rPr>
                <w:b/>
                <w:bCs/>
                <w:sz w:val="20"/>
                <w:szCs w:val="20"/>
              </w:rPr>
              <w:t xml:space="preserve">AGBIT </w:t>
            </w:r>
            <w:proofErr w:type="spellStart"/>
            <w:r w:rsidRPr="008629D6">
              <w:rPr>
                <w:b/>
                <w:bCs/>
                <w:sz w:val="20"/>
                <w:szCs w:val="20"/>
              </w:rPr>
              <w:t>Computer</w:t>
            </w:r>
            <w:proofErr w:type="spellEnd"/>
            <w:r w:rsidRPr="008629D6">
              <w:rPr>
                <w:b/>
                <w:bCs/>
                <w:sz w:val="20"/>
                <w:szCs w:val="20"/>
              </w:rPr>
              <w:t xml:space="preserve"> Systems Artur Łazuga</w:t>
            </w:r>
          </w:p>
          <w:p w:rsidR="008629D6" w:rsidRPr="00211A34" w:rsidRDefault="008629D6" w:rsidP="00891577">
            <w:pPr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29D6">
              <w:rPr>
                <w:sz w:val="20"/>
                <w:szCs w:val="20"/>
              </w:rPr>
              <w:t>30/U5</w:t>
            </w:r>
          </w:p>
          <w:p w:rsidR="008629D6" w:rsidRPr="00211A34" w:rsidRDefault="008629D6" w:rsidP="00891577">
            <w:pPr>
              <w:spacing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29D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629D6" w:rsidRPr="008629D6" w:rsidRDefault="008629D6" w:rsidP="00891577">
            <w:pPr>
              <w:spacing w:before="40" w:after="40"/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1 - Cena - 52.88</w:t>
            </w:r>
          </w:p>
          <w:p w:rsidR="008629D6" w:rsidRPr="008629D6" w:rsidRDefault="008629D6" w:rsidP="00891577">
            <w:pPr>
              <w:spacing w:before="40" w:after="40"/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2 - Termin dostawy - 25.00</w:t>
            </w:r>
          </w:p>
          <w:p w:rsidR="008629D6" w:rsidRPr="00211A34" w:rsidRDefault="008629D6" w:rsidP="008915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3 - Okres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629D6" w:rsidRPr="00211A34" w:rsidRDefault="008629D6" w:rsidP="00891577">
            <w:pPr>
              <w:jc w:val="center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 xml:space="preserve">  92,88</w:t>
            </w:r>
          </w:p>
        </w:tc>
      </w:tr>
      <w:tr w:rsidR="008629D6" w:rsidRPr="00834EF4" w:rsidTr="00891577">
        <w:tc>
          <w:tcPr>
            <w:tcW w:w="2169" w:type="dxa"/>
            <w:shd w:val="clear" w:color="auto" w:fill="auto"/>
          </w:tcPr>
          <w:p w:rsidR="008629D6" w:rsidRPr="00211A34" w:rsidRDefault="008629D6" w:rsidP="008915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29D6">
              <w:rPr>
                <w:sz w:val="20"/>
                <w:szCs w:val="20"/>
              </w:rPr>
              <w:t>Opaski ZEBRA</w:t>
            </w:r>
          </w:p>
        </w:tc>
        <w:tc>
          <w:tcPr>
            <w:tcW w:w="2793" w:type="dxa"/>
            <w:shd w:val="clear" w:color="auto" w:fill="auto"/>
          </w:tcPr>
          <w:p w:rsidR="008629D6" w:rsidRPr="00211A34" w:rsidRDefault="008629D6" w:rsidP="0089157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29D6">
              <w:rPr>
                <w:b/>
                <w:bCs/>
                <w:sz w:val="20"/>
                <w:szCs w:val="20"/>
              </w:rPr>
              <w:t>TonaTuszu.</w:t>
            </w:r>
            <w:proofErr w:type="gramStart"/>
            <w:r w:rsidRPr="008629D6">
              <w:rPr>
                <w:b/>
                <w:bCs/>
                <w:sz w:val="20"/>
                <w:szCs w:val="20"/>
              </w:rPr>
              <w:t>pl</w:t>
            </w:r>
            <w:proofErr w:type="gramEnd"/>
            <w:r w:rsidRPr="008629D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629D6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8629D6">
              <w:rPr>
                <w:b/>
                <w:bCs/>
                <w:sz w:val="20"/>
                <w:szCs w:val="20"/>
              </w:rPr>
              <w:t xml:space="preserve"> o.</w:t>
            </w:r>
            <w:proofErr w:type="gramStart"/>
            <w:r w:rsidRPr="008629D6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8629D6">
              <w:rPr>
                <w:b/>
                <w:bCs/>
                <w:sz w:val="20"/>
                <w:szCs w:val="20"/>
              </w:rPr>
              <w:t>.</w:t>
            </w:r>
          </w:p>
          <w:p w:rsidR="008629D6" w:rsidRPr="00211A34" w:rsidRDefault="008629D6" w:rsidP="00891577">
            <w:pPr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Grzybowska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29D6">
              <w:rPr>
                <w:sz w:val="20"/>
                <w:szCs w:val="20"/>
              </w:rPr>
              <w:t>87</w:t>
            </w:r>
          </w:p>
          <w:p w:rsidR="008629D6" w:rsidRPr="00211A34" w:rsidRDefault="008629D6" w:rsidP="00891577">
            <w:pPr>
              <w:spacing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00-844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29D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629D6" w:rsidRPr="008629D6" w:rsidRDefault="008629D6" w:rsidP="00891577">
            <w:pPr>
              <w:spacing w:before="40" w:after="40"/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1 - Cena - 52.06</w:t>
            </w:r>
          </w:p>
          <w:p w:rsidR="008629D6" w:rsidRPr="008629D6" w:rsidRDefault="008629D6" w:rsidP="00891577">
            <w:pPr>
              <w:spacing w:before="40" w:after="40"/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2 - Termin dostawy - 25.00</w:t>
            </w:r>
          </w:p>
          <w:p w:rsidR="008629D6" w:rsidRPr="00211A34" w:rsidRDefault="008629D6" w:rsidP="008915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3 - Okres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629D6" w:rsidRPr="00211A34" w:rsidRDefault="008629D6" w:rsidP="00891577">
            <w:pPr>
              <w:jc w:val="center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 xml:space="preserve">  92,06</w:t>
            </w:r>
          </w:p>
        </w:tc>
      </w:tr>
      <w:tr w:rsidR="008629D6" w:rsidRPr="00834EF4" w:rsidTr="00891577">
        <w:tc>
          <w:tcPr>
            <w:tcW w:w="2169" w:type="dxa"/>
            <w:shd w:val="clear" w:color="auto" w:fill="auto"/>
          </w:tcPr>
          <w:p w:rsidR="008629D6" w:rsidRPr="00211A34" w:rsidRDefault="008629D6" w:rsidP="008915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29D6">
              <w:rPr>
                <w:sz w:val="20"/>
                <w:szCs w:val="20"/>
              </w:rPr>
              <w:t>Opaski ZEBRA</w:t>
            </w:r>
          </w:p>
        </w:tc>
        <w:tc>
          <w:tcPr>
            <w:tcW w:w="2793" w:type="dxa"/>
            <w:shd w:val="clear" w:color="auto" w:fill="auto"/>
          </w:tcPr>
          <w:p w:rsidR="008629D6" w:rsidRPr="00211A34" w:rsidRDefault="008629D6" w:rsidP="0089157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29D6">
              <w:rPr>
                <w:b/>
                <w:bCs/>
                <w:sz w:val="20"/>
                <w:szCs w:val="20"/>
              </w:rPr>
              <w:t xml:space="preserve">LIBELI Janusz </w:t>
            </w:r>
            <w:proofErr w:type="spellStart"/>
            <w:r w:rsidRPr="008629D6">
              <w:rPr>
                <w:b/>
                <w:bCs/>
                <w:sz w:val="20"/>
                <w:szCs w:val="20"/>
              </w:rPr>
              <w:t>Biś</w:t>
            </w:r>
            <w:proofErr w:type="spellEnd"/>
          </w:p>
          <w:p w:rsidR="008629D6" w:rsidRPr="00211A34" w:rsidRDefault="008629D6" w:rsidP="00891577">
            <w:pPr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Nasienna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29D6">
              <w:rPr>
                <w:sz w:val="20"/>
                <w:szCs w:val="20"/>
              </w:rPr>
              <w:t>3</w:t>
            </w:r>
          </w:p>
          <w:p w:rsidR="008629D6" w:rsidRPr="00211A34" w:rsidRDefault="008629D6" w:rsidP="00891577">
            <w:pPr>
              <w:spacing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44-120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29D6">
              <w:rPr>
                <w:sz w:val="20"/>
                <w:szCs w:val="20"/>
              </w:rPr>
              <w:t>Pyskowice</w:t>
            </w:r>
          </w:p>
        </w:tc>
        <w:tc>
          <w:tcPr>
            <w:tcW w:w="2976" w:type="dxa"/>
            <w:shd w:val="clear" w:color="auto" w:fill="auto"/>
          </w:tcPr>
          <w:p w:rsidR="008629D6" w:rsidRPr="008629D6" w:rsidRDefault="008629D6" w:rsidP="00891577">
            <w:pPr>
              <w:spacing w:before="40" w:after="40"/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1 - Cena - 51.84</w:t>
            </w:r>
          </w:p>
          <w:p w:rsidR="008629D6" w:rsidRPr="008629D6" w:rsidRDefault="008629D6" w:rsidP="00891577">
            <w:pPr>
              <w:spacing w:before="40" w:after="40"/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2 - Termin dostawy - 25.00</w:t>
            </w:r>
          </w:p>
          <w:p w:rsidR="008629D6" w:rsidRPr="00211A34" w:rsidRDefault="008629D6" w:rsidP="008915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3 - Okres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629D6" w:rsidRPr="00211A34" w:rsidRDefault="008629D6" w:rsidP="00891577">
            <w:pPr>
              <w:jc w:val="center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 xml:space="preserve">  91,84</w:t>
            </w:r>
          </w:p>
        </w:tc>
      </w:tr>
      <w:tr w:rsidR="008629D6" w:rsidRPr="00834EF4" w:rsidTr="00891577">
        <w:tc>
          <w:tcPr>
            <w:tcW w:w="2169" w:type="dxa"/>
            <w:shd w:val="clear" w:color="auto" w:fill="auto"/>
          </w:tcPr>
          <w:p w:rsidR="008629D6" w:rsidRPr="00211A34" w:rsidRDefault="008629D6" w:rsidP="008915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29D6">
              <w:rPr>
                <w:sz w:val="20"/>
                <w:szCs w:val="20"/>
              </w:rPr>
              <w:t>Opaski ZEBRA</w:t>
            </w:r>
          </w:p>
        </w:tc>
        <w:tc>
          <w:tcPr>
            <w:tcW w:w="2793" w:type="dxa"/>
            <w:shd w:val="clear" w:color="auto" w:fill="auto"/>
          </w:tcPr>
          <w:p w:rsidR="008629D6" w:rsidRPr="00211A34" w:rsidRDefault="008629D6" w:rsidP="0089157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29D6">
              <w:rPr>
                <w:b/>
                <w:bCs/>
                <w:sz w:val="20"/>
                <w:szCs w:val="20"/>
              </w:rPr>
              <w:t>PARTNER PIK SP. Z O.O.</w:t>
            </w:r>
          </w:p>
          <w:p w:rsidR="008629D6" w:rsidRPr="00211A34" w:rsidRDefault="008629D6" w:rsidP="00891577">
            <w:pPr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FORDOŃSKA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29D6">
              <w:rPr>
                <w:sz w:val="20"/>
                <w:szCs w:val="20"/>
              </w:rPr>
              <w:t>246</w:t>
            </w:r>
          </w:p>
          <w:p w:rsidR="008629D6" w:rsidRPr="00211A34" w:rsidRDefault="008629D6" w:rsidP="00891577">
            <w:pPr>
              <w:spacing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85-766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29D6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8629D6" w:rsidRPr="008629D6" w:rsidRDefault="008629D6" w:rsidP="00891577">
            <w:pPr>
              <w:spacing w:before="40" w:after="40"/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1 - Cena - 46.05</w:t>
            </w:r>
          </w:p>
          <w:p w:rsidR="008629D6" w:rsidRPr="008629D6" w:rsidRDefault="008629D6" w:rsidP="00891577">
            <w:pPr>
              <w:spacing w:before="40" w:after="40"/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2 - Termin dostawy - 25.00</w:t>
            </w:r>
          </w:p>
          <w:p w:rsidR="008629D6" w:rsidRPr="00211A34" w:rsidRDefault="008629D6" w:rsidP="008915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3 - Okres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629D6" w:rsidRPr="00211A34" w:rsidRDefault="008629D6" w:rsidP="00891577">
            <w:pPr>
              <w:jc w:val="center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 xml:space="preserve">  86,05</w:t>
            </w:r>
          </w:p>
        </w:tc>
      </w:tr>
      <w:tr w:rsidR="008629D6" w:rsidRPr="00834EF4" w:rsidTr="00891577">
        <w:tc>
          <w:tcPr>
            <w:tcW w:w="2169" w:type="dxa"/>
            <w:shd w:val="clear" w:color="auto" w:fill="auto"/>
          </w:tcPr>
          <w:p w:rsidR="008629D6" w:rsidRPr="00211A34" w:rsidRDefault="008629D6" w:rsidP="008915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29D6">
              <w:rPr>
                <w:sz w:val="20"/>
                <w:szCs w:val="20"/>
              </w:rPr>
              <w:t>Opaski ZEBRA</w:t>
            </w:r>
          </w:p>
        </w:tc>
        <w:tc>
          <w:tcPr>
            <w:tcW w:w="2793" w:type="dxa"/>
            <w:shd w:val="clear" w:color="auto" w:fill="auto"/>
          </w:tcPr>
          <w:p w:rsidR="008629D6" w:rsidRPr="00211A34" w:rsidRDefault="008629D6" w:rsidP="0089157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29D6">
              <w:rPr>
                <w:b/>
                <w:bCs/>
                <w:sz w:val="20"/>
                <w:szCs w:val="20"/>
              </w:rPr>
              <w:t>PHU UNITED SEBASTIAN NEUMAN</w:t>
            </w:r>
          </w:p>
          <w:p w:rsidR="008629D6" w:rsidRPr="00211A34" w:rsidRDefault="008629D6" w:rsidP="00891577">
            <w:pPr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lastRenderedPageBreak/>
              <w:t>KUSOCIŃSKIEGO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29D6">
              <w:rPr>
                <w:sz w:val="20"/>
                <w:szCs w:val="20"/>
              </w:rPr>
              <w:t>3</w:t>
            </w:r>
          </w:p>
          <w:p w:rsidR="008629D6" w:rsidRPr="00211A34" w:rsidRDefault="008629D6" w:rsidP="00891577">
            <w:pPr>
              <w:spacing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29D6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8629D6" w:rsidRPr="008629D6" w:rsidRDefault="008629D6" w:rsidP="00891577">
            <w:pPr>
              <w:spacing w:before="40" w:after="40"/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lastRenderedPageBreak/>
              <w:t>1 - Cena - 40.11</w:t>
            </w:r>
          </w:p>
          <w:p w:rsidR="008629D6" w:rsidRPr="008629D6" w:rsidRDefault="008629D6" w:rsidP="00891577">
            <w:pPr>
              <w:spacing w:before="40" w:after="40"/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2 - Termin dostawy - 25.00</w:t>
            </w:r>
          </w:p>
          <w:p w:rsidR="008629D6" w:rsidRPr="00211A34" w:rsidRDefault="008629D6" w:rsidP="008915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lastRenderedPageBreak/>
              <w:t>3 - Okres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629D6" w:rsidRPr="00211A34" w:rsidRDefault="008629D6" w:rsidP="00891577">
            <w:pPr>
              <w:jc w:val="center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lastRenderedPageBreak/>
              <w:t xml:space="preserve">  80,11</w:t>
            </w:r>
          </w:p>
        </w:tc>
      </w:tr>
      <w:tr w:rsidR="008629D6" w:rsidRPr="00834EF4" w:rsidTr="00891577">
        <w:tc>
          <w:tcPr>
            <w:tcW w:w="2169" w:type="dxa"/>
            <w:shd w:val="clear" w:color="auto" w:fill="auto"/>
          </w:tcPr>
          <w:p w:rsidR="008629D6" w:rsidRPr="00211A34" w:rsidRDefault="008629D6" w:rsidP="008915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lastRenderedPageBreak/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29D6">
              <w:rPr>
                <w:sz w:val="20"/>
                <w:szCs w:val="20"/>
              </w:rPr>
              <w:t>Artykuły różne</w:t>
            </w:r>
          </w:p>
        </w:tc>
        <w:tc>
          <w:tcPr>
            <w:tcW w:w="2793" w:type="dxa"/>
            <w:shd w:val="clear" w:color="auto" w:fill="auto"/>
          </w:tcPr>
          <w:p w:rsidR="008629D6" w:rsidRPr="00211A34" w:rsidRDefault="008629D6" w:rsidP="0089157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29D6">
              <w:rPr>
                <w:b/>
                <w:bCs/>
                <w:sz w:val="20"/>
                <w:szCs w:val="20"/>
              </w:rPr>
              <w:t>PARTNER PIK SP. Z O.O.</w:t>
            </w:r>
          </w:p>
          <w:p w:rsidR="008629D6" w:rsidRPr="00211A34" w:rsidRDefault="008629D6" w:rsidP="00891577">
            <w:pPr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FORDOŃSKA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29D6">
              <w:rPr>
                <w:sz w:val="20"/>
                <w:szCs w:val="20"/>
              </w:rPr>
              <w:t>246</w:t>
            </w:r>
          </w:p>
          <w:p w:rsidR="008629D6" w:rsidRPr="00211A34" w:rsidRDefault="008629D6" w:rsidP="00891577">
            <w:pPr>
              <w:spacing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85-766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29D6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8629D6" w:rsidRPr="008629D6" w:rsidRDefault="008629D6" w:rsidP="00891577">
            <w:pPr>
              <w:spacing w:before="40" w:after="40"/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1 - Cena - 60.00</w:t>
            </w:r>
          </w:p>
          <w:p w:rsidR="008629D6" w:rsidRPr="008629D6" w:rsidRDefault="008629D6" w:rsidP="00891577">
            <w:pPr>
              <w:spacing w:before="40" w:after="40"/>
              <w:rPr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2 - Termin dostawy - 0.00</w:t>
            </w:r>
          </w:p>
          <w:p w:rsidR="008629D6" w:rsidRPr="00211A34" w:rsidRDefault="008629D6" w:rsidP="008915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>3 - Okres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629D6" w:rsidRPr="00211A34" w:rsidRDefault="008629D6" w:rsidP="00891577">
            <w:pPr>
              <w:jc w:val="center"/>
              <w:rPr>
                <w:color w:val="000000"/>
                <w:sz w:val="20"/>
                <w:szCs w:val="20"/>
              </w:rPr>
            </w:pPr>
            <w:r w:rsidRPr="008629D6">
              <w:rPr>
                <w:sz w:val="20"/>
                <w:szCs w:val="20"/>
              </w:rPr>
              <w:t xml:space="preserve">  60,00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B464D3" w:rsidRDefault="008629D6" w:rsidP="00B464D3">
      <w:pPr>
        <w:jc w:val="right"/>
        <w:rPr>
          <w:sz w:val="22"/>
          <w:szCs w:val="22"/>
        </w:rPr>
      </w:pPr>
      <w:r w:rsidRPr="008629D6">
        <w:rPr>
          <w:sz w:val="22"/>
          <w:szCs w:val="22"/>
        </w:rPr>
        <w:t xml:space="preserve">  </w:t>
      </w: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Default="00335970" w:rsidP="00B464D3">
      <w:pPr>
        <w:jc w:val="right"/>
        <w:rPr>
          <w:sz w:val="22"/>
          <w:szCs w:val="22"/>
        </w:rPr>
      </w:pPr>
    </w:p>
    <w:p w:rsidR="00335970" w:rsidRPr="00232049" w:rsidRDefault="00335970" w:rsidP="00335970">
      <w:pPr>
        <w:rPr>
          <w:rFonts w:ascii="Arial Narrow" w:hAnsi="Arial Narrow"/>
          <w:b/>
          <w:sz w:val="18"/>
          <w:szCs w:val="20"/>
        </w:rPr>
      </w:pPr>
      <w:bookmarkStart w:id="1" w:name="_GoBack"/>
      <w:r w:rsidRPr="00232049">
        <w:rPr>
          <w:rFonts w:ascii="Arial Narrow" w:hAnsi="Arial Narrow"/>
          <w:b/>
          <w:sz w:val="18"/>
          <w:szCs w:val="20"/>
        </w:rPr>
        <w:t xml:space="preserve">Egz. 1 - str. </w:t>
      </w:r>
      <w:proofErr w:type="spellStart"/>
      <w:r w:rsidRPr="00232049">
        <w:rPr>
          <w:rFonts w:ascii="Arial Narrow" w:hAnsi="Arial Narrow"/>
          <w:b/>
          <w:sz w:val="18"/>
          <w:szCs w:val="20"/>
        </w:rPr>
        <w:t>int</w:t>
      </w:r>
      <w:proofErr w:type="spellEnd"/>
      <w:r w:rsidRPr="00232049">
        <w:rPr>
          <w:rFonts w:ascii="Arial Narrow" w:hAnsi="Arial Narrow"/>
          <w:b/>
          <w:sz w:val="18"/>
          <w:szCs w:val="20"/>
        </w:rPr>
        <w:t xml:space="preserve">. </w:t>
      </w:r>
      <w:proofErr w:type="gramStart"/>
      <w:r w:rsidRPr="00232049">
        <w:rPr>
          <w:rFonts w:ascii="Arial Narrow" w:hAnsi="Arial Narrow"/>
          <w:b/>
          <w:sz w:val="18"/>
          <w:szCs w:val="20"/>
        </w:rPr>
        <w:t>zamawiającego</w:t>
      </w:r>
      <w:proofErr w:type="gramEnd"/>
      <w:r w:rsidRPr="00232049">
        <w:rPr>
          <w:rFonts w:ascii="Arial Narrow" w:hAnsi="Arial Narrow"/>
          <w:b/>
          <w:sz w:val="18"/>
          <w:szCs w:val="20"/>
        </w:rPr>
        <w:t>, platform e-propublico.</w:t>
      </w:r>
      <w:proofErr w:type="gramStart"/>
      <w:r w:rsidRPr="00232049">
        <w:rPr>
          <w:rFonts w:ascii="Arial Narrow" w:hAnsi="Arial Narrow"/>
          <w:b/>
          <w:sz w:val="18"/>
          <w:szCs w:val="20"/>
        </w:rPr>
        <w:t>pl</w:t>
      </w:r>
      <w:proofErr w:type="gramEnd"/>
      <w:r w:rsidRPr="00232049">
        <w:rPr>
          <w:rFonts w:ascii="Arial Narrow" w:hAnsi="Arial Narrow"/>
          <w:b/>
          <w:sz w:val="18"/>
          <w:szCs w:val="20"/>
        </w:rPr>
        <w:t xml:space="preserve">, biuro przepustek </w:t>
      </w:r>
    </w:p>
    <w:bookmarkEnd w:id="1"/>
    <w:p w:rsidR="00335970" w:rsidRPr="00232049" w:rsidRDefault="00335970" w:rsidP="00335970">
      <w:pPr>
        <w:rPr>
          <w:rFonts w:ascii="Arial Narrow" w:hAnsi="Arial Narrow"/>
          <w:sz w:val="18"/>
          <w:szCs w:val="20"/>
        </w:rPr>
      </w:pPr>
      <w:r w:rsidRPr="00232049">
        <w:rPr>
          <w:rFonts w:ascii="Arial Narrow" w:hAnsi="Arial Narrow"/>
          <w:sz w:val="18"/>
          <w:szCs w:val="20"/>
        </w:rPr>
        <w:t>Egz. 2 – hol szpitala T 2612 B5</w:t>
      </w:r>
    </w:p>
    <w:p w:rsidR="00335970" w:rsidRDefault="00335970" w:rsidP="00335970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Wyk. J. Dębińska - </w:t>
      </w:r>
      <w:proofErr w:type="spellStart"/>
      <w:r>
        <w:rPr>
          <w:rFonts w:ascii="Arial Narrow" w:hAnsi="Arial Narrow"/>
          <w:sz w:val="18"/>
          <w:szCs w:val="20"/>
        </w:rPr>
        <w:t>Wrutniak</w:t>
      </w:r>
      <w:proofErr w:type="spellEnd"/>
      <w:r>
        <w:rPr>
          <w:rFonts w:ascii="Arial Narrow" w:hAnsi="Arial Narrow"/>
          <w:sz w:val="18"/>
          <w:szCs w:val="20"/>
        </w:rPr>
        <w:t xml:space="preserve"> – tel. 261 417 449</w:t>
      </w:r>
    </w:p>
    <w:p w:rsidR="00335970" w:rsidRDefault="00335970" w:rsidP="00335970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Data:  </w:t>
      </w:r>
      <w:r>
        <w:rPr>
          <w:rFonts w:ascii="Arial Narrow" w:hAnsi="Arial Narrow"/>
          <w:sz w:val="18"/>
          <w:szCs w:val="20"/>
        </w:rPr>
        <w:t>2023-07-28</w:t>
      </w:r>
      <w:r>
        <w:rPr>
          <w:rFonts w:ascii="Arial Narrow" w:hAnsi="Arial Narrow"/>
          <w:sz w:val="18"/>
          <w:szCs w:val="20"/>
        </w:rPr>
        <w:t xml:space="preserve"> </w:t>
      </w:r>
    </w:p>
    <w:p w:rsidR="00335970" w:rsidRPr="00E56378" w:rsidRDefault="00335970" w:rsidP="00B464D3">
      <w:pPr>
        <w:jc w:val="right"/>
        <w:rPr>
          <w:sz w:val="32"/>
          <w:szCs w:val="32"/>
          <w:vertAlign w:val="superscript"/>
        </w:rPr>
      </w:pP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29D" w:rsidRDefault="0047629D">
      <w:r>
        <w:separator/>
      </w:r>
    </w:p>
  </w:endnote>
  <w:endnote w:type="continuationSeparator" w:id="0">
    <w:p w:rsidR="0047629D" w:rsidRDefault="00476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29D" w:rsidRDefault="0047629D">
      <w:r>
        <w:separator/>
      </w:r>
    </w:p>
  </w:footnote>
  <w:footnote w:type="continuationSeparator" w:id="0">
    <w:p w:rsidR="0047629D" w:rsidRDefault="004762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629D"/>
    <w:rsid w:val="00022322"/>
    <w:rsid w:val="00042497"/>
    <w:rsid w:val="000C1E6F"/>
    <w:rsid w:val="000E4E56"/>
    <w:rsid w:val="001A1468"/>
    <w:rsid w:val="001B7815"/>
    <w:rsid w:val="00211A34"/>
    <w:rsid w:val="00232049"/>
    <w:rsid w:val="002B1E4F"/>
    <w:rsid w:val="002B6761"/>
    <w:rsid w:val="00335970"/>
    <w:rsid w:val="003445A0"/>
    <w:rsid w:val="003A0AFC"/>
    <w:rsid w:val="003D611C"/>
    <w:rsid w:val="00431C0B"/>
    <w:rsid w:val="00437CAD"/>
    <w:rsid w:val="004657DA"/>
    <w:rsid w:val="0047629D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29D6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648</Words>
  <Characters>3381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2023-07-28T10:15:00Z</cp:lastPrinted>
  <dcterms:created xsi:type="dcterms:W3CDTF">2023-07-28T10:13:00Z</dcterms:created>
  <dcterms:modified xsi:type="dcterms:W3CDTF">2023-07-28T10:16:00Z</dcterms:modified>
</cp:coreProperties>
</file>